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BAA66" w14:textId="7B97950F" w:rsidR="00025386" w:rsidRPr="006706A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706A9">
        <w:rPr>
          <w:bCs/>
          <w:i w:val="0"/>
          <w:sz w:val="20"/>
        </w:rPr>
        <w:t xml:space="preserve">Załącznik nr </w:t>
      </w:r>
      <w:r w:rsidR="006706A9" w:rsidRPr="006706A9">
        <w:rPr>
          <w:bCs/>
          <w:i w:val="0"/>
          <w:sz w:val="20"/>
        </w:rPr>
        <w:t>5</w:t>
      </w:r>
      <w:r w:rsidR="007666D6" w:rsidRPr="006706A9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706A9" w14:paraId="42AE3283" w14:textId="77777777" w:rsidTr="00467CA2">
        <w:tc>
          <w:tcPr>
            <w:tcW w:w="2800" w:type="dxa"/>
            <w:shd w:val="clear" w:color="auto" w:fill="auto"/>
          </w:tcPr>
          <w:p w14:paraId="62D4C45F" w14:textId="77777777" w:rsidR="00D520D3" w:rsidRPr="006706A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706A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706A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7E6EFE" w14:textId="77777777" w:rsidR="00D520D3" w:rsidRPr="006706A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74D120" w14:textId="77777777" w:rsidR="00D520D3" w:rsidRPr="006706A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87A412" w14:textId="77777777" w:rsidR="00D520D3" w:rsidRPr="006706A9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706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706A9" w14:paraId="0BF06A2B" w14:textId="77777777" w:rsidTr="00467CA2">
        <w:tc>
          <w:tcPr>
            <w:tcW w:w="2800" w:type="dxa"/>
            <w:shd w:val="clear" w:color="auto" w:fill="auto"/>
          </w:tcPr>
          <w:p w14:paraId="2FD49B9D" w14:textId="77777777" w:rsidR="00D520D3" w:rsidRPr="006706A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706A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62AF94" w14:textId="77777777" w:rsidR="00D520D3" w:rsidRPr="006706A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6F67691" w14:textId="77777777" w:rsidR="00D520D3" w:rsidRPr="006706A9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2F5C30" w14:textId="77777777" w:rsidR="00D520D3" w:rsidRPr="006706A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706A9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125A719" w14:textId="77777777" w:rsidR="00B62AD0" w:rsidRPr="006706A9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706A9" w14:paraId="4C10071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883BC1" w14:textId="77777777" w:rsidR="00053927" w:rsidRPr="006706A9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706A9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693481" w14:textId="77777777" w:rsidR="00053927" w:rsidRPr="006706A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706A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706A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706A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DECC91C" w14:textId="77777777" w:rsidR="0071340C" w:rsidRPr="006706A9" w:rsidRDefault="0071340C" w:rsidP="006706A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706A9">
        <w:rPr>
          <w:rFonts w:ascii="Times New Roman" w:hAnsi="Times New Roman"/>
          <w:sz w:val="20"/>
          <w:szCs w:val="20"/>
        </w:rPr>
        <w:t xml:space="preserve"> ustawy </w:t>
      </w:r>
      <w:r w:rsidR="00EF3368" w:rsidRPr="006706A9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46FF2" w:rsidRPr="006706A9">
        <w:rPr>
          <w:rFonts w:ascii="Times New Roman" w:hAnsi="Times New Roman"/>
          <w:sz w:val="20"/>
          <w:szCs w:val="20"/>
        </w:rPr>
        <w:t>(</w:t>
      </w:r>
      <w:proofErr w:type="spellStart"/>
      <w:r w:rsidR="00846FF2" w:rsidRPr="006706A9">
        <w:rPr>
          <w:rFonts w:ascii="Times New Roman" w:hAnsi="Times New Roman"/>
          <w:sz w:val="20"/>
          <w:szCs w:val="20"/>
        </w:rPr>
        <w:t>t.j</w:t>
      </w:r>
      <w:proofErr w:type="spellEnd"/>
      <w:r w:rsidR="00846FF2" w:rsidRPr="006706A9">
        <w:rPr>
          <w:rFonts w:ascii="Times New Roman" w:hAnsi="Times New Roman"/>
          <w:sz w:val="20"/>
          <w:szCs w:val="20"/>
        </w:rPr>
        <w:t>. Dz. U. z 2023r. poz. 1605)</w:t>
      </w:r>
      <w:r w:rsidR="00E27ABB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706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706A9" w14:paraId="3E179975" w14:textId="77777777" w:rsidTr="00467CA2">
        <w:tc>
          <w:tcPr>
            <w:tcW w:w="2269" w:type="dxa"/>
            <w:shd w:val="clear" w:color="auto" w:fill="auto"/>
          </w:tcPr>
          <w:p w14:paraId="1FEC0327" w14:textId="77777777" w:rsidR="00D520D3" w:rsidRPr="006706A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41A9B0" w14:textId="77777777" w:rsidR="00D520D3" w:rsidRPr="006706A9" w:rsidRDefault="00846FF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560413K ul. Wrzosowa w Niepołomicach</w:t>
            </w:r>
            <w:r w:rsidR="00D520D3"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46FF2" w:rsidRPr="006706A9" w14:paraId="48898F17" w14:textId="77777777" w:rsidTr="00DB3EE7">
        <w:tc>
          <w:tcPr>
            <w:tcW w:w="2269" w:type="dxa"/>
            <w:shd w:val="clear" w:color="auto" w:fill="auto"/>
          </w:tcPr>
          <w:p w14:paraId="2A66F326" w14:textId="77777777" w:rsidR="00846FF2" w:rsidRPr="006706A9" w:rsidRDefault="00846FF2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8AC3E2" w14:textId="77777777" w:rsidR="00846FF2" w:rsidRPr="006706A9" w:rsidRDefault="00846FF2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706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ZP.271.23.2024</w:t>
            </w:r>
          </w:p>
        </w:tc>
      </w:tr>
    </w:tbl>
    <w:p w14:paraId="604344F6" w14:textId="77777777" w:rsidR="00DC652A" w:rsidRPr="006706A9" w:rsidRDefault="00846FF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6706A9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FB988E2" w14:textId="77777777" w:rsidR="00DC652A" w:rsidRPr="006706A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D06A731" w14:textId="42DE5C60" w:rsidR="0071340C" w:rsidRPr="006706A9" w:rsidRDefault="00D520D3" w:rsidP="006706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348CBEE" w14:textId="77777777" w:rsidR="0071340C" w:rsidRPr="006706A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AC44E17" w14:textId="77777777" w:rsidR="0071340C" w:rsidRPr="006706A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E413B31" w14:textId="036A9D5D" w:rsidR="0071340C" w:rsidRPr="006706A9" w:rsidRDefault="00D520D3" w:rsidP="006706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6706A9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788B0E7" w14:textId="77777777" w:rsidR="00DC652A" w:rsidRPr="006706A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706A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706A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1F74930" w14:textId="77777777" w:rsidR="00DC652A" w:rsidRPr="006706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706A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706A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6BF83EA" w14:textId="77777777" w:rsidR="0093388F" w:rsidRPr="006706A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C347ACE" w14:textId="77777777" w:rsidR="0093388F" w:rsidRPr="006706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457FFA9" w14:textId="77777777" w:rsidR="0093388F" w:rsidRPr="006706A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EF7D387" w14:textId="77777777" w:rsidR="00CB29AC" w:rsidRPr="006706A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47AD9C8" w14:textId="77777777" w:rsidR="00CB29AC" w:rsidRPr="006706A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8018B52" w14:textId="77777777" w:rsidR="00830970" w:rsidRPr="006706A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706A9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EC1B234" w14:textId="64C05DE1" w:rsidR="006706A9" w:rsidRDefault="00830970" w:rsidP="006706A9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706A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60724DD" w14:textId="20E006C1" w:rsidR="006706A9" w:rsidRPr="006706A9" w:rsidRDefault="006706A9" w:rsidP="006706A9">
      <w:pPr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6706A9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14:paraId="44C19D23" w14:textId="77777777" w:rsidR="00E27ABB" w:rsidRPr="006706A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6706A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DD85A" w14:textId="77777777" w:rsidR="009D727B" w:rsidRDefault="009D727B" w:rsidP="00025386">
      <w:pPr>
        <w:spacing w:after="0" w:line="240" w:lineRule="auto"/>
      </w:pPr>
      <w:r>
        <w:separator/>
      </w:r>
    </w:p>
  </w:endnote>
  <w:endnote w:type="continuationSeparator" w:id="0">
    <w:p w14:paraId="6AD06481" w14:textId="77777777" w:rsidR="009D727B" w:rsidRDefault="009D72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20779" w14:textId="77777777" w:rsidR="00846FF2" w:rsidRDefault="00846F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76F5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3AB18" w14:textId="77777777" w:rsidR="00846FF2" w:rsidRDefault="00846F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9A4C7" w14:textId="77777777" w:rsidR="009D727B" w:rsidRDefault="009D727B" w:rsidP="00025386">
      <w:pPr>
        <w:spacing w:after="0" w:line="240" w:lineRule="auto"/>
      </w:pPr>
      <w:r>
        <w:separator/>
      </w:r>
    </w:p>
  </w:footnote>
  <w:footnote w:type="continuationSeparator" w:id="0">
    <w:p w14:paraId="41604B22" w14:textId="77777777" w:rsidR="009D727B" w:rsidRDefault="009D72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4BB8" w14:textId="77777777" w:rsidR="00846FF2" w:rsidRDefault="00846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5ED09" w14:textId="77777777" w:rsidR="00846FF2" w:rsidRDefault="00846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18585" w14:textId="77777777" w:rsidR="00846FF2" w:rsidRDefault="00846F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62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27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706A9"/>
    <w:rsid w:val="0071340C"/>
    <w:rsid w:val="00745A44"/>
    <w:rsid w:val="007666D6"/>
    <w:rsid w:val="007D6755"/>
    <w:rsid w:val="007F49C7"/>
    <w:rsid w:val="00824D73"/>
    <w:rsid w:val="00830970"/>
    <w:rsid w:val="00846FF2"/>
    <w:rsid w:val="008833CF"/>
    <w:rsid w:val="008B797E"/>
    <w:rsid w:val="008F2498"/>
    <w:rsid w:val="0093388F"/>
    <w:rsid w:val="009D727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0AB37"/>
  <w15:chartTrackingRefBased/>
  <w15:docId w15:val="{36FAB9ED-BB52-45D8-B2B6-930F0D01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2024-07-17T12:40:00Z</cp:lastPrinted>
  <dcterms:created xsi:type="dcterms:W3CDTF">2024-07-17T12:40:00Z</dcterms:created>
  <dcterms:modified xsi:type="dcterms:W3CDTF">2024-07-17T12:40:00Z</dcterms:modified>
</cp:coreProperties>
</file>