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7403E9" w14:textId="77777777" w:rsidR="00E61B4C" w:rsidRPr="002A16E2" w:rsidRDefault="00700C0C" w:rsidP="00E61B4C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2E8BE244">
          <v:roundrect id="AutoShape 2" o:spid="_x0000_s1027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E61B4C" w:rsidRPr="002A16E2">
        <w:rPr>
          <w:rFonts w:ascii="Times New Roman" w:hAnsi="Times New Roman"/>
          <w:b w:val="0"/>
          <w:sz w:val="22"/>
          <w:szCs w:val="22"/>
        </w:rPr>
        <w:tab/>
      </w:r>
      <w:r w:rsidR="00E61B4C" w:rsidRPr="002A16E2">
        <w:rPr>
          <w:rFonts w:ascii="Times New Roman" w:hAnsi="Times New Roman"/>
          <w:b w:val="0"/>
          <w:sz w:val="22"/>
          <w:szCs w:val="22"/>
        </w:rPr>
        <w:tab/>
      </w:r>
      <w:r w:rsidR="00E61B4C" w:rsidRPr="002A16E2">
        <w:rPr>
          <w:rFonts w:ascii="Times New Roman" w:hAnsi="Times New Roman"/>
          <w:b w:val="0"/>
          <w:sz w:val="22"/>
          <w:szCs w:val="22"/>
        </w:rPr>
        <w:tab/>
      </w:r>
      <w:r w:rsidR="00E61B4C" w:rsidRPr="002A16E2">
        <w:rPr>
          <w:rFonts w:ascii="Times New Roman" w:hAnsi="Times New Roman"/>
          <w:b w:val="0"/>
          <w:sz w:val="22"/>
          <w:szCs w:val="22"/>
        </w:rPr>
        <w:tab/>
      </w:r>
      <w:r w:rsidR="00E61B4C" w:rsidRPr="002A16E2">
        <w:rPr>
          <w:rFonts w:ascii="Times New Roman" w:hAnsi="Times New Roman"/>
          <w:b w:val="0"/>
          <w:sz w:val="22"/>
          <w:szCs w:val="22"/>
        </w:rPr>
        <w:tab/>
      </w:r>
      <w:r w:rsidR="00E61B4C" w:rsidRPr="002A16E2">
        <w:rPr>
          <w:rFonts w:ascii="Times New Roman" w:hAnsi="Times New Roman"/>
          <w:b w:val="0"/>
          <w:sz w:val="22"/>
          <w:szCs w:val="22"/>
        </w:rPr>
        <w:tab/>
      </w:r>
      <w:r w:rsidR="00E61B4C" w:rsidRPr="002A16E2">
        <w:rPr>
          <w:rFonts w:ascii="Times New Roman" w:hAnsi="Times New Roman"/>
          <w:b w:val="0"/>
          <w:sz w:val="22"/>
          <w:szCs w:val="22"/>
        </w:rPr>
        <w:tab/>
      </w:r>
      <w:r w:rsidR="00E61B4C" w:rsidRPr="002A16E2">
        <w:rPr>
          <w:rFonts w:ascii="Times New Roman" w:hAnsi="Times New Roman"/>
          <w:sz w:val="22"/>
          <w:szCs w:val="22"/>
        </w:rPr>
        <w:t>Załącznik nr 1</w:t>
      </w:r>
    </w:p>
    <w:p w14:paraId="48C6E27D" w14:textId="77777777" w:rsidR="00E61B4C" w:rsidRPr="002A16E2" w:rsidRDefault="00E61B4C" w:rsidP="00E61B4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0EBB9AB" w14:textId="77777777" w:rsidR="00E61B4C" w:rsidRPr="002A16E2" w:rsidRDefault="00E61B4C" w:rsidP="00E61B4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3E3E89F2" w14:textId="77777777" w:rsidR="00E61B4C" w:rsidRPr="002A16E2" w:rsidRDefault="00E61B4C" w:rsidP="00E61B4C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03EE4EE" w14:textId="77777777" w:rsidR="00E61B4C" w:rsidRPr="002A16E2" w:rsidRDefault="00E61B4C" w:rsidP="00E61B4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7E1340A" w14:textId="77777777" w:rsidR="00E61B4C" w:rsidRPr="00FA50AF" w:rsidRDefault="00E61B4C" w:rsidP="00E61B4C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6596123D" w14:textId="77777777" w:rsidR="00E61B4C" w:rsidRPr="002A16E2" w:rsidRDefault="00E61B4C" w:rsidP="00E61B4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94695A0" w14:textId="77777777" w:rsidR="00E61B4C" w:rsidRPr="002A16E2" w:rsidRDefault="00E61B4C" w:rsidP="00E61B4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3E70620" w14:textId="77777777" w:rsidR="00E61B4C" w:rsidRPr="002A16E2" w:rsidRDefault="00E61B4C" w:rsidP="00E61B4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0E2BBC9" w14:textId="77777777" w:rsidR="00E61B4C" w:rsidRPr="002A16E2" w:rsidRDefault="00E61B4C" w:rsidP="00E61B4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54AF6C5" w14:textId="77777777" w:rsidR="00E61B4C" w:rsidRPr="002A16E2" w:rsidRDefault="00E61B4C" w:rsidP="00E61B4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7E9BADC" w14:textId="77777777" w:rsidR="00E61B4C" w:rsidRPr="002A16E2" w:rsidRDefault="00E61B4C" w:rsidP="00E61B4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CB254DA" w14:textId="77777777" w:rsidR="00E61B4C" w:rsidRPr="002A16E2" w:rsidRDefault="00E61B4C" w:rsidP="00E61B4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006DFB40" w14:textId="77777777" w:rsidR="00E61B4C" w:rsidRPr="002A16E2" w:rsidRDefault="00E61B4C" w:rsidP="00E61B4C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164C87BD" w14:textId="77777777" w:rsidR="00E61B4C" w:rsidRPr="002A16E2" w:rsidRDefault="00E61B4C" w:rsidP="00E61B4C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11002E10" w14:textId="77777777" w:rsidR="00E61B4C" w:rsidRPr="002A16E2" w:rsidRDefault="00E61B4C" w:rsidP="00E61B4C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4EF3D6F8" w14:textId="77777777" w:rsidR="00E61B4C" w:rsidRPr="002A16E2" w:rsidRDefault="00E61B4C" w:rsidP="00E61B4C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7B8ABE4C" w14:textId="77777777" w:rsidR="00E61B4C" w:rsidRPr="002A16E2" w:rsidRDefault="00E61B4C" w:rsidP="00E61B4C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14B355CF" w14:textId="77777777" w:rsidR="00E61B4C" w:rsidRPr="002A16E2" w:rsidRDefault="00E61B4C" w:rsidP="00E61B4C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3EEFA4C4" w14:textId="77777777" w:rsidR="00E61B4C" w:rsidRPr="002A16E2" w:rsidRDefault="00E61B4C" w:rsidP="00E61B4C">
      <w:pPr>
        <w:ind w:firstLine="3969"/>
        <w:rPr>
          <w:b/>
          <w:sz w:val="22"/>
          <w:szCs w:val="22"/>
        </w:rPr>
      </w:pPr>
    </w:p>
    <w:p w14:paraId="0A90C062" w14:textId="5A4AF44F" w:rsidR="00E61B4C" w:rsidRDefault="00E61B4C" w:rsidP="00E61B4C">
      <w:pPr>
        <w:widowControl w:val="0"/>
        <w:ind w:right="1"/>
        <w:jc w:val="both"/>
        <w:rPr>
          <w:i/>
          <w:iCs/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d</w:t>
      </w:r>
      <w:r w:rsidRPr="00550365">
        <w:rPr>
          <w:b/>
          <w:sz w:val="22"/>
          <w:szCs w:val="22"/>
        </w:rPr>
        <w:t xml:space="preserve">ostawa </w:t>
      </w:r>
      <w:r>
        <w:rPr>
          <w:b/>
          <w:sz w:val="22"/>
          <w:szCs w:val="22"/>
        </w:rPr>
        <w:t>serwera</w:t>
      </w:r>
      <w:r w:rsidRPr="00550365">
        <w:rPr>
          <w:b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  <w:lang w:eastAsia="ar-SA"/>
        </w:rPr>
        <w:t>obliczeniowego z możliwością późniejszego rozszerzenia o akceleratory uczenia maszynowego na potrzeby</w:t>
      </w:r>
      <w:r w:rsidRPr="00550365">
        <w:rPr>
          <w:b/>
          <w:sz w:val="22"/>
          <w:szCs w:val="22"/>
        </w:rPr>
        <w:t xml:space="preserve"> </w:t>
      </w:r>
      <w:proofErr w:type="spellStart"/>
      <w:r w:rsidRPr="00550365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I</w:t>
      </w:r>
      <w:r w:rsidR="00C76D1B">
        <w:rPr>
          <w:b/>
          <w:sz w:val="22"/>
          <w:szCs w:val="22"/>
        </w:rPr>
        <w:t>LiGZ</w:t>
      </w:r>
      <w:proofErr w:type="spellEnd"/>
      <w:r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 xml:space="preserve">-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217/24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  <w:r w:rsidRPr="002A16E2">
        <w:rPr>
          <w:i/>
          <w:iCs/>
          <w:sz w:val="22"/>
          <w:szCs w:val="22"/>
        </w:rPr>
        <w:t xml:space="preserve"> </w:t>
      </w:r>
    </w:p>
    <w:p w14:paraId="6E312686" w14:textId="77777777" w:rsidR="00E61B4C" w:rsidRDefault="00E61B4C" w:rsidP="00E61B4C">
      <w:pPr>
        <w:widowControl w:val="0"/>
        <w:ind w:right="1"/>
        <w:jc w:val="both"/>
        <w:rPr>
          <w:i/>
          <w:iCs/>
          <w:sz w:val="22"/>
          <w:szCs w:val="22"/>
        </w:rPr>
      </w:pPr>
    </w:p>
    <w:p w14:paraId="6E9FC1FC" w14:textId="77777777" w:rsidR="00E61B4C" w:rsidRPr="00D118A5" w:rsidRDefault="00E61B4C" w:rsidP="00E61B4C">
      <w:pPr>
        <w:widowControl w:val="0"/>
        <w:spacing w:line="360" w:lineRule="auto"/>
        <w:ind w:right="1"/>
      </w:pPr>
      <w:r w:rsidRPr="00D118A5">
        <w:rPr>
          <w:b/>
        </w:rPr>
        <w:t>Cena netto:   .........................................................................PLN</w:t>
      </w:r>
    </w:p>
    <w:p w14:paraId="01E1E28D" w14:textId="77777777" w:rsidR="00E61B4C" w:rsidRPr="00D118A5" w:rsidRDefault="00E61B4C" w:rsidP="00E61B4C">
      <w:pPr>
        <w:widowControl w:val="0"/>
        <w:spacing w:line="360" w:lineRule="auto"/>
        <w:ind w:right="1"/>
      </w:pPr>
      <w:r w:rsidRPr="00D118A5">
        <w:rPr>
          <w:b/>
        </w:rPr>
        <w:t>Cena brutto: .........................................................................PLN</w:t>
      </w:r>
    </w:p>
    <w:p w14:paraId="51BCF464" w14:textId="77777777" w:rsidR="00E61B4C" w:rsidRPr="00D118A5" w:rsidRDefault="00E61B4C" w:rsidP="00E61B4C">
      <w:pPr>
        <w:widowControl w:val="0"/>
        <w:spacing w:line="360" w:lineRule="auto"/>
        <w:ind w:right="1"/>
        <w:jc w:val="both"/>
      </w:pPr>
      <w:r w:rsidRPr="00D118A5">
        <w:rPr>
          <w:b/>
          <w:bCs/>
        </w:rPr>
        <w:t>Słownie brutto :.......................................................................................................................</w:t>
      </w:r>
    </w:p>
    <w:p w14:paraId="58F890DF" w14:textId="77777777" w:rsidR="00E61B4C" w:rsidRDefault="00E61B4C" w:rsidP="00E61B4C">
      <w:pPr>
        <w:pStyle w:val="Tekstpodstawowy"/>
      </w:pPr>
      <w:r w:rsidRPr="00D118A5">
        <w:rPr>
          <w:b w:val="0"/>
          <w:sz w:val="18"/>
        </w:rPr>
        <w:t> </w:t>
      </w:r>
      <w:r w:rsidRPr="00D118A5">
        <w:rPr>
          <w:b w:val="0"/>
          <w:bCs/>
        </w:rPr>
        <w:t>Powyższa cena podatek VAT w wysokości 23 % tj.…………………….</w:t>
      </w:r>
      <w:r>
        <w:rPr>
          <w:b w:val="0"/>
          <w:bCs/>
          <w:i/>
          <w:iCs/>
        </w:rPr>
        <w:t>PLN</w:t>
      </w:r>
    </w:p>
    <w:p w14:paraId="52DAA51C" w14:textId="77777777" w:rsidR="00E61B4C" w:rsidRPr="00D118A5" w:rsidRDefault="00E61B4C" w:rsidP="00E61B4C">
      <w:pPr>
        <w:widowControl w:val="0"/>
        <w:ind w:right="1"/>
        <w:jc w:val="both"/>
        <w:rPr>
          <w:sz w:val="22"/>
          <w:szCs w:val="22"/>
        </w:rPr>
      </w:pPr>
    </w:p>
    <w:p w14:paraId="28FD04CE" w14:textId="6AB7ECE5" w:rsidR="00E61B4C" w:rsidRPr="00D118A5" w:rsidRDefault="00E61B4C" w:rsidP="00E61B4C">
      <w:pPr>
        <w:widowControl w:val="0"/>
        <w:ind w:right="1"/>
        <w:jc w:val="both"/>
        <w:rPr>
          <w:sz w:val="22"/>
          <w:szCs w:val="22"/>
        </w:rPr>
      </w:pPr>
      <w:r w:rsidRPr="00D118A5">
        <w:rPr>
          <w:b/>
          <w:bCs/>
        </w:rPr>
        <w:t>Producent, model konfiguracja oferowanego urządzenia</w:t>
      </w:r>
      <w:r w:rsidR="00700C0C">
        <w:rPr>
          <w:b/>
          <w:bCs/>
        </w:rPr>
        <w:t xml:space="preserve"> (a w przypadku zaoferowania urządzenia spoza seryjnej produkcji wskazanie producenta i modelu zastosowanych komponentów)</w:t>
      </w:r>
      <w:r w:rsidRPr="00D118A5">
        <w:rPr>
          <w:b/>
          <w:bCs/>
        </w:rPr>
        <w:t>:</w:t>
      </w:r>
      <w:r>
        <w:rPr>
          <w:sz w:val="22"/>
          <w:szCs w:val="22"/>
        </w:rPr>
        <w:t xml:space="preserve"> ………………………………………..</w:t>
      </w:r>
    </w:p>
    <w:p w14:paraId="0DAE2051" w14:textId="77777777" w:rsidR="00E61B4C" w:rsidRDefault="00E61B4C" w:rsidP="00E61B4C">
      <w:pPr>
        <w:widowControl w:val="0"/>
        <w:ind w:right="1"/>
        <w:jc w:val="both"/>
        <w:rPr>
          <w:i/>
          <w:iCs/>
          <w:sz w:val="22"/>
          <w:szCs w:val="22"/>
        </w:rPr>
      </w:pPr>
    </w:p>
    <w:p w14:paraId="6C1A6FDB" w14:textId="77777777" w:rsidR="00E61B4C" w:rsidRDefault="00E61B4C" w:rsidP="00E61B4C">
      <w:pPr>
        <w:widowControl w:val="0"/>
        <w:ind w:right="1"/>
        <w:jc w:val="both"/>
        <w:rPr>
          <w:i/>
          <w:iCs/>
          <w:sz w:val="22"/>
          <w:szCs w:val="22"/>
        </w:rPr>
      </w:pPr>
    </w:p>
    <w:p w14:paraId="4D4219BF" w14:textId="65402E54" w:rsidR="00E61B4C" w:rsidRPr="002A16E2" w:rsidRDefault="00E61B4C" w:rsidP="00E61B4C">
      <w:pPr>
        <w:widowControl w:val="0"/>
        <w:ind w:right="1"/>
        <w:jc w:val="both"/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>Zamawiający oświadcza, że zgodnie z Ustawą z dnia 11 marca 2004 r. o podatku od towarów i usług (</w:t>
      </w:r>
      <w:r w:rsidR="00C76D1B" w:rsidRPr="00C76D1B">
        <w:rPr>
          <w:i/>
          <w:color w:val="000000"/>
          <w:spacing w:val="-2"/>
          <w:sz w:val="22"/>
          <w:szCs w:val="22"/>
        </w:rPr>
        <w:t xml:space="preserve">Dz. U. z 2023 r. poz. 1570, z </w:t>
      </w:r>
      <w:proofErr w:type="spellStart"/>
      <w:r w:rsidR="00C76D1B" w:rsidRPr="00C76D1B">
        <w:rPr>
          <w:i/>
          <w:color w:val="000000"/>
          <w:spacing w:val="-2"/>
          <w:sz w:val="22"/>
          <w:szCs w:val="22"/>
        </w:rPr>
        <w:t>późn</w:t>
      </w:r>
      <w:proofErr w:type="spellEnd"/>
      <w:r w:rsidR="00C76D1B" w:rsidRPr="00C76D1B">
        <w:rPr>
          <w:i/>
          <w:color w:val="000000"/>
          <w:spacing w:val="-2"/>
          <w:sz w:val="22"/>
          <w:szCs w:val="22"/>
        </w:rPr>
        <w:t>. zm.</w:t>
      </w:r>
      <w:r w:rsidRPr="00C76D1B">
        <w:rPr>
          <w:i/>
          <w:iCs/>
          <w:sz w:val="22"/>
          <w:szCs w:val="22"/>
        </w:rPr>
        <w:t>)</w:t>
      </w:r>
      <w:r w:rsidRPr="002A16E2">
        <w:rPr>
          <w:i/>
          <w:iCs/>
          <w:sz w:val="22"/>
          <w:szCs w:val="22"/>
        </w:rPr>
        <w:t xml:space="preserve">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</w:t>
      </w:r>
      <w:r w:rsidRPr="002A16E2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7BE29185" w14:textId="77777777" w:rsidR="00E61B4C" w:rsidRPr="002A16E2" w:rsidRDefault="00E61B4C" w:rsidP="00E61B4C">
      <w:pPr>
        <w:tabs>
          <w:tab w:val="right" w:pos="9000"/>
        </w:tabs>
        <w:rPr>
          <w:sz w:val="22"/>
          <w:szCs w:val="22"/>
        </w:rPr>
      </w:pPr>
    </w:p>
    <w:p w14:paraId="2DD2C72F" w14:textId="77777777" w:rsidR="00E61B4C" w:rsidRDefault="00E61B4C" w:rsidP="00E61B4C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………………… </w:t>
      </w:r>
      <w:r w:rsidRPr="002A16E2">
        <w:rPr>
          <w:b/>
          <w:bCs/>
          <w:sz w:val="22"/>
          <w:szCs w:val="22"/>
        </w:rPr>
        <w:t xml:space="preserve">dni od daty otrzymania zamówienia </w:t>
      </w:r>
      <w:r w:rsidRPr="002A16E2">
        <w:rPr>
          <w:b/>
          <w:bCs/>
          <w:sz w:val="22"/>
          <w:szCs w:val="22"/>
        </w:rPr>
        <w:lastRenderedPageBreak/>
        <w:t xml:space="preserve">potwierdzonego przez </w:t>
      </w:r>
      <w:proofErr w:type="spellStart"/>
      <w:r w:rsidRPr="002A16E2">
        <w:rPr>
          <w:b/>
          <w:bCs/>
          <w:sz w:val="22"/>
          <w:szCs w:val="22"/>
        </w:rPr>
        <w:t>MN</w:t>
      </w:r>
      <w:r>
        <w:rPr>
          <w:b/>
          <w:bCs/>
          <w:sz w:val="22"/>
          <w:szCs w:val="22"/>
        </w:rPr>
        <w:t>iSW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DF5930D" w14:textId="0A301970" w:rsidR="00E61B4C" w:rsidRPr="002A16E2" w:rsidRDefault="00E61B4C" w:rsidP="00E61B4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11173DC1" w14:textId="77777777" w:rsidR="00E61B4C" w:rsidRDefault="00E61B4C" w:rsidP="00E61B4C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3A8DB65" w14:textId="77777777" w:rsidR="00E61B4C" w:rsidRDefault="00E61B4C" w:rsidP="00E61B4C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3FF59A11" w14:textId="562EA50A" w:rsidR="00E61B4C" w:rsidRDefault="00E61B4C" w:rsidP="00E61B4C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E63BA7">
        <w:rPr>
          <w:b/>
          <w:bCs/>
          <w:sz w:val="22"/>
          <w:szCs w:val="22"/>
        </w:rPr>
        <w:t xml:space="preserve">Oświadczamy, że oferowane przez nas urządzenie </w:t>
      </w:r>
      <w:r w:rsidR="00700C0C" w:rsidRPr="00700C0C">
        <w:rPr>
          <w:b/>
          <w:bCs/>
        </w:rPr>
        <w:t>spełnia kryteria środowiskowe tj. warunki wpisu serwerów na listę EPEAT na poziomie co najmniej Silver</w:t>
      </w:r>
      <w:r>
        <w:rPr>
          <w:b/>
          <w:bCs/>
          <w:sz w:val="22"/>
          <w:szCs w:val="22"/>
        </w:rPr>
        <w:t xml:space="preserve">    </w:t>
      </w:r>
      <w:r w:rsidRPr="00F9581C">
        <w:rPr>
          <w:b/>
          <w:bCs/>
          <w:sz w:val="22"/>
          <w:szCs w:val="22"/>
        </w:rPr>
        <w:t xml:space="preserve">TAK / NIE*    </w:t>
      </w:r>
      <w:r w:rsidRPr="00F9581C">
        <w:rPr>
          <w:sz w:val="22"/>
          <w:szCs w:val="22"/>
        </w:rPr>
        <w:t>(</w:t>
      </w:r>
      <w:r w:rsidRPr="00F9581C">
        <w:rPr>
          <w:i/>
          <w:sz w:val="22"/>
          <w:szCs w:val="22"/>
          <w:highlight w:val="yellow"/>
        </w:rPr>
        <w:t>kryterium oceny ofert)</w:t>
      </w:r>
    </w:p>
    <w:p w14:paraId="4C2458FD" w14:textId="77777777" w:rsidR="00E61B4C" w:rsidRDefault="00E61B4C" w:rsidP="00E61B4C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4BE7FC98" w14:textId="77777777" w:rsidR="00E61B4C" w:rsidRDefault="00E61B4C" w:rsidP="00E61B4C">
      <w:pPr>
        <w:tabs>
          <w:tab w:val="left" w:pos="426"/>
        </w:tabs>
        <w:spacing w:after="120"/>
        <w:ind w:left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E63BA7">
        <w:rPr>
          <w:bCs/>
          <w:i/>
          <w:iCs/>
          <w:sz w:val="22"/>
          <w:szCs w:val="22"/>
        </w:rPr>
        <w:t>Niepotrzebne skreślić</w:t>
      </w:r>
    </w:p>
    <w:p w14:paraId="1DD22651" w14:textId="6A18846C" w:rsidR="00E61B4C" w:rsidRPr="00E63BA7" w:rsidRDefault="00E61B4C" w:rsidP="00E61B4C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E63BA7">
        <w:rPr>
          <w:b/>
          <w:bCs/>
          <w:color w:val="FF0000"/>
          <w:sz w:val="22"/>
          <w:szCs w:val="22"/>
        </w:rPr>
        <w:t xml:space="preserve">Uwaga! W przypadku oferowania urządzenia </w:t>
      </w:r>
      <w:r w:rsidR="00700C0C">
        <w:rPr>
          <w:b/>
          <w:bCs/>
          <w:color w:val="FF0000"/>
          <w:sz w:val="22"/>
          <w:szCs w:val="22"/>
        </w:rPr>
        <w:t>spełniającego kryterium środowiskowe</w:t>
      </w:r>
      <w:r w:rsidRPr="00E63BA7">
        <w:rPr>
          <w:b/>
          <w:bCs/>
          <w:color w:val="FF0000"/>
          <w:sz w:val="22"/>
          <w:szCs w:val="22"/>
        </w:rPr>
        <w:t xml:space="preserve"> należy załączyć do oferty dokument potwierdzający.</w:t>
      </w:r>
    </w:p>
    <w:p w14:paraId="2214B5C3" w14:textId="77777777" w:rsidR="00E61B4C" w:rsidRDefault="00E61B4C" w:rsidP="00E61B4C">
      <w:pPr>
        <w:pStyle w:val="Tekstpodstawowy"/>
        <w:rPr>
          <w:sz w:val="22"/>
          <w:szCs w:val="22"/>
        </w:rPr>
      </w:pPr>
    </w:p>
    <w:p w14:paraId="4D452A50" w14:textId="77777777" w:rsidR="00E61B4C" w:rsidRDefault="00E61B4C" w:rsidP="00E61B4C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17510CE" w14:textId="77777777" w:rsidR="00E61B4C" w:rsidRPr="002A16E2" w:rsidRDefault="00E61B4C" w:rsidP="00E61B4C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3312B58F" w14:textId="77777777" w:rsidR="00E61B4C" w:rsidRPr="002A16E2" w:rsidRDefault="00E61B4C" w:rsidP="00E61B4C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FCBF933" w14:textId="77777777" w:rsidR="00E61B4C" w:rsidRPr="002A16E2" w:rsidRDefault="00E61B4C" w:rsidP="00E61B4C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C5C5697" w14:textId="77777777" w:rsidR="00E61B4C" w:rsidRPr="002A16E2" w:rsidRDefault="00E61B4C" w:rsidP="00E61B4C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2D72C715" w14:textId="77777777" w:rsidR="00E61B4C" w:rsidRPr="002A16E2" w:rsidRDefault="00E61B4C" w:rsidP="00E61B4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274C3D95" w14:textId="77777777" w:rsidR="00E61B4C" w:rsidRDefault="00E61B4C" w:rsidP="00E61B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2E34583" w14:textId="77777777" w:rsidR="00E61B4C" w:rsidRDefault="00E61B4C" w:rsidP="00E61B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E7A8D11" w14:textId="79A063A3" w:rsidR="00E61B4C" w:rsidRPr="002A16E2" w:rsidRDefault="00E61B4C" w:rsidP="00E61B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 w:rsidR="00AD4664">
        <w:rPr>
          <w:b/>
          <w:color w:val="000000"/>
          <w:sz w:val="22"/>
          <w:szCs w:val="22"/>
          <w:lang w:eastAsia="ar-SA"/>
        </w:rPr>
        <w:t>serwer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3E82AF33" w14:textId="6AF53ABC" w:rsidR="00E61B4C" w:rsidRPr="002A16E2" w:rsidRDefault="00E61B4C" w:rsidP="00E61B4C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AD4664">
        <w:rPr>
          <w:b/>
          <w:bCs/>
          <w:color w:val="000000"/>
          <w:sz w:val="22"/>
          <w:szCs w:val="22"/>
          <w:lang w:eastAsia="ar-SA"/>
        </w:rPr>
        <w:t>serwera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36881244" w14:textId="77777777" w:rsidR="00E61B4C" w:rsidRPr="002A16E2" w:rsidRDefault="00E61B4C" w:rsidP="00E61B4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D319345" w14:textId="77777777" w:rsidR="00E61B4C" w:rsidRPr="002A16E2" w:rsidRDefault="00E61B4C" w:rsidP="00E61B4C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1EB8C5F" w14:textId="77777777" w:rsidR="00E61B4C" w:rsidRPr="002A16E2" w:rsidRDefault="00E61B4C" w:rsidP="00E61B4C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474C4DF" w14:textId="77777777" w:rsidR="00E61B4C" w:rsidRPr="002A16E2" w:rsidRDefault="00E61B4C" w:rsidP="00E61B4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61B4C" w:rsidRPr="002A16E2" w14:paraId="184DC61E" w14:textId="77777777" w:rsidTr="008423C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B166DE" w14:textId="77777777" w:rsidR="00E61B4C" w:rsidRPr="002A16E2" w:rsidRDefault="00E61B4C" w:rsidP="008423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C433E7" w14:textId="77777777" w:rsidR="00E61B4C" w:rsidRPr="002A16E2" w:rsidRDefault="00E61B4C" w:rsidP="008423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0081C47" w14:textId="77777777" w:rsidR="00E61B4C" w:rsidRPr="002A16E2" w:rsidRDefault="00E61B4C" w:rsidP="008423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31B732" w14:textId="77777777" w:rsidR="00E61B4C" w:rsidRPr="002A16E2" w:rsidRDefault="00E61B4C" w:rsidP="008423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E61B4C" w:rsidRPr="002A16E2" w14:paraId="4C5525EB" w14:textId="77777777" w:rsidTr="008423C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63547" w14:textId="77777777" w:rsidR="00E61B4C" w:rsidRPr="002A16E2" w:rsidRDefault="00E61B4C" w:rsidP="008423C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6D077" w14:textId="77777777" w:rsidR="00E61B4C" w:rsidRPr="002A16E2" w:rsidRDefault="00E61B4C" w:rsidP="008423C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83FD1" w14:textId="77777777" w:rsidR="00E61B4C" w:rsidRPr="002A16E2" w:rsidRDefault="00E61B4C" w:rsidP="008423C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799C7EE9" w14:textId="77777777" w:rsidR="00E61B4C" w:rsidRPr="002A16E2" w:rsidRDefault="00E61B4C" w:rsidP="00E61B4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3BDA8FC" w14:textId="77777777" w:rsidR="00E61B4C" w:rsidRPr="002A16E2" w:rsidRDefault="00E61B4C" w:rsidP="00E61B4C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E08743C" w14:textId="77777777" w:rsidR="00E61B4C" w:rsidRPr="002A16E2" w:rsidRDefault="00E61B4C" w:rsidP="00E61B4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455FED79" w14:textId="77777777" w:rsidR="00E61B4C" w:rsidRPr="002A16E2" w:rsidRDefault="00E61B4C" w:rsidP="00E61B4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C262655" w14:textId="77777777" w:rsidR="00E61B4C" w:rsidRPr="002A16E2" w:rsidRDefault="00E61B4C" w:rsidP="00E61B4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2E994985" w14:textId="77777777" w:rsidR="00E61B4C" w:rsidRPr="002A16E2" w:rsidRDefault="00E61B4C" w:rsidP="00E61B4C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9A64776" w14:textId="77777777" w:rsidR="00E61B4C" w:rsidRPr="002A16E2" w:rsidRDefault="00E61B4C" w:rsidP="00E61B4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B105309" w14:textId="77777777" w:rsidR="00E61B4C" w:rsidRPr="002A16E2" w:rsidRDefault="00E61B4C" w:rsidP="00E61B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0C4E3998" w14:textId="77777777" w:rsidR="00E61B4C" w:rsidRPr="002A16E2" w:rsidRDefault="00E61B4C" w:rsidP="00E61B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30042DF9" w14:textId="77777777" w:rsidR="00E61B4C" w:rsidRPr="00CB093E" w:rsidRDefault="00E61B4C" w:rsidP="00E61B4C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B647450" w14:textId="77777777" w:rsidR="00E61B4C" w:rsidRPr="00A352F2" w:rsidRDefault="00E61B4C" w:rsidP="00E61B4C"/>
    <w:p w14:paraId="5FE1D285" w14:textId="47CEE625" w:rsidR="00FE545C" w:rsidRPr="00E61B4C" w:rsidRDefault="00FE545C" w:rsidP="00E61B4C"/>
    <w:sectPr w:rsidR="00FE545C" w:rsidRPr="00E61B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C884D4" w14:textId="77777777" w:rsidR="003E6B27" w:rsidRDefault="003E6B27">
      <w:r>
        <w:separator/>
      </w:r>
    </w:p>
  </w:endnote>
  <w:endnote w:type="continuationSeparator" w:id="0">
    <w:p w14:paraId="44305C6B" w14:textId="77777777" w:rsidR="003E6B27" w:rsidRDefault="003E6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8F9E60" w14:textId="77777777" w:rsidR="003C20FB" w:rsidRDefault="003C20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0AE76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CF2577" w14:textId="77777777" w:rsidR="003C20FB" w:rsidRDefault="003C20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1A3CD8" w14:textId="77777777" w:rsidR="003E6B27" w:rsidRDefault="003E6B27">
      <w:r>
        <w:separator/>
      </w:r>
    </w:p>
  </w:footnote>
  <w:footnote w:type="continuationSeparator" w:id="0">
    <w:p w14:paraId="5D819EF5" w14:textId="77777777" w:rsidR="003E6B27" w:rsidRDefault="003E6B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38EC3D" w14:textId="77777777" w:rsidR="003C20FB" w:rsidRDefault="003C20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F0B79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9E6940" w14:textId="77777777" w:rsidR="003C20FB" w:rsidRDefault="003C20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79469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03225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08042196">
    <w:abstractNumId w:val="0"/>
  </w:num>
  <w:num w:numId="4" w16cid:durableId="2111882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6B2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C20FB"/>
    <w:rsid w:val="003E6B2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0C0C"/>
    <w:rsid w:val="007748F0"/>
    <w:rsid w:val="007A4321"/>
    <w:rsid w:val="007C2AD7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D4664"/>
    <w:rsid w:val="00B774DC"/>
    <w:rsid w:val="00B91555"/>
    <w:rsid w:val="00C76D1B"/>
    <w:rsid w:val="00C969A6"/>
    <w:rsid w:val="00CA7D36"/>
    <w:rsid w:val="00D24208"/>
    <w:rsid w:val="00D60C38"/>
    <w:rsid w:val="00D66893"/>
    <w:rsid w:val="00D90ACB"/>
    <w:rsid w:val="00DC1500"/>
    <w:rsid w:val="00E44371"/>
    <w:rsid w:val="00E61B4C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5EE7AB8"/>
  <w15:chartTrackingRefBased/>
  <w15:docId w15:val="{6AB4C211-88F1-4458-AADB-50FB05A3A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1B4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802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2024-07-09T07:10:00Z</cp:lastPrinted>
  <dcterms:created xsi:type="dcterms:W3CDTF">2024-05-08T12:42:00Z</dcterms:created>
  <dcterms:modified xsi:type="dcterms:W3CDTF">2024-07-09T07:14:00Z</dcterms:modified>
</cp:coreProperties>
</file>