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FE7077" w14:textId="64A7616F" w:rsidR="008D2AB8" w:rsidRPr="00A85A41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b w:val="0"/>
          <w:sz w:val="18"/>
          <w:szCs w:val="18"/>
        </w:rPr>
        <w:tab/>
      </w:r>
      <w:r w:rsidRPr="00A85A41">
        <w:rPr>
          <w:rFonts w:ascii="Verdana" w:hAnsi="Verdana"/>
          <w:b w:val="0"/>
          <w:sz w:val="18"/>
          <w:szCs w:val="18"/>
        </w:rPr>
        <w:tab/>
      </w:r>
      <w:r w:rsidRPr="00A85A41">
        <w:rPr>
          <w:rFonts w:ascii="Verdana" w:hAnsi="Verdana"/>
          <w:b w:val="0"/>
          <w:sz w:val="18"/>
          <w:szCs w:val="18"/>
        </w:rPr>
        <w:tab/>
      </w:r>
      <w:r w:rsidRPr="00A85A41">
        <w:rPr>
          <w:rFonts w:ascii="Verdana" w:hAnsi="Verdana"/>
          <w:b w:val="0"/>
          <w:sz w:val="18"/>
          <w:szCs w:val="18"/>
        </w:rPr>
        <w:tab/>
      </w:r>
      <w:r w:rsidRPr="00A85A41">
        <w:rPr>
          <w:rFonts w:ascii="Verdana" w:hAnsi="Verdana"/>
          <w:b w:val="0"/>
          <w:sz w:val="18"/>
          <w:szCs w:val="18"/>
        </w:rPr>
        <w:tab/>
      </w:r>
      <w:r w:rsidRPr="00A85A41">
        <w:rPr>
          <w:rFonts w:ascii="Verdana" w:hAnsi="Verdana"/>
          <w:b w:val="0"/>
          <w:sz w:val="18"/>
          <w:szCs w:val="18"/>
        </w:rPr>
        <w:tab/>
      </w:r>
      <w:r w:rsidRPr="00A85A41">
        <w:rPr>
          <w:rFonts w:ascii="Verdana" w:hAnsi="Verdana"/>
          <w:b w:val="0"/>
          <w:sz w:val="18"/>
          <w:szCs w:val="18"/>
        </w:rPr>
        <w:tab/>
      </w:r>
      <w:r w:rsidRPr="00A85A41">
        <w:rPr>
          <w:rFonts w:ascii="Verdana" w:hAnsi="Verdana"/>
          <w:sz w:val="18"/>
          <w:szCs w:val="18"/>
        </w:rPr>
        <w:t xml:space="preserve">Załącznik nr </w:t>
      </w:r>
      <w:r w:rsidR="00012286" w:rsidRPr="00A85A41">
        <w:rPr>
          <w:rFonts w:ascii="Verdana" w:hAnsi="Verdana"/>
          <w:sz w:val="18"/>
          <w:szCs w:val="18"/>
        </w:rPr>
        <w:t>1</w:t>
      </w:r>
    </w:p>
    <w:p w14:paraId="4E2D5388" w14:textId="77777777" w:rsidR="008D2AB8" w:rsidRPr="00A85A4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BEA5B21" w14:textId="77777777" w:rsidR="008D2AB8" w:rsidRPr="00A85A4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FORMULARZ OFERTY</w:t>
      </w:r>
    </w:p>
    <w:p w14:paraId="0776E3CC" w14:textId="77777777" w:rsidR="00745402" w:rsidRPr="00A85A41" w:rsidRDefault="00745402" w:rsidP="0074540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770DC2BA" w14:textId="77777777" w:rsidR="00745402" w:rsidRPr="00A85A41" w:rsidRDefault="00745402" w:rsidP="0074540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…………………………………………………………………………………………………………………………..</w:t>
      </w:r>
    </w:p>
    <w:p w14:paraId="65F44D8F" w14:textId="77777777" w:rsidR="00745402" w:rsidRPr="00A85A41" w:rsidRDefault="00745402" w:rsidP="0074540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ADRES:………………………………………………………………………………………………………………………………………………..</w:t>
      </w:r>
    </w:p>
    <w:p w14:paraId="685047AE" w14:textId="77777777" w:rsidR="00745402" w:rsidRPr="00A85A41" w:rsidRDefault="00745402" w:rsidP="0074540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6ADACB28" w14:textId="77777777" w:rsidR="00745402" w:rsidRPr="00A85A41" w:rsidRDefault="00745402" w:rsidP="0074540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6B09B6A" w14:textId="77777777" w:rsidR="00745402" w:rsidRPr="00A85A41" w:rsidRDefault="00745402" w:rsidP="0074540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20472247" w14:textId="77777777" w:rsidR="00745402" w:rsidRPr="00A85A41" w:rsidRDefault="00745402" w:rsidP="0074540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63FABF6E" w14:textId="77777777" w:rsidR="00745402" w:rsidRPr="00A85A41" w:rsidRDefault="00745402" w:rsidP="0074540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REGON:………………………………………………................................................</w:t>
      </w:r>
    </w:p>
    <w:p w14:paraId="28B6C8D9" w14:textId="258EBD4C" w:rsidR="008D2AB8" w:rsidRPr="00A85A41" w:rsidRDefault="00745402" w:rsidP="00745402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…………………………………………………………………………………………………………………………………..</w:t>
      </w:r>
    </w:p>
    <w:p w14:paraId="5B16D650" w14:textId="77777777" w:rsidR="008D2AB8" w:rsidRPr="00A85A41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Do: Nazwa i siedziba Zamawiającego:</w:t>
      </w:r>
    </w:p>
    <w:p w14:paraId="1628B3DA" w14:textId="77777777" w:rsidR="004C4437" w:rsidRPr="00A85A41" w:rsidRDefault="004C4437" w:rsidP="008D2AB8">
      <w:pPr>
        <w:ind w:right="-110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Akademia Górniczo - Hutnicza</w:t>
      </w:r>
    </w:p>
    <w:p w14:paraId="32885E2E" w14:textId="77777777" w:rsidR="004C4437" w:rsidRPr="00A85A41" w:rsidRDefault="004C4437" w:rsidP="008D2AB8">
      <w:pPr>
        <w:ind w:right="-110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im. Stanisława Staszica w Krakowie</w:t>
      </w:r>
    </w:p>
    <w:p w14:paraId="3491D617" w14:textId="77777777" w:rsidR="008D2AB8" w:rsidRPr="00A85A41" w:rsidRDefault="004C4437" w:rsidP="008D2AB8">
      <w:pPr>
        <w:ind w:right="-110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Dział Zamówień Publicznych</w:t>
      </w:r>
      <w:r w:rsidR="008D2AB8" w:rsidRPr="00A85A41">
        <w:rPr>
          <w:rFonts w:ascii="Verdana" w:hAnsi="Verdana"/>
          <w:b/>
          <w:sz w:val="18"/>
          <w:szCs w:val="18"/>
        </w:rPr>
        <w:t xml:space="preserve">  </w:t>
      </w:r>
    </w:p>
    <w:p w14:paraId="59CEFFDA" w14:textId="77777777" w:rsidR="008D2AB8" w:rsidRPr="00A85A41" w:rsidRDefault="004C4437" w:rsidP="008D2AB8">
      <w:pPr>
        <w:ind w:right="-110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Al. Mickiewicza</w:t>
      </w:r>
      <w:r w:rsidR="008D2AB8" w:rsidRPr="00A85A41">
        <w:rPr>
          <w:rFonts w:ascii="Verdana" w:hAnsi="Verdana"/>
          <w:b/>
          <w:sz w:val="18"/>
          <w:szCs w:val="18"/>
        </w:rPr>
        <w:t xml:space="preserve"> </w:t>
      </w:r>
      <w:r w:rsidRPr="00A85A41">
        <w:rPr>
          <w:rFonts w:ascii="Verdana" w:hAnsi="Verdana"/>
          <w:b/>
          <w:sz w:val="18"/>
          <w:szCs w:val="18"/>
        </w:rPr>
        <w:t>30</w:t>
      </w:r>
      <w:r w:rsidR="008D2AB8" w:rsidRPr="00A85A41">
        <w:rPr>
          <w:rFonts w:ascii="Verdana" w:hAnsi="Verdana"/>
          <w:b/>
          <w:sz w:val="18"/>
          <w:szCs w:val="18"/>
        </w:rPr>
        <w:t xml:space="preserve"> </w:t>
      </w:r>
    </w:p>
    <w:p w14:paraId="753A43AE" w14:textId="77777777" w:rsidR="008D2AB8" w:rsidRPr="00A85A41" w:rsidRDefault="004C4437" w:rsidP="008D2AB8">
      <w:pPr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30-059</w:t>
      </w:r>
      <w:r w:rsidR="008D2AB8" w:rsidRPr="00A85A41">
        <w:rPr>
          <w:rFonts w:ascii="Verdana" w:hAnsi="Verdana"/>
          <w:b/>
          <w:sz w:val="18"/>
          <w:szCs w:val="18"/>
        </w:rPr>
        <w:t xml:space="preserve"> </w:t>
      </w:r>
      <w:r w:rsidRPr="00A85A41">
        <w:rPr>
          <w:rFonts w:ascii="Verdana" w:hAnsi="Verdana"/>
          <w:b/>
          <w:sz w:val="18"/>
          <w:szCs w:val="18"/>
        </w:rPr>
        <w:t>Kraków</w:t>
      </w:r>
      <w:r w:rsidR="008D2AB8" w:rsidRPr="00A85A41">
        <w:rPr>
          <w:rFonts w:ascii="Verdana" w:hAnsi="Verdana"/>
          <w:b/>
          <w:sz w:val="18"/>
          <w:szCs w:val="18"/>
        </w:rPr>
        <w:t xml:space="preserve">,  </w:t>
      </w:r>
    </w:p>
    <w:p w14:paraId="57436338" w14:textId="77777777" w:rsidR="008D2AB8" w:rsidRPr="00A85A41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4F4242AB" w14:textId="7CCDD81F" w:rsidR="008D2AB8" w:rsidRPr="00A85A41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4C4437" w:rsidRPr="00A85A41">
        <w:rPr>
          <w:rFonts w:ascii="Verdana" w:hAnsi="Verdana"/>
          <w:b/>
          <w:sz w:val="18"/>
          <w:szCs w:val="18"/>
        </w:rPr>
        <w:t>dostawa kołder, poduszek antyalergicznych, bielizny pościelowej, materacy i pokrowców na materace i koców do domów studenckich Miasteczka Studenckiego AGH w Krakowie - DE-dzp.272-335/24</w:t>
      </w:r>
      <w:r w:rsidRPr="00A85A41">
        <w:rPr>
          <w:rFonts w:ascii="Verdana" w:hAnsi="Verdana"/>
          <w:b/>
          <w:sz w:val="18"/>
          <w:szCs w:val="18"/>
        </w:rPr>
        <w:t xml:space="preserve">, </w:t>
      </w:r>
      <w:r w:rsidRPr="00A85A41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3C048678" w14:textId="77777777" w:rsidR="008D2AB8" w:rsidRPr="00A85A41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027A8907" w14:textId="652454AA" w:rsidR="00D03D9B" w:rsidRPr="00A85A41" w:rsidRDefault="00D03D9B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  <w:u w:val="single"/>
        </w:rPr>
      </w:pPr>
      <w:r w:rsidRPr="00A85A41">
        <w:rPr>
          <w:rFonts w:ascii="Verdana" w:hAnsi="Verdana"/>
          <w:b/>
          <w:bCs/>
          <w:sz w:val="18"/>
          <w:szCs w:val="18"/>
          <w:highlight w:val="cyan"/>
          <w:u w:val="single"/>
        </w:rPr>
        <w:t>Zadanie częściowe nr 1</w:t>
      </w:r>
      <w:r w:rsidRPr="00A85A41">
        <w:rPr>
          <w:rFonts w:ascii="Verdana" w:hAnsi="Verdana"/>
          <w:b/>
          <w:bCs/>
          <w:sz w:val="18"/>
          <w:szCs w:val="18"/>
          <w:u w:val="single"/>
        </w:rPr>
        <w:t xml:space="preserve">: </w:t>
      </w:r>
      <w:r w:rsidR="00E96192" w:rsidRPr="00A85A41">
        <w:rPr>
          <w:rFonts w:ascii="Verdana" w:hAnsi="Verdana"/>
          <w:b/>
          <w:bCs/>
          <w:sz w:val="18"/>
          <w:szCs w:val="18"/>
          <w:u w:val="single"/>
        </w:rPr>
        <w:t>dostawa kołder do domów studenckich Miasteczka Studenckiego AGH w Krakowie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6140"/>
      </w:tblGrid>
      <w:tr w:rsidR="00D03D9B" w:rsidRPr="00A85A41" w14:paraId="1C19B0D7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78B2A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297E3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D03D9B" w:rsidRPr="00A85A41" w14:paraId="6A0D6335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1E5A0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2E378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1E9C6EB3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3E8C2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112521A9" w14:textId="015878A0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 w:rsidR="002A7E2C" w:rsidRPr="00A85A41">
              <w:rPr>
                <w:rFonts w:ascii="Verdana" w:hAnsi="Verdana"/>
                <w:b/>
                <w:sz w:val="18"/>
                <w:szCs w:val="18"/>
              </w:rPr>
              <w:t>1 100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9194C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15E2CD84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F86B1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6FEF20F2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FCC70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595814CA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2F8DA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18A00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D03D9B" w:rsidRPr="00A85A41" w14:paraId="421E7252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26DB7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7C145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</w:tbl>
    <w:p w14:paraId="291450B0" w14:textId="77777777" w:rsidR="00D03D9B" w:rsidRPr="00A85A41" w:rsidRDefault="00D03D9B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bCs/>
          <w:sz w:val="18"/>
          <w:szCs w:val="18"/>
          <w:u w:val="single"/>
        </w:rPr>
      </w:pPr>
    </w:p>
    <w:p w14:paraId="0B6831E1" w14:textId="62D68922" w:rsidR="00D03D9B" w:rsidRPr="00A85A41" w:rsidRDefault="00D03D9B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bCs/>
          <w:sz w:val="18"/>
          <w:szCs w:val="18"/>
          <w:u w:val="single"/>
        </w:rPr>
      </w:pPr>
      <w:r w:rsidRPr="00A85A41">
        <w:rPr>
          <w:rFonts w:ascii="Verdana" w:hAnsi="Verdana"/>
          <w:b/>
          <w:bCs/>
          <w:sz w:val="18"/>
          <w:szCs w:val="18"/>
          <w:highlight w:val="cyan"/>
          <w:u w:val="single"/>
        </w:rPr>
        <w:t>Zadanie częściowe nr 2:</w:t>
      </w:r>
      <w:r w:rsidRPr="00A85A41">
        <w:rPr>
          <w:rFonts w:ascii="Verdana" w:hAnsi="Verdana"/>
          <w:b/>
          <w:bCs/>
          <w:sz w:val="18"/>
          <w:szCs w:val="18"/>
          <w:u w:val="single"/>
        </w:rPr>
        <w:t xml:space="preserve"> </w:t>
      </w:r>
      <w:r w:rsidR="002A71F4" w:rsidRPr="00A85A41">
        <w:rPr>
          <w:rFonts w:ascii="Verdana" w:hAnsi="Verdana"/>
          <w:b/>
          <w:bCs/>
          <w:sz w:val="18"/>
          <w:szCs w:val="18"/>
          <w:u w:val="single"/>
        </w:rPr>
        <w:t>dostawa poduszek antyalergicznych do domów studenckich Miasteczka Studenckiego AGH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6140"/>
      </w:tblGrid>
      <w:tr w:rsidR="00D03D9B" w:rsidRPr="00A85A41" w14:paraId="0FC733CF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E3238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971FF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D03D9B" w:rsidRPr="00A85A41" w14:paraId="0E7B7B69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B3C73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B0714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453629FB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A2969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7C5378CF" w14:textId="05E14341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 w:rsidR="002A7E2C" w:rsidRPr="00A85A41">
              <w:rPr>
                <w:rFonts w:ascii="Verdana" w:hAnsi="Verdana"/>
                <w:b/>
                <w:sz w:val="18"/>
                <w:szCs w:val="18"/>
              </w:rPr>
              <w:t>250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E8AF9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6E19DDBE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54C83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lastRenderedPageBreak/>
              <w:t>Cena brutto:</w:t>
            </w:r>
          </w:p>
          <w:p w14:paraId="62851E9F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49C38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50E484EF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CB436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A74EE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D03D9B" w:rsidRPr="00A85A41" w14:paraId="4CE3CD66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CA0AF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D4DF0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</w:tbl>
    <w:p w14:paraId="5A4B9A65" w14:textId="77777777" w:rsidR="00D03D9B" w:rsidRPr="00A85A41" w:rsidRDefault="00D03D9B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216EF474" w14:textId="32401484" w:rsidR="00D03D9B" w:rsidRPr="00A85A41" w:rsidRDefault="00D03D9B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  <w:u w:val="single"/>
        </w:rPr>
      </w:pPr>
      <w:r w:rsidRPr="00A85A41">
        <w:rPr>
          <w:rFonts w:ascii="Verdana" w:hAnsi="Verdana"/>
          <w:b/>
          <w:bCs/>
          <w:sz w:val="18"/>
          <w:szCs w:val="18"/>
          <w:highlight w:val="cyan"/>
          <w:u w:val="single"/>
        </w:rPr>
        <w:t>Zadanie częściowe nr 3</w:t>
      </w:r>
      <w:r w:rsidR="00E20D96" w:rsidRPr="00A85A41">
        <w:rPr>
          <w:rFonts w:ascii="Verdana" w:hAnsi="Verdana"/>
          <w:b/>
          <w:bCs/>
          <w:sz w:val="18"/>
          <w:szCs w:val="18"/>
          <w:highlight w:val="cyan"/>
          <w:u w:val="single"/>
        </w:rPr>
        <w:t>A</w:t>
      </w:r>
      <w:r w:rsidRPr="00A85A41">
        <w:rPr>
          <w:rFonts w:ascii="Verdana" w:hAnsi="Verdana"/>
          <w:b/>
          <w:bCs/>
          <w:sz w:val="18"/>
          <w:szCs w:val="18"/>
          <w:highlight w:val="cyan"/>
          <w:u w:val="single"/>
        </w:rPr>
        <w:t>:</w:t>
      </w:r>
      <w:r w:rsidRPr="00A85A41">
        <w:rPr>
          <w:rFonts w:ascii="Verdana" w:hAnsi="Verdana"/>
          <w:b/>
          <w:bCs/>
          <w:sz w:val="18"/>
          <w:szCs w:val="18"/>
          <w:u w:val="single"/>
        </w:rPr>
        <w:t xml:space="preserve"> </w:t>
      </w:r>
      <w:r w:rsidR="00D857ED" w:rsidRPr="00A85A41">
        <w:rPr>
          <w:rFonts w:ascii="Verdana" w:hAnsi="Verdana"/>
          <w:b/>
          <w:bCs/>
          <w:sz w:val="18"/>
          <w:szCs w:val="18"/>
          <w:u w:val="single"/>
        </w:rPr>
        <w:t xml:space="preserve">dostawa </w:t>
      </w:r>
      <w:r w:rsidR="00E20D96" w:rsidRPr="00A85A41">
        <w:rPr>
          <w:rFonts w:ascii="Verdana" w:hAnsi="Verdana"/>
          <w:b/>
          <w:bCs/>
          <w:sz w:val="18"/>
          <w:szCs w:val="18"/>
          <w:u w:val="single"/>
        </w:rPr>
        <w:t>900 szt. poszew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6140"/>
      </w:tblGrid>
      <w:tr w:rsidR="00D03D9B" w:rsidRPr="00A85A41" w14:paraId="2656E447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4BEDD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AEB05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D03D9B" w:rsidRPr="00A85A41" w14:paraId="59861FCD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039E1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94E85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57C78779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EF35D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664ADBDF" w14:textId="4A0418CE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 w:rsidR="002A7E2C" w:rsidRPr="00A85A41">
              <w:rPr>
                <w:rFonts w:ascii="Verdana" w:hAnsi="Verdana"/>
                <w:b/>
                <w:sz w:val="18"/>
                <w:szCs w:val="18"/>
              </w:rPr>
              <w:t>900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1F6D7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50B93B22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4FFFB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00FCFD8E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7DB00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7D6721BE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E6C29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8558F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D03D9B" w:rsidRPr="00A85A41" w14:paraId="41876490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66B35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BD3C0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</w:tbl>
    <w:p w14:paraId="67356B87" w14:textId="77777777" w:rsidR="00E20D96" w:rsidRPr="00A85A41" w:rsidRDefault="00E20D96" w:rsidP="00E20D96">
      <w:pPr>
        <w:widowControl w:val="0"/>
        <w:suppressAutoHyphens/>
        <w:spacing w:line="276" w:lineRule="auto"/>
        <w:ind w:right="1"/>
        <w:rPr>
          <w:rFonts w:ascii="Verdana" w:hAnsi="Verdana"/>
          <w:b/>
          <w:bCs/>
          <w:sz w:val="18"/>
          <w:szCs w:val="18"/>
          <w:highlight w:val="cyan"/>
          <w:u w:val="single"/>
        </w:rPr>
      </w:pPr>
    </w:p>
    <w:p w14:paraId="6096F024" w14:textId="444B973C" w:rsidR="00E20D96" w:rsidRPr="00A85A41" w:rsidRDefault="00E20D96" w:rsidP="00E20D96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  <w:u w:val="single"/>
        </w:rPr>
      </w:pPr>
      <w:r w:rsidRPr="00A85A41">
        <w:rPr>
          <w:rFonts w:ascii="Verdana" w:hAnsi="Verdana"/>
          <w:b/>
          <w:bCs/>
          <w:sz w:val="18"/>
          <w:szCs w:val="18"/>
          <w:highlight w:val="cyan"/>
          <w:u w:val="single"/>
        </w:rPr>
        <w:t>Zadanie częściowe nr 3B:</w:t>
      </w:r>
      <w:r w:rsidRPr="00A85A41">
        <w:rPr>
          <w:rFonts w:ascii="Verdana" w:hAnsi="Verdana"/>
          <w:b/>
          <w:bCs/>
          <w:sz w:val="18"/>
          <w:szCs w:val="18"/>
          <w:u w:val="single"/>
        </w:rPr>
        <w:t xml:space="preserve"> dostawa 900 szt. poszewek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6140"/>
      </w:tblGrid>
      <w:tr w:rsidR="00E20D96" w:rsidRPr="00A85A41" w14:paraId="0E294530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790A3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484DA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E20D96" w:rsidRPr="00A85A41" w14:paraId="496710A6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FF96F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1091A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E20D96" w:rsidRPr="00A85A41" w14:paraId="4B72FD2E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680DB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38BA0F27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jednostkowa x 900)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40A7B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E20D96" w:rsidRPr="00A85A41" w14:paraId="0BB32AFB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7A827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44AA9CDC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082B4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E20D96" w:rsidRPr="00A85A41" w14:paraId="3BFBF667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48EC3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5B5CB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E20D96" w:rsidRPr="00A85A41" w14:paraId="147CE0BC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89619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31E43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</w:tbl>
    <w:p w14:paraId="15C65175" w14:textId="77777777" w:rsidR="00E20D96" w:rsidRPr="00A85A41" w:rsidRDefault="00E20D96" w:rsidP="00E20D96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5739C244" w14:textId="613D7D88" w:rsidR="00E20D96" w:rsidRPr="00A85A41" w:rsidRDefault="00E20D96" w:rsidP="00E20D96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  <w:u w:val="single"/>
        </w:rPr>
      </w:pPr>
      <w:r w:rsidRPr="00A85A41">
        <w:rPr>
          <w:rFonts w:ascii="Verdana" w:hAnsi="Verdana"/>
          <w:b/>
          <w:bCs/>
          <w:sz w:val="18"/>
          <w:szCs w:val="18"/>
          <w:highlight w:val="cyan"/>
          <w:u w:val="single"/>
        </w:rPr>
        <w:t>Zadanie częściowe nr 3C:</w:t>
      </w:r>
      <w:r w:rsidRPr="00A85A41">
        <w:rPr>
          <w:rFonts w:ascii="Verdana" w:hAnsi="Verdana"/>
          <w:b/>
          <w:bCs/>
          <w:sz w:val="18"/>
          <w:szCs w:val="18"/>
          <w:u w:val="single"/>
        </w:rPr>
        <w:t xml:space="preserve"> dostawa 900 szt. prześcieradeł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6140"/>
      </w:tblGrid>
      <w:tr w:rsidR="00E20D96" w:rsidRPr="00A85A41" w14:paraId="31CB79DF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EA0F1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12028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E20D96" w:rsidRPr="00A85A41" w14:paraId="31741183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F2398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57846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E20D96" w:rsidRPr="00A85A41" w14:paraId="7D7FE0BB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0A0A3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7AAF6314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jednostkowa x 900)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8FC9D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E20D96" w:rsidRPr="00A85A41" w14:paraId="684A87CB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D7400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23B7E677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11B20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E20D96" w:rsidRPr="00A85A41" w14:paraId="6F9C4E3C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8698A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5911A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E20D96" w:rsidRPr="00A85A41" w14:paraId="3A789F97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2520D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2991B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</w:tbl>
    <w:p w14:paraId="6BF01132" w14:textId="77777777" w:rsidR="00A85A41" w:rsidRDefault="00A85A41" w:rsidP="00E20D96">
      <w:pPr>
        <w:widowControl w:val="0"/>
        <w:suppressAutoHyphens/>
        <w:spacing w:line="276" w:lineRule="auto"/>
        <w:ind w:right="1"/>
        <w:rPr>
          <w:rFonts w:ascii="Verdana" w:hAnsi="Verdana"/>
          <w:b/>
          <w:bCs/>
          <w:sz w:val="18"/>
          <w:szCs w:val="18"/>
          <w:highlight w:val="cyan"/>
          <w:u w:val="single"/>
        </w:rPr>
      </w:pPr>
    </w:p>
    <w:p w14:paraId="0F05B542" w14:textId="0DA41CC3" w:rsidR="00E20D96" w:rsidRPr="00A85A41" w:rsidRDefault="00E20D96" w:rsidP="00E20D96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  <w:u w:val="single"/>
        </w:rPr>
      </w:pPr>
      <w:r w:rsidRPr="00A85A41">
        <w:rPr>
          <w:rFonts w:ascii="Verdana" w:hAnsi="Verdana"/>
          <w:b/>
          <w:bCs/>
          <w:sz w:val="18"/>
          <w:szCs w:val="18"/>
          <w:highlight w:val="cyan"/>
          <w:u w:val="single"/>
        </w:rPr>
        <w:lastRenderedPageBreak/>
        <w:t>Zadanie częściowe nr 3C:</w:t>
      </w:r>
      <w:r w:rsidRPr="00A85A41">
        <w:rPr>
          <w:rFonts w:ascii="Verdana" w:hAnsi="Verdana"/>
          <w:b/>
          <w:bCs/>
          <w:sz w:val="18"/>
          <w:szCs w:val="18"/>
          <w:u w:val="single"/>
        </w:rPr>
        <w:t xml:space="preserve"> dostawa 900 szt. prześcieradeł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6140"/>
      </w:tblGrid>
      <w:tr w:rsidR="00E20D96" w:rsidRPr="00A85A41" w14:paraId="4A32C6DC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75933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5EA85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E20D96" w:rsidRPr="00A85A41" w14:paraId="64F4A575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3B7E5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29B17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E20D96" w:rsidRPr="00A85A41" w14:paraId="31CB6226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C6D1F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7872FC26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jednostkowa x 900)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03F5A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E20D96" w:rsidRPr="00A85A41" w14:paraId="64D8B0BE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1086B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0B2CEF0E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B9B11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E20D96" w:rsidRPr="00A85A41" w14:paraId="4222091F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1537F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D0D40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E20D96" w:rsidRPr="00A85A41" w14:paraId="6B852CD4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4BEEF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D940A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</w:tbl>
    <w:p w14:paraId="51820169" w14:textId="77777777" w:rsidR="00E20D96" w:rsidRPr="00A85A41" w:rsidRDefault="00E20D96" w:rsidP="00E20D96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35D9D4B4" w14:textId="08365702" w:rsidR="00E20D96" w:rsidRPr="00A85A41" w:rsidRDefault="00E20D96" w:rsidP="00E20D96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Cena netto RAZEM (3A + 3B + 3C): ………………………………………………..</w:t>
      </w:r>
    </w:p>
    <w:p w14:paraId="00C1D0A4" w14:textId="77777777" w:rsidR="00E20D96" w:rsidRPr="00A85A41" w:rsidRDefault="00E20D96" w:rsidP="00E20D96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266DCF7D" w14:textId="17646697" w:rsidR="00E20D96" w:rsidRPr="00A85A41" w:rsidRDefault="00E20D96" w:rsidP="00E20D96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Cena brutto RAZEM (3A + 3B + 3C): ………………………………………………</w:t>
      </w:r>
    </w:p>
    <w:p w14:paraId="0229ACCD" w14:textId="77777777" w:rsidR="00D03D9B" w:rsidRPr="00A85A41" w:rsidRDefault="00D03D9B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13D6E8B3" w14:textId="2D0E1243" w:rsidR="00D03D9B" w:rsidRPr="00A85A41" w:rsidRDefault="00D03D9B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  <w:highlight w:val="cyan"/>
        </w:rPr>
        <w:t>Zadanie częściowe nr 4</w:t>
      </w:r>
      <w:r w:rsidR="002A7E2C" w:rsidRPr="00A85A41">
        <w:rPr>
          <w:rFonts w:ascii="Verdana" w:hAnsi="Verdana"/>
          <w:b/>
          <w:bCs/>
          <w:sz w:val="18"/>
          <w:szCs w:val="18"/>
          <w:highlight w:val="cyan"/>
        </w:rPr>
        <w:t>A</w:t>
      </w:r>
      <w:r w:rsidRPr="00A85A41">
        <w:rPr>
          <w:rFonts w:ascii="Verdana" w:hAnsi="Verdana"/>
          <w:b/>
          <w:bCs/>
          <w:sz w:val="18"/>
          <w:szCs w:val="18"/>
          <w:highlight w:val="cyan"/>
        </w:rPr>
        <w:t>:</w:t>
      </w:r>
      <w:r w:rsidRPr="00A85A41">
        <w:rPr>
          <w:rFonts w:ascii="Verdana" w:hAnsi="Verdana"/>
          <w:b/>
          <w:bCs/>
          <w:sz w:val="18"/>
          <w:szCs w:val="18"/>
        </w:rPr>
        <w:t xml:space="preserve"> </w:t>
      </w:r>
      <w:r w:rsidR="004742BA" w:rsidRPr="00A85A41">
        <w:rPr>
          <w:rFonts w:ascii="Verdana" w:hAnsi="Verdana"/>
          <w:b/>
          <w:bCs/>
          <w:sz w:val="18"/>
          <w:szCs w:val="18"/>
        </w:rPr>
        <w:t xml:space="preserve">dostawa </w:t>
      </w:r>
      <w:r w:rsidR="002A7E2C" w:rsidRPr="00A85A41">
        <w:rPr>
          <w:rFonts w:ascii="Verdana" w:hAnsi="Verdana"/>
          <w:b/>
          <w:bCs/>
          <w:sz w:val="18"/>
          <w:szCs w:val="18"/>
        </w:rPr>
        <w:t>390 szt. materaców o szerokości 90 cm z pokrowcami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6140"/>
      </w:tblGrid>
      <w:tr w:rsidR="00D03D9B" w:rsidRPr="00A85A41" w14:paraId="544C35AC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9E5A9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C4B94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D03D9B" w:rsidRPr="00A85A41" w14:paraId="1F35E6CE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3D736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3F049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2AA52480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42ED8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59E615A5" w14:textId="3A89BD34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 w:rsidR="002A7E2C" w:rsidRPr="00A85A41">
              <w:rPr>
                <w:rFonts w:ascii="Verdana" w:hAnsi="Verdana"/>
                <w:b/>
                <w:sz w:val="18"/>
                <w:szCs w:val="18"/>
              </w:rPr>
              <w:t>390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93A79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78192F87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615BF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792D12A8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1A1CE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2BBFBF6E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14A1F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57FAC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D03D9B" w:rsidRPr="00A85A41" w14:paraId="376D99C1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F9F8C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8ADBA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</w:tbl>
    <w:p w14:paraId="7AD5460A" w14:textId="77777777" w:rsidR="00203513" w:rsidRPr="00A85A41" w:rsidRDefault="00203513" w:rsidP="00203513">
      <w:pPr>
        <w:widowControl w:val="0"/>
        <w:suppressAutoHyphens/>
        <w:spacing w:line="276" w:lineRule="auto"/>
        <w:ind w:right="1"/>
        <w:rPr>
          <w:rFonts w:ascii="Verdana" w:hAnsi="Verdana"/>
          <w:b/>
          <w:bCs/>
          <w:sz w:val="18"/>
          <w:szCs w:val="18"/>
          <w:highlight w:val="cyan"/>
        </w:rPr>
      </w:pPr>
    </w:p>
    <w:p w14:paraId="49AFB405" w14:textId="7433BC67" w:rsidR="00203513" w:rsidRPr="00A85A41" w:rsidRDefault="00203513" w:rsidP="00203513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  <w:highlight w:val="cyan"/>
        </w:rPr>
        <w:t>Zadanie częściowe nr 4B:</w:t>
      </w:r>
      <w:r w:rsidRPr="00A85A41">
        <w:rPr>
          <w:rFonts w:ascii="Verdana" w:hAnsi="Verdana"/>
          <w:b/>
          <w:bCs/>
          <w:sz w:val="18"/>
          <w:szCs w:val="18"/>
        </w:rPr>
        <w:t xml:space="preserve"> dostawa 20 szt. materaców o szerokości 80 cm z pokrowcami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6140"/>
      </w:tblGrid>
      <w:tr w:rsidR="00203513" w:rsidRPr="00A85A41" w14:paraId="0B48D199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A0A2A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4F21B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03513" w:rsidRPr="00A85A41" w14:paraId="34651F1E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DA19E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DE55E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03513" w:rsidRPr="00A85A41" w14:paraId="47950019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77ED1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6B78E540" w14:textId="22ACB006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jednostkowa x 20)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FB37A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03513" w:rsidRPr="00A85A41" w14:paraId="75FD61F5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1A270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1D3176FC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E624A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03513" w:rsidRPr="00A85A41" w14:paraId="38D7CAA7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3F33C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708C1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03513" w:rsidRPr="00A85A41" w14:paraId="0E1F12CF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629EE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37151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</w:tbl>
    <w:p w14:paraId="592155A1" w14:textId="77777777" w:rsidR="00203513" w:rsidRPr="00A85A41" w:rsidRDefault="00203513" w:rsidP="00203513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50DF651B" w14:textId="42EE82B2" w:rsidR="00203513" w:rsidRPr="00A85A41" w:rsidRDefault="00203513" w:rsidP="00203513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  <w:highlight w:val="cyan"/>
        </w:rPr>
        <w:t>Zadanie częściowe nr 4C:</w:t>
      </w:r>
      <w:r w:rsidRPr="00A85A41">
        <w:rPr>
          <w:rFonts w:ascii="Verdana" w:hAnsi="Verdana"/>
          <w:b/>
          <w:bCs/>
          <w:sz w:val="18"/>
          <w:szCs w:val="18"/>
        </w:rPr>
        <w:t xml:space="preserve"> dostawa 11 szt. materaców małżeńskich z pokrowcami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6140"/>
      </w:tblGrid>
      <w:tr w:rsidR="00203513" w:rsidRPr="00A85A41" w14:paraId="0826BA6D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6A902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E704B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03513" w:rsidRPr="00A85A41" w14:paraId="3C395CC3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A9E85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lastRenderedPageBreak/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033A1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03513" w:rsidRPr="00A85A41" w14:paraId="00380428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8844C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7EE8412E" w14:textId="60C56C2F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jednostkowa x 11)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97F5E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03513" w:rsidRPr="00A85A41" w14:paraId="55A0751F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41F31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392D582B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C48C5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03513" w:rsidRPr="00A85A41" w14:paraId="4214AF28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A1203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1B836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03513" w:rsidRPr="00A85A41" w14:paraId="5FC59BB6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06C92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1EB1D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</w:tbl>
    <w:p w14:paraId="02B04B26" w14:textId="77777777" w:rsidR="00D03D9B" w:rsidRPr="00A85A41" w:rsidRDefault="00D03D9B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25B2DD47" w14:textId="65E109FF" w:rsidR="00203513" w:rsidRPr="00A85A41" w:rsidRDefault="00203513" w:rsidP="00203513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  <w:highlight w:val="cyan"/>
        </w:rPr>
        <w:t>Zadanie częściowe nr 4D:</w:t>
      </w:r>
      <w:r w:rsidRPr="00A85A41">
        <w:rPr>
          <w:rFonts w:ascii="Verdana" w:hAnsi="Verdana"/>
          <w:b/>
          <w:bCs/>
          <w:sz w:val="18"/>
          <w:szCs w:val="18"/>
        </w:rPr>
        <w:t xml:space="preserve"> dostawa </w:t>
      </w:r>
      <w:r w:rsidR="002F0BA2" w:rsidRPr="00A85A41">
        <w:rPr>
          <w:rFonts w:ascii="Verdana" w:hAnsi="Verdana"/>
          <w:b/>
          <w:bCs/>
          <w:sz w:val="18"/>
          <w:szCs w:val="18"/>
        </w:rPr>
        <w:t>1 960 szt. pokrowców na materace o szerokości 90 cm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6140"/>
      </w:tblGrid>
      <w:tr w:rsidR="00203513" w:rsidRPr="00A85A41" w14:paraId="75B9C85E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FADC1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9B175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03513" w:rsidRPr="00A85A41" w14:paraId="152C55E2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8A985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C3865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03513" w:rsidRPr="00A85A41" w14:paraId="4BD72E5F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774C0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2A76C5B0" w14:textId="5829151A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 w:rsidR="002F0BA2" w:rsidRPr="00A85A41">
              <w:rPr>
                <w:rFonts w:ascii="Verdana" w:hAnsi="Verdana"/>
                <w:b/>
                <w:bCs/>
                <w:sz w:val="18"/>
                <w:szCs w:val="18"/>
              </w:rPr>
              <w:t>1 960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AC5E8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03513" w:rsidRPr="00A85A41" w14:paraId="380ED651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ACB3B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33F34C4F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33D2E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03513" w:rsidRPr="00A85A41" w14:paraId="1204DAB9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0BBA4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B50BA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03513" w:rsidRPr="00A85A41" w14:paraId="5506917D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794F1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9C20F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</w:tbl>
    <w:p w14:paraId="750BF6AF" w14:textId="4A100A0F" w:rsidR="002F0BA2" w:rsidRPr="00A85A41" w:rsidRDefault="002F0BA2" w:rsidP="002F0BA2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  <w:highlight w:val="cyan"/>
        </w:rPr>
        <w:t>Zadanie częściowe nr 4E:</w:t>
      </w:r>
      <w:r w:rsidRPr="00A85A41">
        <w:rPr>
          <w:rFonts w:ascii="Verdana" w:hAnsi="Verdana"/>
          <w:b/>
          <w:bCs/>
          <w:sz w:val="18"/>
          <w:szCs w:val="18"/>
        </w:rPr>
        <w:t xml:space="preserve"> dostawa 15 szt. pokrowców na materace małżeńskie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6140"/>
      </w:tblGrid>
      <w:tr w:rsidR="002F0BA2" w:rsidRPr="00A85A41" w14:paraId="57D35168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39766" w14:textId="77777777" w:rsidR="002F0BA2" w:rsidRPr="00A85A41" w:rsidRDefault="002F0BA2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41FC4" w14:textId="77777777" w:rsidR="002F0BA2" w:rsidRPr="00A85A41" w:rsidRDefault="002F0BA2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F0BA2" w:rsidRPr="00A85A41" w14:paraId="32A9FC71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6ED41" w14:textId="77777777" w:rsidR="002F0BA2" w:rsidRPr="00A85A41" w:rsidRDefault="002F0BA2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8B4BA" w14:textId="77777777" w:rsidR="002F0BA2" w:rsidRPr="00A85A41" w:rsidRDefault="002F0BA2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F0BA2" w:rsidRPr="00A85A41" w14:paraId="44396610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64FB8" w14:textId="77777777" w:rsidR="002F0BA2" w:rsidRPr="00A85A41" w:rsidRDefault="002F0BA2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2A6D296D" w14:textId="5857B751" w:rsidR="002F0BA2" w:rsidRPr="00A85A41" w:rsidRDefault="002F0BA2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 w:rsidRPr="00A85A41">
              <w:rPr>
                <w:rFonts w:ascii="Verdana" w:hAnsi="Verdana"/>
                <w:b/>
                <w:bCs/>
                <w:sz w:val="18"/>
                <w:szCs w:val="18"/>
              </w:rPr>
              <w:t>15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AFD6F" w14:textId="77777777" w:rsidR="002F0BA2" w:rsidRPr="00A85A41" w:rsidRDefault="002F0BA2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F0BA2" w:rsidRPr="00A85A41" w14:paraId="64ADE46A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D4C60" w14:textId="77777777" w:rsidR="002F0BA2" w:rsidRPr="00A85A41" w:rsidRDefault="002F0BA2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3E37F38A" w14:textId="77777777" w:rsidR="002F0BA2" w:rsidRPr="00A85A41" w:rsidRDefault="002F0BA2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6C7DC" w14:textId="77777777" w:rsidR="002F0BA2" w:rsidRPr="00A85A41" w:rsidRDefault="002F0BA2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F0BA2" w:rsidRPr="00A85A41" w14:paraId="7C998B00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097C3" w14:textId="77777777" w:rsidR="002F0BA2" w:rsidRPr="00A85A41" w:rsidRDefault="002F0BA2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0B33" w14:textId="77777777" w:rsidR="002F0BA2" w:rsidRPr="00A85A41" w:rsidRDefault="002F0BA2" w:rsidP="0064785A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F0BA2" w:rsidRPr="00A85A41" w14:paraId="43D92357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67949" w14:textId="77777777" w:rsidR="002F0BA2" w:rsidRPr="00A85A41" w:rsidRDefault="002F0BA2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7A9C8" w14:textId="77777777" w:rsidR="002F0BA2" w:rsidRPr="00A85A41" w:rsidRDefault="002F0BA2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</w:tbl>
    <w:p w14:paraId="34DF7AC3" w14:textId="77777777" w:rsidR="002F0BA2" w:rsidRPr="00A85A41" w:rsidRDefault="002F0BA2" w:rsidP="002F0BA2">
      <w:pPr>
        <w:widowControl w:val="0"/>
        <w:suppressAutoHyphens/>
        <w:spacing w:line="276" w:lineRule="auto"/>
        <w:ind w:right="1"/>
        <w:rPr>
          <w:rFonts w:ascii="Verdana" w:hAnsi="Verdana"/>
          <w:b/>
          <w:bCs/>
          <w:sz w:val="18"/>
          <w:szCs w:val="18"/>
          <w:highlight w:val="cyan"/>
        </w:rPr>
      </w:pPr>
    </w:p>
    <w:p w14:paraId="38209543" w14:textId="25DD7369" w:rsidR="002F0BA2" w:rsidRPr="00A85A41" w:rsidRDefault="002F0BA2" w:rsidP="002F0BA2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  <w:highlight w:val="cyan"/>
        </w:rPr>
        <w:t>Zadanie częściowe nr 4F:</w:t>
      </w:r>
      <w:r w:rsidRPr="00A85A41">
        <w:rPr>
          <w:rFonts w:ascii="Verdana" w:hAnsi="Verdana"/>
          <w:b/>
          <w:bCs/>
          <w:sz w:val="18"/>
          <w:szCs w:val="18"/>
        </w:rPr>
        <w:t xml:space="preserve"> dostawa 20 szt. pokrowców na materace o szerokości 80 cm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6140"/>
      </w:tblGrid>
      <w:tr w:rsidR="002F0BA2" w:rsidRPr="00A85A41" w14:paraId="192DF367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B0853" w14:textId="77777777" w:rsidR="002F0BA2" w:rsidRPr="00A85A41" w:rsidRDefault="002F0BA2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B41F4" w14:textId="77777777" w:rsidR="002F0BA2" w:rsidRPr="00A85A41" w:rsidRDefault="002F0BA2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F0BA2" w:rsidRPr="00A85A41" w14:paraId="446882A9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F6E05" w14:textId="77777777" w:rsidR="002F0BA2" w:rsidRPr="00A85A41" w:rsidRDefault="002F0BA2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C60C1" w14:textId="77777777" w:rsidR="002F0BA2" w:rsidRPr="00A85A41" w:rsidRDefault="002F0BA2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F0BA2" w:rsidRPr="00A85A41" w14:paraId="7B2277D8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97039" w14:textId="77777777" w:rsidR="002F0BA2" w:rsidRPr="00A85A41" w:rsidRDefault="002F0BA2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00032AF4" w14:textId="6EBB8B2A" w:rsidR="002F0BA2" w:rsidRPr="00A85A41" w:rsidRDefault="002F0BA2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jednostkowa x 20)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38A04" w14:textId="77777777" w:rsidR="002F0BA2" w:rsidRPr="00A85A41" w:rsidRDefault="002F0BA2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F0BA2" w:rsidRPr="00A85A41" w14:paraId="133CA024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C9090" w14:textId="77777777" w:rsidR="002F0BA2" w:rsidRPr="00A85A41" w:rsidRDefault="002F0BA2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1E22ECE9" w14:textId="77777777" w:rsidR="002F0BA2" w:rsidRPr="00A85A41" w:rsidRDefault="002F0BA2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75F37" w14:textId="77777777" w:rsidR="002F0BA2" w:rsidRPr="00A85A41" w:rsidRDefault="002F0BA2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F0BA2" w:rsidRPr="00A85A41" w14:paraId="6C909019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852C8" w14:textId="77777777" w:rsidR="002F0BA2" w:rsidRPr="00A85A41" w:rsidRDefault="002F0BA2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lastRenderedPageBreak/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C83FE" w14:textId="77777777" w:rsidR="002F0BA2" w:rsidRPr="00A85A41" w:rsidRDefault="002F0BA2" w:rsidP="0064785A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F0BA2" w:rsidRPr="00A85A41" w14:paraId="3469D177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4ED59" w14:textId="77777777" w:rsidR="002F0BA2" w:rsidRPr="00A85A41" w:rsidRDefault="002F0BA2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20FED" w14:textId="77777777" w:rsidR="002F0BA2" w:rsidRPr="00A85A41" w:rsidRDefault="002F0BA2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</w:tbl>
    <w:p w14:paraId="30E53EE2" w14:textId="77777777" w:rsidR="00050B87" w:rsidRPr="00A85A41" w:rsidRDefault="00050B87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59247C4A" w14:textId="123C46C0" w:rsidR="00050B87" w:rsidRPr="00A85A41" w:rsidRDefault="00050B87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Cena netto RAZEM (4A + 4B + 4C + 4D + 4E + 4F): ………………………………………………..</w:t>
      </w:r>
    </w:p>
    <w:p w14:paraId="49DBF840" w14:textId="77777777" w:rsidR="00050B87" w:rsidRPr="00A85A41" w:rsidRDefault="00050B87" w:rsidP="00050B87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0F34C016" w14:textId="08EBCA7C" w:rsidR="00050B87" w:rsidRPr="00A85A41" w:rsidRDefault="00050B87" w:rsidP="00050B87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Cena brutto RAZEM (4A + 4B + 4C + 4D + 4E + 4F): ………………………………………………</w:t>
      </w:r>
    </w:p>
    <w:p w14:paraId="0A2B3751" w14:textId="77777777" w:rsidR="00050B87" w:rsidRPr="00A85A41" w:rsidRDefault="00050B87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0118B6BE" w14:textId="05CD1E8E" w:rsidR="00D03D9B" w:rsidRPr="00A85A41" w:rsidRDefault="00D03D9B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  <w:u w:val="single"/>
        </w:rPr>
      </w:pPr>
      <w:r w:rsidRPr="00A85A41">
        <w:rPr>
          <w:rFonts w:ascii="Verdana" w:hAnsi="Verdana"/>
          <w:b/>
          <w:bCs/>
          <w:sz w:val="18"/>
          <w:szCs w:val="18"/>
          <w:highlight w:val="cyan"/>
          <w:u w:val="single"/>
        </w:rPr>
        <w:t xml:space="preserve">Zadanie częściowe nr </w:t>
      </w:r>
      <w:r w:rsidR="004742BA" w:rsidRPr="00A85A41">
        <w:rPr>
          <w:rFonts w:ascii="Verdana" w:hAnsi="Verdana"/>
          <w:b/>
          <w:bCs/>
          <w:sz w:val="18"/>
          <w:szCs w:val="18"/>
          <w:highlight w:val="cyan"/>
          <w:u w:val="single"/>
        </w:rPr>
        <w:t>5</w:t>
      </w:r>
      <w:r w:rsidRPr="00A85A41">
        <w:rPr>
          <w:rFonts w:ascii="Verdana" w:hAnsi="Verdana"/>
          <w:b/>
          <w:bCs/>
          <w:sz w:val="18"/>
          <w:szCs w:val="18"/>
          <w:highlight w:val="cyan"/>
          <w:u w:val="single"/>
        </w:rPr>
        <w:t>:</w:t>
      </w:r>
      <w:r w:rsidRPr="00A85A41">
        <w:rPr>
          <w:rFonts w:ascii="Verdana" w:hAnsi="Verdana"/>
          <w:b/>
          <w:bCs/>
          <w:sz w:val="18"/>
          <w:szCs w:val="18"/>
          <w:u w:val="single"/>
        </w:rPr>
        <w:t xml:space="preserve"> </w:t>
      </w:r>
      <w:r w:rsidR="006B4586" w:rsidRPr="00A85A41">
        <w:rPr>
          <w:rFonts w:ascii="Verdana" w:hAnsi="Verdana"/>
          <w:b/>
          <w:bCs/>
          <w:sz w:val="18"/>
          <w:szCs w:val="18"/>
          <w:u w:val="single"/>
        </w:rPr>
        <w:t xml:space="preserve">dostawa </w:t>
      </w:r>
      <w:r w:rsidR="002F0BA2" w:rsidRPr="00A85A41">
        <w:rPr>
          <w:rFonts w:ascii="Verdana" w:hAnsi="Verdana"/>
          <w:b/>
          <w:bCs/>
          <w:sz w:val="18"/>
          <w:szCs w:val="18"/>
          <w:u w:val="single"/>
        </w:rPr>
        <w:t xml:space="preserve">250 szt. </w:t>
      </w:r>
      <w:r w:rsidR="006B4586" w:rsidRPr="00A85A41">
        <w:rPr>
          <w:rFonts w:ascii="Verdana" w:hAnsi="Verdana"/>
          <w:b/>
          <w:bCs/>
          <w:sz w:val="18"/>
          <w:szCs w:val="18"/>
          <w:u w:val="single"/>
        </w:rPr>
        <w:t>koców do domów studenckich Miasteczka Studenckiego AGH w Krakowie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6140"/>
      </w:tblGrid>
      <w:tr w:rsidR="00D03D9B" w:rsidRPr="00A85A41" w14:paraId="0430C563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7567D" w14:textId="77777777" w:rsidR="00D03D9B" w:rsidRPr="00A85A41" w:rsidRDefault="00D03D9B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DCD7A" w14:textId="77777777" w:rsidR="00D03D9B" w:rsidRPr="00A85A41" w:rsidRDefault="00D03D9B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D03D9B" w:rsidRPr="00A85A41" w14:paraId="5B07747F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10CCD" w14:textId="77777777" w:rsidR="00D03D9B" w:rsidRPr="00A85A41" w:rsidRDefault="00D03D9B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50A42" w14:textId="77777777" w:rsidR="00D03D9B" w:rsidRPr="00A85A41" w:rsidRDefault="00D03D9B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08EED12C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D02E7" w14:textId="77777777" w:rsidR="00D03D9B" w:rsidRPr="00A85A41" w:rsidRDefault="00D03D9B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36353ECC" w14:textId="1C7E917D" w:rsidR="00D03D9B" w:rsidRPr="00A85A41" w:rsidRDefault="00D03D9B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 w:rsidR="002F0BA2" w:rsidRPr="00A85A41">
              <w:rPr>
                <w:rFonts w:ascii="Verdana" w:hAnsi="Verdana"/>
                <w:b/>
                <w:sz w:val="18"/>
                <w:szCs w:val="18"/>
              </w:rPr>
              <w:t>250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6DAA6" w14:textId="77777777" w:rsidR="00D03D9B" w:rsidRPr="00A85A41" w:rsidRDefault="00D03D9B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49571F11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B47AC" w14:textId="77777777" w:rsidR="00D03D9B" w:rsidRPr="00A85A41" w:rsidRDefault="00D03D9B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13595E4A" w14:textId="77777777" w:rsidR="00D03D9B" w:rsidRPr="00A85A41" w:rsidRDefault="00D03D9B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2F753" w14:textId="77777777" w:rsidR="00D03D9B" w:rsidRPr="00A85A41" w:rsidRDefault="00D03D9B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41DDCB20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FA8F1" w14:textId="77777777" w:rsidR="00D03D9B" w:rsidRPr="00A85A41" w:rsidRDefault="00D03D9B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0F041" w14:textId="77777777" w:rsidR="00D03D9B" w:rsidRPr="00A85A41" w:rsidRDefault="00D03D9B" w:rsidP="0064785A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D03D9B" w:rsidRPr="00A85A41" w14:paraId="598C1AF3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65879" w14:textId="7A1C4D82" w:rsidR="00D03D9B" w:rsidRPr="00A85A41" w:rsidRDefault="00D03D9B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Gwarancja:</w:t>
            </w:r>
            <w:r w:rsidRPr="00A85A4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D0F97" w14:textId="77777777" w:rsidR="00D03D9B" w:rsidRPr="00A85A41" w:rsidRDefault="00D03D9B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</w:tbl>
    <w:p w14:paraId="2D17E03C" w14:textId="77777777" w:rsidR="00BA1975" w:rsidRPr="00A85A41" w:rsidRDefault="00BA1975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3CAF9034" w14:textId="381161B9" w:rsidR="008D2AB8" w:rsidRPr="00A85A41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 xml:space="preserve">Termin realizacji umowy: </w:t>
      </w:r>
    </w:p>
    <w:p w14:paraId="0C15EF90" w14:textId="3BFDCE57" w:rsidR="000902E5" w:rsidRPr="00A85A41" w:rsidRDefault="00BA1975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>- zadanie częściowe nr 1</w:t>
      </w:r>
      <w:r w:rsidR="000902E5" w:rsidRPr="00A85A41">
        <w:rPr>
          <w:rFonts w:ascii="Verdana" w:hAnsi="Verdana"/>
          <w:b/>
          <w:bCs/>
          <w:sz w:val="18"/>
          <w:szCs w:val="18"/>
        </w:rPr>
        <w:t>:</w:t>
      </w:r>
    </w:p>
    <w:p w14:paraId="1E667A1E" w14:textId="7ED352A1" w:rsidR="00BA1975" w:rsidRPr="00A85A41" w:rsidRDefault="000902E5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>DS10 – do 14 dni od daty podpisania umowy, nie wcześniej niż 26.08.2024 r.</w:t>
      </w:r>
    </w:p>
    <w:p w14:paraId="37ADCED4" w14:textId="35259BB6" w:rsidR="000902E5" w:rsidRPr="00A85A41" w:rsidRDefault="000902E5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>DS14 – do 14 dni od daty podpisania umowy</w:t>
      </w:r>
    </w:p>
    <w:p w14:paraId="39083F8A" w14:textId="562D94AE" w:rsidR="00BA1975" w:rsidRPr="00A85A41" w:rsidRDefault="00BA1975" w:rsidP="00BA1975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 xml:space="preserve">- zadanie częściowe nr 2 – </w:t>
      </w:r>
    </w:p>
    <w:p w14:paraId="7A20CA3C" w14:textId="25055C3D" w:rsidR="000902E5" w:rsidRPr="00A85A41" w:rsidRDefault="000902E5" w:rsidP="00BA1975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>DS10 – do 14 dni od daty podpisania umowy, nie wcześniej niż 26.08.2024 r.</w:t>
      </w:r>
    </w:p>
    <w:p w14:paraId="0C7A5120" w14:textId="7B17D545" w:rsidR="00BA1975" w:rsidRPr="00A85A41" w:rsidRDefault="00BA1975" w:rsidP="00BA1975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 xml:space="preserve">- zadanie częściowe nr 3 – </w:t>
      </w:r>
    </w:p>
    <w:p w14:paraId="2A25DE24" w14:textId="77777777" w:rsidR="00545968" w:rsidRPr="00A85A41" w:rsidRDefault="00545968" w:rsidP="00BA1975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>3A, 3B, 3C</w:t>
      </w:r>
      <w:bookmarkStart w:id="0" w:name="_Hlk170474661"/>
      <w:r w:rsidRPr="00A85A41">
        <w:rPr>
          <w:rFonts w:ascii="Verdana" w:hAnsi="Verdana"/>
          <w:b/>
          <w:bCs/>
          <w:sz w:val="18"/>
          <w:szCs w:val="18"/>
        </w:rPr>
        <w:t xml:space="preserve">: </w:t>
      </w:r>
    </w:p>
    <w:p w14:paraId="5A7B91BF" w14:textId="0DF27958" w:rsidR="000902E5" w:rsidRPr="00A85A41" w:rsidRDefault="00545968" w:rsidP="00BA1975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>DS10 – do 14 dni od daty podpisania umowy, nie wcześniej niż 26.08.2024 r.</w:t>
      </w:r>
    </w:p>
    <w:p w14:paraId="4155BBF7" w14:textId="09C7D543" w:rsidR="00545968" w:rsidRPr="00A85A41" w:rsidRDefault="00545968" w:rsidP="00BA1975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>DS3 – do 14 dni od daty podpisania umowy</w:t>
      </w:r>
      <w:bookmarkEnd w:id="0"/>
    </w:p>
    <w:p w14:paraId="4B86F0BF" w14:textId="13A972D9" w:rsidR="00BA1975" w:rsidRPr="00A85A41" w:rsidRDefault="00BA1975" w:rsidP="00BA1975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 xml:space="preserve">- zadanie częściowe nr 4 – </w:t>
      </w:r>
    </w:p>
    <w:p w14:paraId="2AFA9CF5" w14:textId="23C9BAA5" w:rsidR="00305EC6" w:rsidRPr="00A85A41" w:rsidRDefault="00305EC6" w:rsidP="00BA1975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 xml:space="preserve">4A: </w:t>
      </w:r>
    </w:p>
    <w:p w14:paraId="1F323205" w14:textId="77777777" w:rsidR="00305EC6" w:rsidRPr="00A85A41" w:rsidRDefault="00305EC6" w:rsidP="00305EC6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>DS10 – do 14 dni od daty podpisania umowy, nie wcześniej niż 26.08.2024 r.</w:t>
      </w:r>
    </w:p>
    <w:p w14:paraId="601BA267" w14:textId="574B2A15" w:rsidR="00305EC6" w:rsidRPr="00A85A41" w:rsidRDefault="00305EC6" w:rsidP="00BA1975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>Pozostałe – do 14 dni od daty podpisania umowy</w:t>
      </w:r>
    </w:p>
    <w:p w14:paraId="70DB7198" w14:textId="759A6AAB" w:rsidR="00305EC6" w:rsidRPr="00A85A41" w:rsidRDefault="00305EC6" w:rsidP="00BA1975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>4B:</w:t>
      </w:r>
    </w:p>
    <w:p w14:paraId="20F0556F" w14:textId="05597820" w:rsidR="006E10C4" w:rsidRPr="00A85A41" w:rsidRDefault="006E10C4" w:rsidP="00BA1975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>Do 14 dni od daty podpisania umowy</w:t>
      </w:r>
    </w:p>
    <w:p w14:paraId="4F5FB1AC" w14:textId="0AA75AE5" w:rsidR="006E10C4" w:rsidRPr="00A85A41" w:rsidRDefault="006E10C4" w:rsidP="00BA1975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>4C:</w:t>
      </w:r>
    </w:p>
    <w:p w14:paraId="40D2F6B2" w14:textId="77777777" w:rsidR="006E10C4" w:rsidRPr="00A85A41" w:rsidRDefault="006E10C4" w:rsidP="006E10C4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>DS10 – do 14 dni od daty podpisania umowy, nie wcześniej niż 26.08.2024 r.</w:t>
      </w:r>
    </w:p>
    <w:p w14:paraId="784EE181" w14:textId="77777777" w:rsidR="006E10C4" w:rsidRPr="00A85A41" w:rsidRDefault="006E10C4" w:rsidP="006E10C4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>Pozostałe – do 14 dni od daty podpisania umowy</w:t>
      </w:r>
    </w:p>
    <w:p w14:paraId="054B9D02" w14:textId="30A8B1C0" w:rsidR="006E10C4" w:rsidRPr="00A85A41" w:rsidRDefault="006E10C4" w:rsidP="00BA1975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>4D:</w:t>
      </w:r>
    </w:p>
    <w:p w14:paraId="0F7DAA4E" w14:textId="77777777" w:rsidR="006E10C4" w:rsidRPr="00A85A41" w:rsidRDefault="006E10C4" w:rsidP="006E10C4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>DS10 – do 14 dni od daty podpisania umowy, nie wcześniej niż 26.08.2024 r.</w:t>
      </w:r>
    </w:p>
    <w:p w14:paraId="62FB189F" w14:textId="77777777" w:rsidR="006E10C4" w:rsidRPr="00A85A41" w:rsidRDefault="006E10C4" w:rsidP="006E10C4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>Pozostałe – do 14 dni od daty podpisania umowy</w:t>
      </w:r>
    </w:p>
    <w:p w14:paraId="19A95063" w14:textId="209854FA" w:rsidR="006E10C4" w:rsidRPr="00A85A41" w:rsidRDefault="006E10C4" w:rsidP="00BA1975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lastRenderedPageBreak/>
        <w:t>4E:</w:t>
      </w:r>
    </w:p>
    <w:p w14:paraId="0ABD0C12" w14:textId="77777777" w:rsidR="006E10C4" w:rsidRPr="00A85A41" w:rsidRDefault="006E10C4" w:rsidP="006E10C4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>DS10 – do 14 dni od daty podpisania umowy, nie wcześniej niż 26.08.2024 r.</w:t>
      </w:r>
    </w:p>
    <w:p w14:paraId="1184D294" w14:textId="77777777" w:rsidR="006E10C4" w:rsidRPr="00A85A41" w:rsidRDefault="006E10C4" w:rsidP="006E10C4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>Pozostałe – do 14 dni od daty podpisania umowy</w:t>
      </w:r>
    </w:p>
    <w:p w14:paraId="4606B791" w14:textId="5785627D" w:rsidR="006E10C4" w:rsidRPr="00A85A41" w:rsidRDefault="006E10C4" w:rsidP="00BA1975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>4F:</w:t>
      </w:r>
    </w:p>
    <w:p w14:paraId="04E7441A" w14:textId="566E45A3" w:rsidR="006E10C4" w:rsidRPr="00A85A41" w:rsidRDefault="006E10C4" w:rsidP="00BA1975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>DS14 – do 14 dni od daty podpisania umowy</w:t>
      </w:r>
    </w:p>
    <w:p w14:paraId="12FB3A37" w14:textId="43B26A92" w:rsidR="00BA1975" w:rsidRPr="00A85A41" w:rsidRDefault="00BA1975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 xml:space="preserve">- zadanie częściowe nr 5 – </w:t>
      </w:r>
    </w:p>
    <w:p w14:paraId="449CB53C" w14:textId="73D09961" w:rsidR="006E10C4" w:rsidRDefault="00010957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>DS10 – do 14 dni od daty podpisania umowy, nie wcześniej niż 26.08.2024 r.</w:t>
      </w:r>
    </w:p>
    <w:p w14:paraId="225119DE" w14:textId="77777777" w:rsidR="00A85A41" w:rsidRPr="00A85A41" w:rsidRDefault="00A85A41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630CB3A7" w14:textId="77777777" w:rsidR="00BA1975" w:rsidRPr="00A85A41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Okres udzielonej gwarancji wynosi:</w:t>
      </w:r>
      <w:r w:rsidRPr="00A85A41">
        <w:rPr>
          <w:rFonts w:ascii="Verdana" w:hAnsi="Verdana"/>
          <w:sz w:val="18"/>
          <w:szCs w:val="18"/>
        </w:rPr>
        <w:t xml:space="preserve"> </w:t>
      </w:r>
    </w:p>
    <w:p w14:paraId="363BDD47" w14:textId="580E6BFC" w:rsidR="008D2AB8" w:rsidRPr="00A85A41" w:rsidRDefault="00BA1975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 xml:space="preserve">- zadanie częściowe nr 1 - </w:t>
      </w:r>
      <w:r w:rsidR="008D2AB8" w:rsidRPr="00A85A41">
        <w:rPr>
          <w:rFonts w:ascii="Verdana" w:hAnsi="Verdana"/>
          <w:b/>
          <w:bCs/>
          <w:sz w:val="18"/>
          <w:szCs w:val="18"/>
        </w:rPr>
        <w:t>………………</w:t>
      </w:r>
      <w:r w:rsidRPr="00A85A41">
        <w:rPr>
          <w:rFonts w:ascii="Verdana" w:hAnsi="Verdana"/>
          <w:b/>
          <w:bCs/>
          <w:sz w:val="18"/>
          <w:szCs w:val="18"/>
        </w:rPr>
        <w:t xml:space="preserve"> miesięcy</w:t>
      </w:r>
      <w:r w:rsidRPr="00A85A41">
        <w:rPr>
          <w:rFonts w:ascii="Verdana" w:hAnsi="Verdana"/>
          <w:sz w:val="18"/>
          <w:szCs w:val="18"/>
        </w:rPr>
        <w:t xml:space="preserve"> </w:t>
      </w:r>
      <w:r w:rsidR="008D2AB8" w:rsidRPr="00A85A41">
        <w:rPr>
          <w:rFonts w:ascii="Verdana" w:hAnsi="Verdana"/>
          <w:sz w:val="18"/>
          <w:szCs w:val="18"/>
          <w:highlight w:val="yellow"/>
        </w:rPr>
        <w:t>(</w:t>
      </w:r>
      <w:r w:rsidR="008D2AB8" w:rsidRPr="00A85A41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7B9CB173" w14:textId="10F42425" w:rsidR="00BA1975" w:rsidRPr="00A85A41" w:rsidRDefault="00BA1975" w:rsidP="00BA1975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>- zadanie częściowe nr 2 - ……………… miesięcy</w:t>
      </w:r>
      <w:r w:rsidRPr="00A85A41">
        <w:rPr>
          <w:rFonts w:ascii="Verdana" w:hAnsi="Verdana"/>
          <w:sz w:val="18"/>
          <w:szCs w:val="18"/>
        </w:rPr>
        <w:t xml:space="preserve"> </w:t>
      </w:r>
      <w:r w:rsidRPr="00A85A41">
        <w:rPr>
          <w:rFonts w:ascii="Verdana" w:hAnsi="Verdana"/>
          <w:sz w:val="18"/>
          <w:szCs w:val="18"/>
          <w:highlight w:val="yellow"/>
        </w:rPr>
        <w:t>(</w:t>
      </w:r>
      <w:r w:rsidRPr="00A85A41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45507401" w14:textId="119923EA" w:rsidR="00BA1975" w:rsidRPr="00A85A41" w:rsidRDefault="00BA1975" w:rsidP="00BA1975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>- zadanie częściowe nr 3 - ……………… miesięcy</w:t>
      </w:r>
      <w:r w:rsidRPr="00A85A41">
        <w:rPr>
          <w:rFonts w:ascii="Verdana" w:hAnsi="Verdana"/>
          <w:sz w:val="18"/>
          <w:szCs w:val="18"/>
        </w:rPr>
        <w:t xml:space="preserve"> </w:t>
      </w:r>
      <w:r w:rsidRPr="00A85A41">
        <w:rPr>
          <w:rFonts w:ascii="Verdana" w:hAnsi="Verdana"/>
          <w:sz w:val="18"/>
          <w:szCs w:val="18"/>
          <w:highlight w:val="yellow"/>
        </w:rPr>
        <w:t>(</w:t>
      </w:r>
      <w:r w:rsidRPr="00A85A41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3A7F1212" w14:textId="120F256B" w:rsidR="00BA1975" w:rsidRPr="00A85A41" w:rsidRDefault="00BA1975" w:rsidP="00BA1975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>- zadanie częściowe nr 4 - ……………… miesięcy</w:t>
      </w:r>
      <w:r w:rsidRPr="00A85A41">
        <w:rPr>
          <w:rFonts w:ascii="Verdana" w:hAnsi="Verdana"/>
          <w:sz w:val="18"/>
          <w:szCs w:val="18"/>
        </w:rPr>
        <w:t xml:space="preserve"> </w:t>
      </w:r>
      <w:r w:rsidRPr="00A85A41">
        <w:rPr>
          <w:rFonts w:ascii="Verdana" w:hAnsi="Verdana"/>
          <w:sz w:val="18"/>
          <w:szCs w:val="18"/>
          <w:highlight w:val="yellow"/>
        </w:rPr>
        <w:t>(</w:t>
      </w:r>
      <w:r w:rsidRPr="00A85A41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53A73C9A" w14:textId="313CCEC5" w:rsidR="00BA1975" w:rsidRPr="00A85A41" w:rsidRDefault="00BA1975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>- zadanie częściowe nr 5 - ……………… miesięcy</w:t>
      </w:r>
      <w:r w:rsidRPr="00A85A41">
        <w:rPr>
          <w:rFonts w:ascii="Verdana" w:hAnsi="Verdana"/>
          <w:sz w:val="18"/>
          <w:szCs w:val="18"/>
        </w:rPr>
        <w:t xml:space="preserve"> </w:t>
      </w:r>
      <w:r w:rsidRPr="00A85A41">
        <w:rPr>
          <w:rFonts w:ascii="Verdana" w:hAnsi="Verdana"/>
          <w:sz w:val="18"/>
          <w:szCs w:val="18"/>
          <w:highlight w:val="yellow"/>
        </w:rPr>
        <w:t>(</w:t>
      </w:r>
      <w:r w:rsidRPr="00A85A41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206DAD7D" w14:textId="77777777" w:rsidR="00BA1975" w:rsidRPr="00A85A41" w:rsidRDefault="00BA1975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iCs/>
          <w:sz w:val="18"/>
          <w:szCs w:val="18"/>
        </w:rPr>
      </w:pPr>
    </w:p>
    <w:p w14:paraId="31A4C416" w14:textId="77777777" w:rsidR="008D2AB8" w:rsidRPr="00A85A41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A85A41">
        <w:rPr>
          <w:rFonts w:ascii="Verdana" w:hAnsi="Verdana"/>
          <w:sz w:val="18"/>
          <w:szCs w:val="18"/>
        </w:rPr>
        <w:t>6 marca 2018 r</w:t>
      </w:r>
      <w:r w:rsidRPr="00A85A41">
        <w:rPr>
          <w:rFonts w:ascii="Verdana" w:hAnsi="Verdana"/>
          <w:sz w:val="18"/>
          <w:szCs w:val="18"/>
        </w:rPr>
        <w:t>.</w:t>
      </w:r>
      <w:r w:rsidR="00A0022B" w:rsidRPr="00A85A41">
        <w:rPr>
          <w:rFonts w:ascii="Verdana" w:hAnsi="Verdana"/>
          <w:sz w:val="18"/>
          <w:szCs w:val="18"/>
        </w:rPr>
        <w:t xml:space="preserve"> Prawo przedsiębiorców, </w:t>
      </w:r>
      <w:r w:rsidRPr="00A85A41">
        <w:rPr>
          <w:rFonts w:ascii="Verdana" w:hAnsi="Verdana"/>
          <w:sz w:val="18"/>
          <w:szCs w:val="18"/>
        </w:rPr>
        <w:t>należymy do małych lub średnich przedsiębiorców:</w:t>
      </w:r>
      <w:r w:rsidRPr="00A85A41">
        <w:rPr>
          <w:rFonts w:ascii="Verdana" w:hAnsi="Verdana"/>
          <w:b/>
          <w:sz w:val="18"/>
          <w:szCs w:val="18"/>
        </w:rPr>
        <w:t xml:space="preserve"> TAK/NIE</w:t>
      </w:r>
    </w:p>
    <w:p w14:paraId="7D8ED9DF" w14:textId="77777777" w:rsidR="002A7E2C" w:rsidRPr="00A85A41" w:rsidRDefault="008D2AB8" w:rsidP="002A7E2C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 xml:space="preserve">Termin płatności: </w:t>
      </w:r>
      <w:r w:rsidR="002A7E2C" w:rsidRPr="00A85A41">
        <w:rPr>
          <w:rFonts w:ascii="Verdana" w:hAnsi="Verdana"/>
          <w:b w:val="0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0AB7F50" w14:textId="616D9E71" w:rsidR="008D2AB8" w:rsidRPr="00A85A41" w:rsidRDefault="008D2AB8" w:rsidP="002A7E2C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1E3FDB2F" w14:textId="77777777" w:rsidR="00FE545C" w:rsidRPr="00A85A41" w:rsidRDefault="008D2AB8" w:rsidP="00FE545C">
      <w:pPr>
        <w:rPr>
          <w:rFonts w:ascii="Verdana" w:hAnsi="Verdana"/>
          <w:b/>
          <w:sz w:val="18"/>
          <w:szCs w:val="18"/>
          <w:u w:val="single"/>
        </w:rPr>
      </w:pPr>
      <w:r w:rsidRPr="00A85A41">
        <w:rPr>
          <w:rFonts w:ascii="Verdana" w:hAnsi="Verdana"/>
          <w:sz w:val="18"/>
          <w:szCs w:val="18"/>
        </w:rPr>
        <w:br w:type="page"/>
      </w:r>
      <w:r w:rsidR="00FE545C" w:rsidRPr="00A85A41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70AAB230" w14:textId="77777777" w:rsidR="003A77CA" w:rsidRPr="00A85A41" w:rsidRDefault="003A77CA" w:rsidP="003A77C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A85A4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F82D1F9" w14:textId="77777777" w:rsidR="003A77CA" w:rsidRPr="00A85A41" w:rsidRDefault="003A77CA" w:rsidP="003A77C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A85A4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85A4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1A1787C" w14:textId="77777777" w:rsidR="003A77CA" w:rsidRPr="00A85A41" w:rsidRDefault="003A77CA" w:rsidP="003A77C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A980F6D" w14:textId="77777777" w:rsidR="003A77CA" w:rsidRPr="00A85A41" w:rsidRDefault="003A77CA" w:rsidP="003A77C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A85A4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94B579" w14:textId="77777777" w:rsidR="003A77CA" w:rsidRPr="00A85A41" w:rsidRDefault="003A77CA" w:rsidP="003A77C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A85A4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2029382" w14:textId="77777777" w:rsidR="003A77CA" w:rsidRPr="00A85A41" w:rsidRDefault="003A77CA" w:rsidP="003A77C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A77CA" w:rsidRPr="00A85A41" w14:paraId="67188C6A" w14:textId="77777777" w:rsidTr="0064785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E1D70B" w14:textId="77777777" w:rsidR="003A77CA" w:rsidRPr="00A85A41" w:rsidRDefault="003A77CA" w:rsidP="0064785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85A4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037B4A" w14:textId="77777777" w:rsidR="003A77CA" w:rsidRPr="00A85A41" w:rsidRDefault="003A77CA" w:rsidP="0064785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85A4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769DABDB" w14:textId="77777777" w:rsidR="003A77CA" w:rsidRPr="00A85A41" w:rsidRDefault="003A77CA" w:rsidP="0064785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85A4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D6F8EE" w14:textId="77777777" w:rsidR="003A77CA" w:rsidRPr="00A85A41" w:rsidRDefault="003A77CA" w:rsidP="0064785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85A41">
              <w:rPr>
                <w:rFonts w:ascii="Verdana" w:hAnsi="Verdana"/>
                <w:sz w:val="18"/>
                <w:szCs w:val="18"/>
              </w:rPr>
              <w:t>Nazwa podwykonawcy</w:t>
            </w:r>
            <w:r w:rsidRPr="00A85A4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3A77CA" w:rsidRPr="00A85A41" w14:paraId="1D3C8A56" w14:textId="77777777" w:rsidTr="0064785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CFA310" w14:textId="77777777" w:rsidR="003A77CA" w:rsidRPr="00A85A41" w:rsidRDefault="003A77CA" w:rsidP="0064785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F6D83" w14:textId="77777777" w:rsidR="003A77CA" w:rsidRPr="00A85A41" w:rsidRDefault="003A77CA" w:rsidP="0064785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09061E" w14:textId="77777777" w:rsidR="003A77CA" w:rsidRPr="00A85A41" w:rsidRDefault="003A77CA" w:rsidP="0064785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3A77CA" w:rsidRPr="00A85A41" w14:paraId="053CBBB7" w14:textId="77777777" w:rsidTr="0064785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3CC20" w14:textId="77777777" w:rsidR="003A77CA" w:rsidRPr="00A85A41" w:rsidRDefault="003A77CA" w:rsidP="0064785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ABB05" w14:textId="77777777" w:rsidR="003A77CA" w:rsidRPr="00A85A41" w:rsidRDefault="003A77CA" w:rsidP="0064785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B58F06" w14:textId="77777777" w:rsidR="003A77CA" w:rsidRPr="00A85A41" w:rsidRDefault="003A77CA" w:rsidP="0064785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5FA097E" w14:textId="77777777" w:rsidR="003A77CA" w:rsidRPr="00A85A41" w:rsidRDefault="003A77CA" w:rsidP="003A77C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44AC81D" w14:textId="77777777" w:rsidR="003A77CA" w:rsidRPr="00A85A41" w:rsidRDefault="003A77CA" w:rsidP="003A77CA">
      <w:pPr>
        <w:pStyle w:val="Nagwek1"/>
        <w:rPr>
          <w:rFonts w:ascii="Verdana" w:hAnsi="Verdana" w:cs="Times New Roman"/>
          <w:sz w:val="18"/>
          <w:szCs w:val="18"/>
        </w:rPr>
      </w:pPr>
      <w:r w:rsidRPr="00A85A41">
        <w:rPr>
          <w:rFonts w:ascii="Verdana" w:hAnsi="Verdana" w:cs="Times New Roman"/>
          <w:sz w:val="18"/>
          <w:szCs w:val="18"/>
        </w:rPr>
        <w:tab/>
        <w:t>Imię i Nazwisko</w:t>
      </w:r>
      <w:r w:rsidRPr="00A85A41">
        <w:rPr>
          <w:rFonts w:ascii="Verdana" w:hAnsi="Verdana" w:cs="Times New Roman"/>
          <w:sz w:val="18"/>
          <w:szCs w:val="18"/>
        </w:rPr>
        <w:tab/>
      </w:r>
      <w:r w:rsidRPr="00A85A41">
        <w:rPr>
          <w:rFonts w:ascii="Verdana" w:hAnsi="Verdana" w:cs="Times New Roman"/>
          <w:sz w:val="18"/>
          <w:szCs w:val="18"/>
        </w:rPr>
        <w:tab/>
      </w:r>
      <w:r w:rsidRPr="00A85A41">
        <w:rPr>
          <w:rFonts w:ascii="Verdana" w:hAnsi="Verdana" w:cs="Times New Roman"/>
          <w:sz w:val="18"/>
          <w:szCs w:val="18"/>
        </w:rPr>
        <w:tab/>
      </w:r>
      <w:r w:rsidRPr="00A85A41">
        <w:rPr>
          <w:rFonts w:ascii="Verdana" w:hAnsi="Verdana" w:cs="Times New Roman"/>
          <w:sz w:val="18"/>
          <w:szCs w:val="18"/>
        </w:rPr>
        <w:tab/>
      </w:r>
      <w:r w:rsidRPr="00A85A41">
        <w:rPr>
          <w:rFonts w:ascii="Verdana" w:hAnsi="Verdana" w:cs="Times New Roman"/>
          <w:sz w:val="18"/>
          <w:szCs w:val="18"/>
        </w:rPr>
        <w:tab/>
      </w:r>
      <w:r w:rsidRPr="00A85A41">
        <w:rPr>
          <w:rFonts w:ascii="Verdana" w:hAnsi="Verdana" w:cs="Times New Roman"/>
          <w:sz w:val="18"/>
          <w:szCs w:val="18"/>
        </w:rPr>
        <w:tab/>
      </w:r>
      <w:r w:rsidRPr="00A85A41">
        <w:rPr>
          <w:rFonts w:ascii="Verdana" w:hAnsi="Verdana" w:cs="Times New Roman"/>
          <w:sz w:val="18"/>
          <w:szCs w:val="18"/>
        </w:rPr>
        <w:tab/>
      </w:r>
    </w:p>
    <w:p w14:paraId="23EBFA39" w14:textId="77777777" w:rsidR="003A77CA" w:rsidRPr="00A85A41" w:rsidRDefault="003A77CA" w:rsidP="003A77C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2EEB0F96" w14:textId="77777777" w:rsidR="003A77CA" w:rsidRPr="00A85A41" w:rsidRDefault="003A77CA" w:rsidP="003A77C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A85A41">
        <w:rPr>
          <w:rFonts w:ascii="Verdana" w:hAnsi="Verdana"/>
          <w:sz w:val="18"/>
          <w:szCs w:val="18"/>
        </w:rPr>
        <w:tab/>
      </w:r>
      <w:r w:rsidRPr="00A85A41">
        <w:rPr>
          <w:rFonts w:ascii="Verdana" w:hAnsi="Verdana"/>
          <w:sz w:val="18"/>
          <w:szCs w:val="18"/>
        </w:rPr>
        <w:tab/>
        <w:t xml:space="preserve"> </w:t>
      </w:r>
    </w:p>
    <w:p w14:paraId="0AC1ADC9" w14:textId="77777777" w:rsidR="003A77CA" w:rsidRPr="00A85A41" w:rsidRDefault="003A77CA" w:rsidP="003A77C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4334A5A7" w14:textId="77777777" w:rsidR="003A77CA" w:rsidRPr="00A85A41" w:rsidRDefault="003A77CA" w:rsidP="003A77C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A85A41">
        <w:rPr>
          <w:rFonts w:ascii="Verdana" w:hAnsi="Verdana"/>
          <w:sz w:val="18"/>
          <w:szCs w:val="18"/>
        </w:rPr>
        <w:tab/>
      </w:r>
      <w:r w:rsidRPr="00A85A41">
        <w:rPr>
          <w:rFonts w:ascii="Verdana" w:hAnsi="Verdana"/>
          <w:sz w:val="18"/>
          <w:szCs w:val="18"/>
        </w:rPr>
        <w:tab/>
        <w:t xml:space="preserve"> </w:t>
      </w:r>
    </w:p>
    <w:p w14:paraId="55C3C2E5" w14:textId="77777777" w:rsidR="003A77CA" w:rsidRPr="00A85A41" w:rsidRDefault="003A77CA" w:rsidP="003A77C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5218B31E" w14:textId="77777777" w:rsidR="003A77CA" w:rsidRPr="00A85A41" w:rsidRDefault="003A77CA" w:rsidP="003A77C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A85A41">
        <w:rPr>
          <w:rFonts w:ascii="Verdana" w:hAnsi="Verdana"/>
          <w:sz w:val="18"/>
          <w:szCs w:val="18"/>
        </w:rPr>
        <w:t>ych</w:t>
      </w:r>
      <w:proofErr w:type="spellEnd"/>
      <w:r w:rsidRPr="00A85A41">
        <w:rPr>
          <w:rFonts w:ascii="Verdana" w:hAnsi="Verdana"/>
          <w:sz w:val="18"/>
          <w:szCs w:val="18"/>
        </w:rPr>
        <w:t>) dokumentu(ów)</w:t>
      </w:r>
    </w:p>
    <w:p w14:paraId="189C5D44" w14:textId="77777777" w:rsidR="003A77CA" w:rsidRPr="00A85A41" w:rsidRDefault="003A77CA" w:rsidP="003A77CA">
      <w:pPr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1B2CB9A" w14:textId="77777777" w:rsidR="003A77CA" w:rsidRPr="00A85A41" w:rsidRDefault="003A77CA" w:rsidP="003A77C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załącznikami do niniejszej oferty są:</w:t>
      </w:r>
    </w:p>
    <w:p w14:paraId="03399AE1" w14:textId="77777777" w:rsidR="003A77CA" w:rsidRPr="00A85A41" w:rsidRDefault="003A77CA" w:rsidP="003A77C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3F76B99" w14:textId="77777777" w:rsidR="003A77CA" w:rsidRPr="00A85A41" w:rsidRDefault="003A77CA" w:rsidP="003A77C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5E7BFD3" w14:textId="77777777" w:rsidR="003A77CA" w:rsidRPr="00A85A41" w:rsidRDefault="003A77CA" w:rsidP="003A77C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36B6DA12" w14:textId="77777777" w:rsidR="003A77CA" w:rsidRPr="00A85A41" w:rsidRDefault="003A77CA" w:rsidP="003A77C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FD8A4E8" w14:textId="77777777" w:rsidR="003A77CA" w:rsidRPr="00A85A41" w:rsidRDefault="003A77CA" w:rsidP="003A77C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53B0CE1" w14:textId="77777777" w:rsidR="003A77CA" w:rsidRPr="00A85A41" w:rsidRDefault="003A77CA" w:rsidP="003A77CA">
      <w:pPr>
        <w:jc w:val="both"/>
        <w:rPr>
          <w:rFonts w:ascii="Verdana" w:hAnsi="Verdana"/>
          <w:sz w:val="18"/>
          <w:szCs w:val="18"/>
        </w:rPr>
      </w:pPr>
    </w:p>
    <w:p w14:paraId="482BD9F9" w14:textId="77777777" w:rsidR="00A85A41" w:rsidRDefault="00A85A41" w:rsidP="003A77C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sz w:val="18"/>
          <w:szCs w:val="18"/>
          <w:highlight w:val="yellow"/>
          <w:lang w:eastAsia="zh-CN"/>
        </w:rPr>
      </w:pPr>
    </w:p>
    <w:p w14:paraId="556A0135" w14:textId="1C5A1D89" w:rsidR="003A77CA" w:rsidRPr="00A85A41" w:rsidRDefault="003A77CA" w:rsidP="003A77C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A85A4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A85A41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A85A4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A85A41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A85A4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A85A41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A85A4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A85A41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49A8ED76" w14:textId="77777777" w:rsidR="003A77CA" w:rsidRPr="00A85A41" w:rsidRDefault="003A77CA" w:rsidP="00FE545C">
      <w:pPr>
        <w:rPr>
          <w:rFonts w:ascii="Verdana" w:hAnsi="Verdana"/>
          <w:b/>
          <w:sz w:val="18"/>
          <w:szCs w:val="18"/>
          <w:u w:val="single"/>
        </w:rPr>
      </w:pPr>
    </w:p>
    <w:p w14:paraId="0CDDD483" w14:textId="77777777" w:rsidR="00FE545C" w:rsidRPr="00A85A41" w:rsidRDefault="00FE545C" w:rsidP="00FE545C">
      <w:pPr>
        <w:jc w:val="right"/>
        <w:rPr>
          <w:rFonts w:ascii="Verdana" w:hAnsi="Verdana"/>
          <w:sz w:val="18"/>
          <w:szCs w:val="18"/>
        </w:rPr>
      </w:pPr>
    </w:p>
    <w:p w14:paraId="2B7C2719" w14:textId="77777777" w:rsidR="003A77CA" w:rsidRPr="00A85A41" w:rsidRDefault="003A77CA" w:rsidP="00FE545C">
      <w:pPr>
        <w:jc w:val="right"/>
        <w:rPr>
          <w:rFonts w:ascii="Verdana" w:hAnsi="Verdana"/>
          <w:sz w:val="18"/>
          <w:szCs w:val="18"/>
        </w:rPr>
      </w:pPr>
    </w:p>
    <w:sectPr w:rsidR="003A77CA" w:rsidRPr="00A85A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157ACA" w14:textId="77777777" w:rsidR="00192DB2" w:rsidRDefault="00192DB2">
      <w:r>
        <w:separator/>
      </w:r>
    </w:p>
  </w:endnote>
  <w:endnote w:type="continuationSeparator" w:id="0">
    <w:p w14:paraId="6D79F538" w14:textId="77777777" w:rsidR="00192DB2" w:rsidRDefault="00192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F7BA1" w14:textId="77777777" w:rsidR="004C4437" w:rsidRDefault="004C44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1605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302382" w14:textId="77777777" w:rsidR="004C4437" w:rsidRDefault="004C44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8FD61C" w14:textId="77777777" w:rsidR="00192DB2" w:rsidRDefault="00192DB2">
      <w:r>
        <w:separator/>
      </w:r>
    </w:p>
  </w:footnote>
  <w:footnote w:type="continuationSeparator" w:id="0">
    <w:p w14:paraId="4B3A7E9E" w14:textId="77777777" w:rsidR="00192DB2" w:rsidRDefault="00192D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7A4EB" w14:textId="77777777" w:rsidR="004C4437" w:rsidRDefault="004C44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57A37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45CC4E" w14:textId="77777777" w:rsidR="004C4437" w:rsidRDefault="004C44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54396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847931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27910320">
    <w:abstractNumId w:val="0"/>
  </w:num>
  <w:num w:numId="4" w16cid:durableId="10370520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2DB2"/>
    <w:rsid w:val="00010957"/>
    <w:rsid w:val="00012286"/>
    <w:rsid w:val="00050B87"/>
    <w:rsid w:val="000704FC"/>
    <w:rsid w:val="00071CCC"/>
    <w:rsid w:val="000902E5"/>
    <w:rsid w:val="000B731D"/>
    <w:rsid w:val="000D6134"/>
    <w:rsid w:val="000E09C7"/>
    <w:rsid w:val="000F6589"/>
    <w:rsid w:val="00106636"/>
    <w:rsid w:val="00116EC6"/>
    <w:rsid w:val="001801DD"/>
    <w:rsid w:val="001812AB"/>
    <w:rsid w:val="00192DB2"/>
    <w:rsid w:val="001D4612"/>
    <w:rsid w:val="00203513"/>
    <w:rsid w:val="00207E98"/>
    <w:rsid w:val="002723B0"/>
    <w:rsid w:val="002A71F4"/>
    <w:rsid w:val="002A7E2C"/>
    <w:rsid w:val="002F0BA2"/>
    <w:rsid w:val="00305EC6"/>
    <w:rsid w:val="00315A4A"/>
    <w:rsid w:val="00341348"/>
    <w:rsid w:val="003A77CA"/>
    <w:rsid w:val="004742BA"/>
    <w:rsid w:val="004B7300"/>
    <w:rsid w:val="004C4437"/>
    <w:rsid w:val="004C6753"/>
    <w:rsid w:val="00545968"/>
    <w:rsid w:val="00595C87"/>
    <w:rsid w:val="005D2C65"/>
    <w:rsid w:val="005E6D94"/>
    <w:rsid w:val="0063384F"/>
    <w:rsid w:val="00643C6F"/>
    <w:rsid w:val="00646202"/>
    <w:rsid w:val="0065290F"/>
    <w:rsid w:val="006815F6"/>
    <w:rsid w:val="006B4586"/>
    <w:rsid w:val="006E10C4"/>
    <w:rsid w:val="00745402"/>
    <w:rsid w:val="007748F0"/>
    <w:rsid w:val="007A4321"/>
    <w:rsid w:val="00833933"/>
    <w:rsid w:val="00853083"/>
    <w:rsid w:val="008B2F0C"/>
    <w:rsid w:val="008B4928"/>
    <w:rsid w:val="008D2AB8"/>
    <w:rsid w:val="008F1C66"/>
    <w:rsid w:val="00934551"/>
    <w:rsid w:val="00970FE4"/>
    <w:rsid w:val="00A0022B"/>
    <w:rsid w:val="00A262FC"/>
    <w:rsid w:val="00A346FE"/>
    <w:rsid w:val="00A437B6"/>
    <w:rsid w:val="00A47B4D"/>
    <w:rsid w:val="00A83018"/>
    <w:rsid w:val="00A85A41"/>
    <w:rsid w:val="00B774DC"/>
    <w:rsid w:val="00BA1975"/>
    <w:rsid w:val="00C969A6"/>
    <w:rsid w:val="00CA7D36"/>
    <w:rsid w:val="00D03D9B"/>
    <w:rsid w:val="00D24208"/>
    <w:rsid w:val="00D60C38"/>
    <w:rsid w:val="00D66893"/>
    <w:rsid w:val="00D857ED"/>
    <w:rsid w:val="00D90ACB"/>
    <w:rsid w:val="00DC1500"/>
    <w:rsid w:val="00E20D96"/>
    <w:rsid w:val="00E44371"/>
    <w:rsid w:val="00E949B0"/>
    <w:rsid w:val="00E96192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4230B5"/>
  <w15:chartTrackingRefBased/>
  <w15:docId w15:val="{33AC3754-CD66-4524-8B9A-1294084A5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1287</Words>
  <Characters>8544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2024-07-01T07:42:00Z</dcterms:created>
  <dcterms:modified xsi:type="dcterms:W3CDTF">2024-07-01T07:42:00Z</dcterms:modified>
</cp:coreProperties>
</file>