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81A23" w14:textId="28074292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C03C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2F88E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8A3FE1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65812C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BD4FBE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4D10C8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2D9C28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7086CB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93F80B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43AF82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54FB98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E8E42F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2AB06E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63455E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0CF9F0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813FCC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1D4103D" w14:textId="604F97A4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729FE" w:rsidRPr="008729FE">
        <w:rPr>
          <w:rFonts w:eastAsia="Times New Roman" w:cs="Calibri"/>
          <w:b/>
          <w:lang w:eastAsia="pl-PL"/>
        </w:rPr>
        <w:t>Dostawa środków czystości dla Miasteczka Studenckiego</w:t>
      </w:r>
      <w:r w:rsidRPr="00432E10">
        <w:rPr>
          <w:rFonts w:eastAsia="Times New Roman" w:cs="Calibri"/>
          <w:lang w:eastAsia="pl-PL"/>
        </w:rPr>
        <w:t>,</w:t>
      </w:r>
      <w:r w:rsidR="00FC03C4">
        <w:rPr>
          <w:rFonts w:eastAsia="Times New Roman" w:cs="Calibri"/>
          <w:lang w:eastAsia="pl-PL"/>
        </w:rPr>
        <w:t xml:space="preserve"> nr sprawy: </w:t>
      </w:r>
      <w:r w:rsidR="00FC03C4" w:rsidRPr="00FC03C4">
        <w:rPr>
          <w:rFonts w:eastAsia="Times New Roman" w:cs="Calibri"/>
          <w:b/>
          <w:bCs/>
          <w:lang w:eastAsia="pl-PL"/>
        </w:rPr>
        <w:t>DE-dzp.272-377/24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F7FE0B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7DD475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F06B389" w14:textId="52CF8A9E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5E7EB4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F22945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CA2AEE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81C4B6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8486F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73A19D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AFDB61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23FE65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874DB8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48D5E6E" w14:textId="68795DB2" w:rsidR="005103B9" w:rsidRPr="009475A8" w:rsidRDefault="008F3D36" w:rsidP="00FC03C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B5053" w14:textId="77777777" w:rsidR="005308E2" w:rsidRDefault="005308E2" w:rsidP="0038231F">
      <w:pPr>
        <w:spacing w:after="0" w:line="240" w:lineRule="auto"/>
      </w:pPr>
      <w:r>
        <w:separator/>
      </w:r>
    </w:p>
  </w:endnote>
  <w:endnote w:type="continuationSeparator" w:id="0">
    <w:p w14:paraId="03A6B117" w14:textId="77777777" w:rsidR="005308E2" w:rsidRDefault="005308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B01B6" w14:textId="77777777" w:rsidR="008729FE" w:rsidRDefault="008729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0AE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684D0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E2D48" w14:textId="77777777" w:rsidR="008729FE" w:rsidRDefault="00872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79E70" w14:textId="77777777" w:rsidR="005308E2" w:rsidRDefault="005308E2" w:rsidP="0038231F">
      <w:pPr>
        <w:spacing w:after="0" w:line="240" w:lineRule="auto"/>
      </w:pPr>
      <w:r>
        <w:separator/>
      </w:r>
    </w:p>
  </w:footnote>
  <w:footnote w:type="continuationSeparator" w:id="0">
    <w:p w14:paraId="6F48E506" w14:textId="77777777" w:rsidR="005308E2" w:rsidRDefault="005308E2" w:rsidP="0038231F">
      <w:pPr>
        <w:spacing w:after="0" w:line="240" w:lineRule="auto"/>
      </w:pPr>
      <w:r>
        <w:continuationSeparator/>
      </w:r>
    </w:p>
  </w:footnote>
  <w:footnote w:id="1">
    <w:p w14:paraId="0BC511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232911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A103B" w14:textId="77777777" w:rsidR="008729FE" w:rsidRDefault="008729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EA35D" w14:textId="77777777" w:rsidR="008729FE" w:rsidRDefault="00872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5A3EB" w14:textId="77777777" w:rsidR="008729FE" w:rsidRDefault="008729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883273">
    <w:abstractNumId w:val="7"/>
  </w:num>
  <w:num w:numId="2" w16cid:durableId="1849634660">
    <w:abstractNumId w:val="0"/>
  </w:num>
  <w:num w:numId="3" w16cid:durableId="965500430">
    <w:abstractNumId w:val="6"/>
  </w:num>
  <w:num w:numId="4" w16cid:durableId="305429974">
    <w:abstractNumId w:val="9"/>
  </w:num>
  <w:num w:numId="5" w16cid:durableId="1187330932">
    <w:abstractNumId w:val="8"/>
  </w:num>
  <w:num w:numId="6" w16cid:durableId="514929198">
    <w:abstractNumId w:val="5"/>
  </w:num>
  <w:num w:numId="7" w16cid:durableId="953900142">
    <w:abstractNumId w:val="1"/>
  </w:num>
  <w:num w:numId="8" w16cid:durableId="964433582">
    <w:abstractNumId w:val="3"/>
  </w:num>
  <w:num w:numId="9" w16cid:durableId="904995972">
    <w:abstractNumId w:val="2"/>
  </w:num>
  <w:num w:numId="10" w16cid:durableId="36198020">
    <w:abstractNumId w:val="4"/>
  </w:num>
  <w:num w:numId="11" w16cid:durableId="12868110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8E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08E2"/>
    <w:rsid w:val="005641F0"/>
    <w:rsid w:val="005C39CA"/>
    <w:rsid w:val="005E176A"/>
    <w:rsid w:val="005E7EB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29F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4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619E1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03C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980DF"/>
  <w15:chartTrackingRefBased/>
  <w15:docId w15:val="{4F368C5A-ECF2-4E9D-B6F5-C6388F08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2024-07-30T08:54:00Z</cp:lastPrinted>
  <dcterms:created xsi:type="dcterms:W3CDTF">2024-07-30T09:05:00Z</dcterms:created>
  <dcterms:modified xsi:type="dcterms:W3CDTF">2024-07-30T09:05:00Z</dcterms:modified>
</cp:coreProperties>
</file>