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6211A4" w14:textId="77777777" w:rsidR="00FB7F50" w:rsidRPr="002245BE" w:rsidRDefault="00EE31D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E31D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E31D7">
        <w:rPr>
          <w:sz w:val="22"/>
          <w:szCs w:val="22"/>
        </w:rPr>
        <w:t>2024-08-27</w:t>
      </w:r>
    </w:p>
    <w:p w14:paraId="4A4B812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A71820" w14:textId="77777777" w:rsidR="00EE31D7" w:rsidRPr="00EE31D7" w:rsidRDefault="00EE31D7" w:rsidP="00FB7F50">
      <w:pPr>
        <w:spacing w:after="40"/>
        <w:rPr>
          <w:b/>
          <w:bCs/>
          <w:sz w:val="22"/>
          <w:szCs w:val="22"/>
        </w:rPr>
      </w:pPr>
      <w:r w:rsidRPr="00EE31D7">
        <w:rPr>
          <w:b/>
          <w:bCs/>
          <w:sz w:val="22"/>
          <w:szCs w:val="22"/>
        </w:rPr>
        <w:t>Akademia Górniczo - Hutnicza</w:t>
      </w:r>
    </w:p>
    <w:p w14:paraId="1E5564BC" w14:textId="77777777" w:rsidR="00EE31D7" w:rsidRPr="00EE31D7" w:rsidRDefault="00EE31D7" w:rsidP="00FB7F50">
      <w:pPr>
        <w:spacing w:after="40"/>
        <w:rPr>
          <w:b/>
          <w:bCs/>
          <w:sz w:val="22"/>
          <w:szCs w:val="22"/>
        </w:rPr>
      </w:pPr>
      <w:r w:rsidRPr="00EE31D7">
        <w:rPr>
          <w:b/>
          <w:bCs/>
          <w:sz w:val="22"/>
          <w:szCs w:val="22"/>
        </w:rPr>
        <w:t>im. Stanisława Staszica w Krakowie</w:t>
      </w:r>
    </w:p>
    <w:p w14:paraId="4D06435B" w14:textId="77777777" w:rsidR="00FB7F50" w:rsidRPr="002245BE" w:rsidRDefault="00EE31D7" w:rsidP="00FB7F50">
      <w:pPr>
        <w:spacing w:after="40"/>
        <w:rPr>
          <w:b/>
          <w:bCs/>
          <w:sz w:val="22"/>
          <w:szCs w:val="22"/>
        </w:rPr>
      </w:pPr>
      <w:r w:rsidRPr="00EE31D7">
        <w:rPr>
          <w:b/>
          <w:bCs/>
          <w:sz w:val="22"/>
          <w:szCs w:val="22"/>
        </w:rPr>
        <w:t>Dział Zamówień Publicznych</w:t>
      </w:r>
    </w:p>
    <w:p w14:paraId="0452E9B5" w14:textId="77777777" w:rsidR="00FB7F50" w:rsidRPr="002245BE" w:rsidRDefault="00EE31D7" w:rsidP="00FB7F50">
      <w:pPr>
        <w:rPr>
          <w:sz w:val="22"/>
          <w:szCs w:val="22"/>
        </w:rPr>
      </w:pPr>
      <w:r w:rsidRPr="00EE31D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E31D7">
        <w:rPr>
          <w:sz w:val="22"/>
          <w:szCs w:val="22"/>
        </w:rPr>
        <w:t>30</w:t>
      </w:r>
    </w:p>
    <w:p w14:paraId="7BDC6A97" w14:textId="77777777" w:rsidR="00FB7F50" w:rsidRPr="002245BE" w:rsidRDefault="00EE31D7" w:rsidP="00FB7F50">
      <w:pPr>
        <w:rPr>
          <w:sz w:val="22"/>
          <w:szCs w:val="22"/>
        </w:rPr>
      </w:pPr>
      <w:r w:rsidRPr="00EE31D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E31D7">
        <w:rPr>
          <w:sz w:val="22"/>
          <w:szCs w:val="22"/>
        </w:rPr>
        <w:t>Kraków</w:t>
      </w:r>
    </w:p>
    <w:p w14:paraId="51F218A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FA83A1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E31D7" w:rsidRPr="00607F9B" w14:paraId="2B2906A8" w14:textId="77777777" w:rsidTr="00243A66">
        <w:trPr>
          <w:trHeight w:val="638"/>
        </w:trPr>
        <w:tc>
          <w:tcPr>
            <w:tcW w:w="959" w:type="dxa"/>
            <w:shd w:val="clear" w:color="auto" w:fill="auto"/>
          </w:tcPr>
          <w:p w14:paraId="03C9A7DA" w14:textId="77777777" w:rsidR="00EE31D7" w:rsidRPr="00607F9B" w:rsidRDefault="00EE31D7" w:rsidP="00243A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3916B5" w14:textId="793CB6C6" w:rsidR="00EE31D7" w:rsidRPr="00607F9B" w:rsidRDefault="00EE31D7" w:rsidP="00243A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E31D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E31D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31D7">
              <w:rPr>
                <w:b/>
                <w:bCs/>
                <w:sz w:val="22"/>
                <w:szCs w:val="22"/>
              </w:rPr>
              <w:t>Przebudowa pomieszczenia technicznego na potrzeby rozdzielni głównej w pawilonie C-4 na terenie AGH w  Krakowie. DE-dzp.272-382/24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FF119E5" w14:textId="293CD0C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E31D7" w14:paraId="693D0573" w14:textId="77777777" w:rsidTr="00243A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0B97178" w14:textId="77777777" w:rsidR="0069518C" w:rsidRDefault="0069518C" w:rsidP="00243A66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9518C">
              <w:rPr>
                <w:b/>
                <w:sz w:val="22"/>
                <w:szCs w:val="22"/>
                <w:lang w:val="en-US"/>
              </w:rPr>
              <w:t>Konsorcjum</w:t>
            </w:r>
            <w:proofErr w:type="spellEnd"/>
          </w:p>
          <w:p w14:paraId="3F7B4F3E" w14:textId="720B90A8" w:rsidR="00EE31D7" w:rsidRPr="0069518C" w:rsidRDefault="0069518C" w:rsidP="00243A66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69518C">
              <w:rPr>
                <w:b/>
                <w:sz w:val="22"/>
                <w:szCs w:val="22"/>
                <w:lang w:val="en-US"/>
              </w:rPr>
              <w:t xml:space="preserve">Lider: </w:t>
            </w:r>
            <w:proofErr w:type="spellStart"/>
            <w:r w:rsidRPr="0069518C">
              <w:rPr>
                <w:b/>
                <w:sz w:val="22"/>
                <w:szCs w:val="22"/>
                <w:lang w:val="en-US"/>
              </w:rPr>
              <w:t>Elvision</w:t>
            </w:r>
            <w:proofErr w:type="spellEnd"/>
            <w:r w:rsidRPr="0069518C">
              <w:rPr>
                <w:b/>
                <w:sz w:val="22"/>
                <w:szCs w:val="22"/>
                <w:lang w:val="en-US"/>
              </w:rPr>
              <w:t xml:space="preserve"> Sp. z </w:t>
            </w:r>
            <w:proofErr w:type="spellStart"/>
            <w:r w:rsidRPr="0069518C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  <w:r w:rsidRPr="0069518C">
              <w:rPr>
                <w:b/>
                <w:sz w:val="22"/>
                <w:szCs w:val="22"/>
                <w:lang w:val="en-US"/>
              </w:rPr>
              <w:t xml:space="preserve">, </w:t>
            </w:r>
          </w:p>
          <w:p w14:paraId="789BCA52" w14:textId="77777777" w:rsidR="00EE31D7" w:rsidRPr="009F0E5C" w:rsidRDefault="00EE31D7" w:rsidP="00243A66">
            <w:pPr>
              <w:jc w:val="both"/>
              <w:rPr>
                <w:bCs/>
                <w:sz w:val="22"/>
                <w:szCs w:val="22"/>
              </w:rPr>
            </w:pPr>
            <w:r w:rsidRPr="00EE31D7">
              <w:rPr>
                <w:bCs/>
                <w:sz w:val="22"/>
                <w:szCs w:val="22"/>
              </w:rPr>
              <w:t>Karola Łowińskiego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E31D7">
              <w:rPr>
                <w:bCs/>
                <w:sz w:val="22"/>
                <w:szCs w:val="22"/>
              </w:rPr>
              <w:t>7E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BADB2F7" w14:textId="77777777" w:rsidR="00EE31D7" w:rsidRDefault="00EE31D7" w:rsidP="00243A66">
            <w:pPr>
              <w:jc w:val="both"/>
              <w:rPr>
                <w:bCs/>
                <w:sz w:val="22"/>
                <w:szCs w:val="22"/>
              </w:rPr>
            </w:pPr>
            <w:r w:rsidRPr="00EE31D7">
              <w:rPr>
                <w:bCs/>
                <w:sz w:val="22"/>
                <w:szCs w:val="22"/>
              </w:rPr>
              <w:t>31-752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E31D7">
              <w:rPr>
                <w:bCs/>
                <w:sz w:val="22"/>
                <w:szCs w:val="22"/>
              </w:rPr>
              <w:t>Kraków</w:t>
            </w:r>
          </w:p>
          <w:p w14:paraId="03F077E5" w14:textId="68351CB0" w:rsidR="0069518C" w:rsidRPr="0069518C" w:rsidRDefault="0069518C" w:rsidP="00243A66">
            <w:pPr>
              <w:jc w:val="both"/>
              <w:rPr>
                <w:bCs/>
                <w:sz w:val="22"/>
                <w:szCs w:val="22"/>
              </w:rPr>
            </w:pPr>
            <w:r w:rsidRPr="0069518C">
              <w:rPr>
                <w:b/>
                <w:sz w:val="22"/>
                <w:szCs w:val="22"/>
              </w:rPr>
              <w:t xml:space="preserve">Partner: </w:t>
            </w:r>
            <w:proofErr w:type="spellStart"/>
            <w:r w:rsidRPr="0069518C">
              <w:rPr>
                <w:b/>
                <w:sz w:val="22"/>
                <w:szCs w:val="22"/>
              </w:rPr>
              <w:t>Elmiko</w:t>
            </w:r>
            <w:proofErr w:type="spellEnd"/>
            <w:r w:rsidRPr="0069518C">
              <w:rPr>
                <w:b/>
                <w:sz w:val="22"/>
                <w:szCs w:val="22"/>
              </w:rPr>
              <w:t xml:space="preserve"> sp. z o.o.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9518C">
              <w:rPr>
                <w:bCs/>
                <w:sz w:val="22"/>
                <w:szCs w:val="22"/>
              </w:rPr>
              <w:t>ul. Rybnicka 20, 43-190 Mikołów</w:t>
            </w:r>
          </w:p>
          <w:p w14:paraId="21B754EC" w14:textId="77777777" w:rsidR="00EE31D7" w:rsidRPr="00D26ED6" w:rsidRDefault="00EE31D7" w:rsidP="00243A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419523" w14:textId="77777777" w:rsidR="00EE31D7" w:rsidRDefault="00EE31D7" w:rsidP="00243A6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31D7">
              <w:rPr>
                <w:sz w:val="22"/>
                <w:szCs w:val="22"/>
              </w:rPr>
              <w:t>Przebudowa pomieszczenia technicznego na potrzeby rozdzielni głównej w pawilonie C-4 na terenie AGH w  Krakowie. DE-dzp.272-382/24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C032A6C" w14:textId="77777777" w:rsidR="00EE31D7" w:rsidRPr="00D26ED6" w:rsidRDefault="00EE31D7" w:rsidP="00243A6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E31D7">
              <w:rPr>
                <w:b/>
                <w:sz w:val="22"/>
                <w:szCs w:val="22"/>
              </w:rPr>
              <w:t>787 200.00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07F2862" w14:textId="77777777" w:rsidR="00EE31D7" w:rsidRDefault="00EE31D7" w:rsidP="00243A6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507026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69518C" w:rsidRPr="008567C7" w14:paraId="2007361B" w14:textId="77777777" w:rsidTr="0069518C">
        <w:trPr>
          <w:trHeight w:val="510"/>
        </w:trPr>
        <w:tc>
          <w:tcPr>
            <w:tcW w:w="595" w:type="pct"/>
            <w:vAlign w:val="center"/>
          </w:tcPr>
          <w:p w14:paraId="58F47D17" w14:textId="77777777" w:rsidR="0069518C" w:rsidRPr="008567C7" w:rsidRDefault="006951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66FBA5E" w14:textId="77777777" w:rsidR="0069518C" w:rsidRPr="008567C7" w:rsidRDefault="006951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74D67E9" w14:textId="77777777" w:rsidR="0069518C" w:rsidRPr="008567C7" w:rsidRDefault="006951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F984596" w14:textId="77777777" w:rsidR="0069518C" w:rsidRPr="008567C7" w:rsidRDefault="006951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715" w:type="pct"/>
            <w:vAlign w:val="center"/>
          </w:tcPr>
          <w:p w14:paraId="30CC1325" w14:textId="77777777" w:rsidR="0069518C" w:rsidRPr="008567C7" w:rsidRDefault="006951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9518C" w:rsidRPr="008567C7" w14:paraId="12319771" w14:textId="77777777" w:rsidTr="0069518C">
        <w:tc>
          <w:tcPr>
            <w:tcW w:w="595" w:type="pct"/>
            <w:vAlign w:val="center"/>
          </w:tcPr>
          <w:p w14:paraId="4FB35E1C" w14:textId="77777777" w:rsidR="0069518C" w:rsidRPr="008567C7" w:rsidRDefault="0069518C" w:rsidP="00243A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F2E29C5" w14:textId="77777777" w:rsidR="0069518C" w:rsidRPr="0069518C" w:rsidRDefault="0069518C" w:rsidP="00243A6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6951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Elvision</w:t>
            </w:r>
            <w:proofErr w:type="spellEnd"/>
            <w:r w:rsidRPr="006951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69518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19053CFD" w14:textId="77777777" w:rsidR="0069518C" w:rsidRPr="008567C7" w:rsidRDefault="0069518C" w:rsidP="00243A6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bCs/>
                <w:sz w:val="18"/>
                <w:szCs w:val="18"/>
              </w:rPr>
              <w:t>Karola Łowińskiego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31D7">
              <w:rPr>
                <w:rFonts w:ascii="Times New Roman" w:hAnsi="Times New Roman" w:cs="Times New Roman"/>
                <w:bCs/>
                <w:sz w:val="18"/>
                <w:szCs w:val="18"/>
              </w:rPr>
              <w:t>7E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018841" w14:textId="77777777" w:rsidR="0069518C" w:rsidRPr="001B7815" w:rsidRDefault="0069518C" w:rsidP="00243A6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31D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AD5175B" w14:textId="77777777" w:rsidR="0069518C" w:rsidRPr="008567C7" w:rsidRDefault="0069518C" w:rsidP="00243A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BEDCDB4" w14:textId="77777777" w:rsidR="0069518C" w:rsidRPr="008567C7" w:rsidRDefault="0069518C" w:rsidP="00243A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7B2D211" w14:textId="77777777" w:rsidR="0069518C" w:rsidRPr="008567C7" w:rsidRDefault="0069518C" w:rsidP="00243A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9518C" w:rsidRPr="008567C7" w14:paraId="579649CF" w14:textId="77777777" w:rsidTr="0069518C">
        <w:tc>
          <w:tcPr>
            <w:tcW w:w="595" w:type="pct"/>
            <w:vAlign w:val="center"/>
          </w:tcPr>
          <w:p w14:paraId="138B858C" w14:textId="77777777" w:rsidR="0069518C" w:rsidRPr="008567C7" w:rsidRDefault="0069518C" w:rsidP="00243A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6A8F07E0" w14:textId="77777777" w:rsidR="0069518C" w:rsidRPr="002B6761" w:rsidRDefault="0069518C" w:rsidP="00243A6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E31D7">
              <w:rPr>
                <w:rFonts w:ascii="Times New Roman" w:hAnsi="Times New Roman" w:cs="Times New Roman"/>
                <w:b/>
                <w:sz w:val="18"/>
                <w:szCs w:val="18"/>
              </w:rPr>
              <w:t>Symetrium</w:t>
            </w:r>
            <w:proofErr w:type="spellEnd"/>
            <w:r w:rsidRPr="00EE31D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0C2E092D" w14:textId="77777777" w:rsidR="0069518C" w:rsidRPr="008567C7" w:rsidRDefault="0069518C" w:rsidP="00243A6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bCs/>
                <w:sz w:val="18"/>
                <w:szCs w:val="18"/>
              </w:rPr>
              <w:t>Krakowska 280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31D7">
              <w:rPr>
                <w:rFonts w:ascii="Times New Roman" w:hAnsi="Times New Roman" w:cs="Times New Roman"/>
                <w:bCs/>
                <w:sz w:val="18"/>
                <w:szCs w:val="18"/>
              </w:rPr>
              <w:t>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D22ACEE" w14:textId="77777777" w:rsidR="0069518C" w:rsidRPr="001B7815" w:rsidRDefault="0069518C" w:rsidP="00243A6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bCs/>
                <w:sz w:val="18"/>
                <w:szCs w:val="18"/>
              </w:rPr>
              <w:t>32-080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31D7">
              <w:rPr>
                <w:rFonts w:ascii="Times New Roman" w:hAnsi="Times New Roman" w:cs="Times New Roman"/>
                <w:bCs/>
                <w:sz w:val="18"/>
                <w:szCs w:val="18"/>
              </w:rPr>
              <w:t>Zabierzów</w:t>
            </w:r>
          </w:p>
        </w:tc>
        <w:tc>
          <w:tcPr>
            <w:tcW w:w="952" w:type="pct"/>
            <w:vAlign w:val="center"/>
          </w:tcPr>
          <w:p w14:paraId="16511F66" w14:textId="77777777" w:rsidR="0069518C" w:rsidRPr="008567C7" w:rsidRDefault="0069518C" w:rsidP="00243A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sz w:val="18"/>
                <w:szCs w:val="18"/>
              </w:rPr>
              <w:t xml:space="preserve">  32,45</w:t>
            </w:r>
          </w:p>
        </w:tc>
        <w:tc>
          <w:tcPr>
            <w:tcW w:w="952" w:type="pct"/>
            <w:vAlign w:val="center"/>
          </w:tcPr>
          <w:p w14:paraId="412E45F9" w14:textId="77777777" w:rsidR="0069518C" w:rsidRPr="008567C7" w:rsidRDefault="0069518C" w:rsidP="00243A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349F1FDE" w14:textId="77777777" w:rsidR="0069518C" w:rsidRPr="008567C7" w:rsidRDefault="0069518C" w:rsidP="00243A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1D7">
              <w:rPr>
                <w:rFonts w:ascii="Times New Roman" w:hAnsi="Times New Roman" w:cs="Times New Roman"/>
                <w:sz w:val="18"/>
                <w:szCs w:val="18"/>
              </w:rPr>
              <w:t xml:space="preserve">  32,45</w:t>
            </w:r>
          </w:p>
        </w:tc>
      </w:tr>
    </w:tbl>
    <w:p w14:paraId="3B9A72F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F38AB9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C1ACAF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BCE8ED" w14:textId="77777777" w:rsidR="004917A3" w:rsidRDefault="004917A3">
      <w:r>
        <w:separator/>
      </w:r>
    </w:p>
  </w:endnote>
  <w:endnote w:type="continuationSeparator" w:id="0">
    <w:p w14:paraId="0B88E78E" w14:textId="77777777" w:rsidR="004917A3" w:rsidRDefault="00491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149F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4141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F3925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42FC1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4EBF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29720" w14:textId="77777777" w:rsidR="004917A3" w:rsidRDefault="004917A3">
      <w:r>
        <w:separator/>
      </w:r>
    </w:p>
  </w:footnote>
  <w:footnote w:type="continuationSeparator" w:id="0">
    <w:p w14:paraId="5E8E1965" w14:textId="77777777" w:rsidR="004917A3" w:rsidRDefault="00491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CB80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1CF1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1327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17A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17A3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518C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31D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E9FA86"/>
  <w15:chartTrackingRefBased/>
  <w15:docId w15:val="{057EA113-BA9E-4D16-9C48-EF19254AF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2024-08-27T07:17:00Z</dcterms:created>
  <dcterms:modified xsi:type="dcterms:W3CDTF">2024-08-27T07:19:00Z</dcterms:modified>
</cp:coreProperties>
</file>