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8F34A" w14:textId="55D15BB0" w:rsidR="008D2AB8" w:rsidRPr="005A234B" w:rsidRDefault="008D2AB8" w:rsidP="008D2AB8">
      <w:pPr>
        <w:pStyle w:val="Nagwek3"/>
        <w:jc w:val="right"/>
        <w:rPr>
          <w:rFonts w:ascii="Times New Roman" w:hAnsi="Times New Roman"/>
          <w:sz w:val="18"/>
          <w:szCs w:val="18"/>
        </w:rPr>
      </w:pP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sz w:val="18"/>
          <w:szCs w:val="18"/>
        </w:rPr>
        <w:t xml:space="preserve">Załącznik nr </w:t>
      </w:r>
      <w:r w:rsidR="00012286" w:rsidRPr="005A234B">
        <w:rPr>
          <w:rFonts w:ascii="Times New Roman" w:hAnsi="Times New Roman"/>
          <w:sz w:val="18"/>
          <w:szCs w:val="18"/>
        </w:rPr>
        <w:t>1</w:t>
      </w:r>
    </w:p>
    <w:p w14:paraId="2EAA55FF" w14:textId="77777777" w:rsidR="008D2AB8" w:rsidRPr="005A234B" w:rsidRDefault="008D2AB8" w:rsidP="008D2AB8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14:paraId="57B1D1A1" w14:textId="5BB75956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18"/>
        </w:rPr>
      </w:pPr>
      <w:r w:rsidRPr="005A234B">
        <w:rPr>
          <w:b/>
          <w:sz w:val="22"/>
          <w:szCs w:val="18"/>
        </w:rPr>
        <w:t>FORMULARZ OFERTY</w:t>
      </w:r>
    </w:p>
    <w:p w14:paraId="23EB0F63" w14:textId="77777777" w:rsidR="005A234B" w:rsidRPr="005A234B" w:rsidRDefault="005A234B" w:rsidP="008D2AB8">
      <w:pPr>
        <w:tabs>
          <w:tab w:val="left" w:pos="694"/>
          <w:tab w:val="right" w:pos="9000"/>
        </w:tabs>
        <w:jc w:val="center"/>
        <w:rPr>
          <w:b/>
          <w:sz w:val="22"/>
          <w:szCs w:val="18"/>
        </w:rPr>
      </w:pPr>
    </w:p>
    <w:p w14:paraId="1A9C0C31" w14:textId="472D38D0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NAZWA WYKONAWCY:……………………………………………………………………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6F8C7C54" w14:textId="30F22DBC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</w:t>
      </w:r>
      <w:r w:rsidR="005A234B">
        <w:rPr>
          <w:sz w:val="18"/>
          <w:szCs w:val="18"/>
        </w:rPr>
        <w:t>………………...</w:t>
      </w:r>
    </w:p>
    <w:p w14:paraId="7B8A9C1F" w14:textId="2CE94BF2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ADRES:…………………………………………………………………………………………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0F9449F9" w14:textId="03447060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WOJEWÓDZTWO ……………………………............................................................................</w:t>
      </w:r>
      <w:r w:rsidR="00377957" w:rsidRPr="005A234B">
        <w:rPr>
          <w:sz w:val="18"/>
          <w:szCs w:val="18"/>
        </w:rPr>
        <w:t>..........</w:t>
      </w:r>
      <w:r w:rsidR="005A234B">
        <w:rPr>
          <w:sz w:val="18"/>
          <w:szCs w:val="18"/>
        </w:rPr>
        <w:t>....................................</w:t>
      </w:r>
    </w:p>
    <w:p w14:paraId="46E6A0E9" w14:textId="0D13483A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TEL.………………………………………………………………………………………………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18B7E11D" w14:textId="21D96785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FAX ……………………………………………………………………………………………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</w:t>
      </w:r>
      <w:r w:rsidR="005A234B">
        <w:rPr>
          <w:sz w:val="18"/>
          <w:szCs w:val="18"/>
        </w:rPr>
        <w:t>…..</w:t>
      </w:r>
    </w:p>
    <w:p w14:paraId="6143E089" w14:textId="261FEF13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E-MAIL…………………………………………………………………………………………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0409E128" w14:textId="2F21974B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NIP…………………………………. REGON:……………………………………………….....</w:t>
      </w:r>
      <w:r w:rsidR="00377957" w:rsidRPr="005A234B">
        <w:rPr>
          <w:sz w:val="18"/>
          <w:szCs w:val="18"/>
        </w:rPr>
        <w:t>.........................................</w:t>
      </w:r>
      <w:r w:rsidR="005A234B">
        <w:rPr>
          <w:sz w:val="18"/>
          <w:szCs w:val="18"/>
        </w:rPr>
        <w:t>.....</w:t>
      </w:r>
    </w:p>
    <w:p w14:paraId="0A0F78E7" w14:textId="3FC93C6D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BANK/ NR KONTA 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</w:t>
      </w:r>
      <w:r w:rsidR="005A234B">
        <w:rPr>
          <w:sz w:val="18"/>
          <w:szCs w:val="18"/>
        </w:rPr>
        <w:t>…</w:t>
      </w:r>
    </w:p>
    <w:p w14:paraId="5BC3FDF4" w14:textId="77777777" w:rsidR="008D2AB8" w:rsidRPr="005A234B" w:rsidRDefault="008D2AB8" w:rsidP="008D2AB8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14:paraId="1907C805" w14:textId="77777777" w:rsidR="008D2AB8" w:rsidRPr="005A234B" w:rsidRDefault="008D2AB8" w:rsidP="008D2AB8">
      <w:pPr>
        <w:spacing w:line="360" w:lineRule="auto"/>
        <w:rPr>
          <w:sz w:val="20"/>
          <w:szCs w:val="18"/>
        </w:rPr>
      </w:pPr>
      <w:r w:rsidRPr="005A234B">
        <w:rPr>
          <w:sz w:val="20"/>
          <w:szCs w:val="18"/>
        </w:rPr>
        <w:t>Do: Nazwa i siedziba Zamawiającego:</w:t>
      </w:r>
    </w:p>
    <w:p w14:paraId="5A911632" w14:textId="77777777" w:rsidR="00A46A03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Akademia Górniczo - Hutnicza</w:t>
      </w:r>
    </w:p>
    <w:p w14:paraId="0B0D66B7" w14:textId="77777777" w:rsidR="00A46A03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im. Stanisława Staszica w Krakowie</w:t>
      </w:r>
    </w:p>
    <w:p w14:paraId="1C2A3933" w14:textId="77777777" w:rsidR="008D2AB8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Dział Zamówień Publicznych</w:t>
      </w:r>
      <w:r w:rsidR="008D2AB8" w:rsidRPr="005A234B">
        <w:rPr>
          <w:b/>
          <w:sz w:val="20"/>
          <w:szCs w:val="18"/>
        </w:rPr>
        <w:t xml:space="preserve">  </w:t>
      </w:r>
    </w:p>
    <w:p w14:paraId="1AE10E48" w14:textId="77777777" w:rsidR="008D2AB8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Al. Mickiewicza</w:t>
      </w:r>
      <w:r w:rsidR="008D2AB8" w:rsidRPr="005A234B">
        <w:rPr>
          <w:b/>
          <w:sz w:val="20"/>
          <w:szCs w:val="18"/>
        </w:rPr>
        <w:t xml:space="preserve"> </w:t>
      </w:r>
      <w:r w:rsidRPr="005A234B">
        <w:rPr>
          <w:b/>
          <w:sz w:val="20"/>
          <w:szCs w:val="18"/>
        </w:rPr>
        <w:t>30</w:t>
      </w:r>
      <w:r w:rsidR="008D2AB8" w:rsidRPr="005A234B">
        <w:rPr>
          <w:b/>
          <w:sz w:val="20"/>
          <w:szCs w:val="18"/>
        </w:rPr>
        <w:t xml:space="preserve"> </w:t>
      </w:r>
    </w:p>
    <w:p w14:paraId="46ED8ED6" w14:textId="77777777" w:rsidR="008D2AB8" w:rsidRPr="005A234B" w:rsidRDefault="00A46A03" w:rsidP="008D2AB8">
      <w:pPr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30-059</w:t>
      </w:r>
      <w:r w:rsidR="008D2AB8" w:rsidRPr="005A234B">
        <w:rPr>
          <w:b/>
          <w:sz w:val="20"/>
          <w:szCs w:val="18"/>
        </w:rPr>
        <w:t xml:space="preserve"> </w:t>
      </w:r>
      <w:r w:rsidRPr="005A234B">
        <w:rPr>
          <w:b/>
          <w:sz w:val="20"/>
          <w:szCs w:val="18"/>
        </w:rPr>
        <w:t>Kraków</w:t>
      </w:r>
      <w:r w:rsidR="008D2AB8" w:rsidRPr="005A234B">
        <w:rPr>
          <w:b/>
          <w:sz w:val="20"/>
          <w:szCs w:val="18"/>
        </w:rPr>
        <w:t xml:space="preserve">,  </w:t>
      </w:r>
    </w:p>
    <w:p w14:paraId="228D87CD" w14:textId="77777777" w:rsidR="008D2AB8" w:rsidRPr="005A234B" w:rsidRDefault="008D2AB8" w:rsidP="005A234B">
      <w:pPr>
        <w:ind w:firstLine="3969"/>
        <w:jc w:val="both"/>
        <w:rPr>
          <w:b/>
          <w:sz w:val="20"/>
          <w:szCs w:val="18"/>
        </w:rPr>
      </w:pPr>
    </w:p>
    <w:p w14:paraId="57274A3C" w14:textId="1E5884FA" w:rsidR="00F84F4C" w:rsidRPr="005A234B" w:rsidRDefault="008D2AB8" w:rsidP="005A234B">
      <w:pPr>
        <w:widowControl w:val="0"/>
        <w:ind w:right="1"/>
        <w:jc w:val="both"/>
        <w:rPr>
          <w:sz w:val="20"/>
          <w:szCs w:val="18"/>
        </w:rPr>
      </w:pPr>
      <w:r w:rsidRPr="005A234B">
        <w:rPr>
          <w:sz w:val="20"/>
          <w:szCs w:val="18"/>
        </w:rPr>
        <w:t>Przystępując do postępowania o udzielenie zamówienia publicznego, którego przedmiotem jest</w:t>
      </w:r>
      <w:r w:rsidR="00587C59">
        <w:rPr>
          <w:sz w:val="20"/>
          <w:szCs w:val="18"/>
        </w:rPr>
        <w:t>:</w:t>
      </w:r>
      <w:bookmarkStart w:id="0" w:name="_GoBack"/>
      <w:bookmarkEnd w:id="0"/>
      <w:r w:rsidRPr="005A234B">
        <w:rPr>
          <w:sz w:val="20"/>
          <w:szCs w:val="18"/>
        </w:rPr>
        <w:t xml:space="preserve"> </w:t>
      </w:r>
      <w:r w:rsidR="00587C59">
        <w:rPr>
          <w:b/>
          <w:sz w:val="20"/>
          <w:szCs w:val="18"/>
        </w:rPr>
        <w:t>d</w:t>
      </w:r>
      <w:r w:rsidR="00587C59" w:rsidRPr="00587C59">
        <w:rPr>
          <w:b/>
          <w:sz w:val="20"/>
          <w:szCs w:val="18"/>
        </w:rPr>
        <w:t>ostawa 3 szt. urządzeń przenośnych typu laptop dla WI - DE-dzp.272-460/24</w:t>
      </w:r>
      <w:r w:rsidRPr="005A234B">
        <w:rPr>
          <w:b/>
          <w:sz w:val="20"/>
          <w:szCs w:val="18"/>
        </w:rPr>
        <w:t xml:space="preserve">, </w:t>
      </w:r>
      <w:r w:rsidRPr="005A234B">
        <w:rPr>
          <w:sz w:val="20"/>
          <w:szCs w:val="18"/>
        </w:rPr>
        <w:t>oferuję realizację przedmiotu zamówienia, zgodnie z zasadami określonymi w specyfikacji warunków zamówienia.</w:t>
      </w:r>
    </w:p>
    <w:p w14:paraId="5BACF1C9" w14:textId="77777777" w:rsidR="0065601C" w:rsidRPr="005A234B" w:rsidRDefault="0065601C" w:rsidP="008D2AB8">
      <w:pPr>
        <w:widowControl w:val="0"/>
        <w:ind w:right="1"/>
        <w:jc w:val="both"/>
        <w:rPr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702"/>
        <w:gridCol w:w="3120"/>
        <w:gridCol w:w="705"/>
        <w:gridCol w:w="997"/>
        <w:gridCol w:w="852"/>
        <w:gridCol w:w="567"/>
        <w:gridCol w:w="1418"/>
      </w:tblGrid>
      <w:tr w:rsidR="00AD72BF" w:rsidRPr="005A234B" w14:paraId="54FD2DD5" w14:textId="77777777" w:rsidTr="00377957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A0FACA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1E65C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Nazwa elementu</w:t>
            </w:r>
          </w:p>
          <w:p w14:paraId="7AAF1C21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(lub usługi)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D70D7C" w14:textId="0C859B4F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Producent</w:t>
            </w:r>
          </w:p>
          <w:p w14:paraId="172D0C51" w14:textId="4308E996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/model</w:t>
            </w:r>
            <w:r w:rsidR="005A234B">
              <w:rPr>
                <w:b/>
                <w:sz w:val="18"/>
                <w:szCs w:val="18"/>
              </w:rPr>
              <w:t xml:space="preserve"> oferowanego sprzętu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3E30BB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E03D58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 xml:space="preserve">Cena jednostkowa netto </w:t>
            </w:r>
            <w:r w:rsidRPr="005A234B">
              <w:rPr>
                <w:sz w:val="18"/>
                <w:szCs w:val="18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9E106A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Wartość netto</w:t>
            </w:r>
          </w:p>
          <w:p w14:paraId="65E89C3B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BE689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VAT</w:t>
            </w:r>
          </w:p>
          <w:p w14:paraId="4EBF2493" w14:textId="77777777" w:rsidR="00AD72BF" w:rsidRPr="005A234B" w:rsidRDefault="00AD72BF" w:rsidP="00AD72BF">
            <w:pPr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EAEC54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 xml:space="preserve">Wartość brutto </w:t>
            </w:r>
          </w:p>
          <w:p w14:paraId="70790C95" w14:textId="77777777" w:rsidR="00AD72BF" w:rsidRPr="005A234B" w:rsidRDefault="00AD72BF" w:rsidP="00AD72BF">
            <w:pPr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[PLN]</w:t>
            </w:r>
          </w:p>
          <w:p w14:paraId="6EE4A79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 (z doliczonym </w:t>
            </w:r>
            <w:r w:rsidRPr="005A234B">
              <w:rPr>
                <w:b/>
                <w:sz w:val="18"/>
                <w:szCs w:val="18"/>
              </w:rPr>
              <w:t>VAT)</w:t>
            </w:r>
          </w:p>
        </w:tc>
      </w:tr>
      <w:tr w:rsidR="00AD72BF" w:rsidRPr="005A234B" w14:paraId="3371F183" w14:textId="77777777" w:rsidTr="00377957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D41B39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25213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77133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290A95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87DBA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029A9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F175B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3CAAD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8</w:t>
            </w:r>
          </w:p>
        </w:tc>
      </w:tr>
      <w:tr w:rsidR="00AD72BF" w:rsidRPr="005A234B" w14:paraId="2F520B03" w14:textId="77777777" w:rsidTr="00377957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037C" w14:textId="77777777" w:rsidR="00AD72BF" w:rsidRPr="005A234B" w:rsidRDefault="00AD72BF" w:rsidP="00AD72B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7E2C" w14:textId="385769E0" w:rsidR="00AD72BF" w:rsidRPr="005A234B" w:rsidRDefault="00AD72BF" w:rsidP="00AD72BF">
            <w:pPr>
              <w:ind w:right="72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Laptop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1476" w14:textId="7EEFD53F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Producent: ………</w:t>
            </w:r>
            <w:r w:rsidR="0065601C" w:rsidRPr="005A234B">
              <w:rPr>
                <w:sz w:val="18"/>
                <w:szCs w:val="18"/>
              </w:rPr>
              <w:t>………</w:t>
            </w:r>
            <w:r w:rsidR="005A234B">
              <w:rPr>
                <w:sz w:val="18"/>
                <w:szCs w:val="18"/>
              </w:rPr>
              <w:t>…</w:t>
            </w:r>
          </w:p>
          <w:p w14:paraId="67DECFB7" w14:textId="76EAFEF2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Model: …………</w:t>
            </w:r>
            <w:r w:rsidR="00377957" w:rsidRPr="005A234B">
              <w:rPr>
                <w:sz w:val="18"/>
                <w:szCs w:val="18"/>
              </w:rPr>
              <w:t>…</w:t>
            </w:r>
            <w:r w:rsidR="0065601C" w:rsidRPr="005A234B">
              <w:rPr>
                <w:sz w:val="18"/>
                <w:szCs w:val="18"/>
              </w:rPr>
              <w:t>……….</w:t>
            </w:r>
          </w:p>
          <w:p w14:paraId="4037A85E" w14:textId="77777777" w:rsidR="00AD72BF" w:rsidRPr="005A234B" w:rsidRDefault="00AD72BF" w:rsidP="00AD72BF">
            <w:pPr>
              <w:rPr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2EC26" w14:textId="73C83D3C" w:rsidR="00AD72BF" w:rsidRPr="005A234B" w:rsidRDefault="005A234B" w:rsidP="00AD72B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AD72BF" w:rsidRPr="005A234B">
              <w:rPr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4B04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B0CC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A73B81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A2A2F3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</w:tr>
      <w:tr w:rsidR="00AD72BF" w:rsidRPr="005A234B" w14:paraId="03F83A51" w14:textId="77777777" w:rsidTr="0037795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378C" w14:textId="77777777" w:rsidR="00AD72BF" w:rsidRPr="005A234B" w:rsidRDefault="00AD72BF" w:rsidP="00AD72B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2.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5EA1" w14:textId="240821FE" w:rsidR="00AD72BF" w:rsidRPr="005A234B" w:rsidRDefault="005A234B" w:rsidP="00AD72BF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Mobilna stacja robocza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34F9" w14:textId="1F3D53AB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Producent: ………</w:t>
            </w:r>
            <w:r w:rsidR="0065601C" w:rsidRPr="005A234B">
              <w:rPr>
                <w:sz w:val="18"/>
                <w:szCs w:val="18"/>
              </w:rPr>
              <w:t>……</w:t>
            </w:r>
            <w:r w:rsidR="005A234B">
              <w:rPr>
                <w:sz w:val="18"/>
                <w:szCs w:val="18"/>
              </w:rPr>
              <w:t>….</w:t>
            </w:r>
          </w:p>
          <w:p w14:paraId="171ADC3F" w14:textId="0E2E4CED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Model: …………</w:t>
            </w:r>
            <w:r w:rsidR="00377957" w:rsidRPr="005A234B">
              <w:rPr>
                <w:sz w:val="18"/>
                <w:szCs w:val="18"/>
              </w:rPr>
              <w:t>…</w:t>
            </w:r>
            <w:r w:rsidR="0065601C" w:rsidRPr="005A234B">
              <w:rPr>
                <w:sz w:val="18"/>
                <w:szCs w:val="18"/>
              </w:rPr>
              <w:t>………</w:t>
            </w:r>
          </w:p>
          <w:p w14:paraId="550C2FD6" w14:textId="77777777" w:rsidR="00AD72BF" w:rsidRPr="005A234B" w:rsidRDefault="00AD72BF" w:rsidP="00AD72B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40D6B" w14:textId="128FF95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1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9231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5737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CAA4BB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1E8C46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</w:tr>
      <w:tr w:rsidR="00AD72BF" w:rsidRPr="005A234B" w14:paraId="092FA882" w14:textId="77777777" w:rsidTr="00377957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1E394" w14:textId="5AB6A731" w:rsidR="00AD72BF" w:rsidRPr="005A234B" w:rsidRDefault="00377957" w:rsidP="00377957">
            <w:pPr>
              <w:ind w:right="425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 xml:space="preserve">      </w:t>
            </w:r>
            <w:r w:rsidR="00AD72BF" w:rsidRPr="005A234B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05AEF465" w14:textId="77777777" w:rsidR="00C46C37" w:rsidRPr="005A234B" w:rsidRDefault="00C46C37" w:rsidP="00AD72BF">
            <w:pPr>
              <w:ind w:right="425"/>
              <w:rPr>
                <w:sz w:val="18"/>
                <w:szCs w:val="18"/>
              </w:rPr>
            </w:pPr>
          </w:p>
          <w:p w14:paraId="14E4379C" w14:textId="6F4CE426" w:rsidR="00C46C37" w:rsidRPr="005A234B" w:rsidRDefault="00AD72BF" w:rsidP="00AD72BF">
            <w:pPr>
              <w:ind w:right="425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Słownie </w:t>
            </w:r>
            <w:r w:rsidR="00C46C37" w:rsidRPr="005A234B">
              <w:rPr>
                <w:sz w:val="18"/>
                <w:szCs w:val="18"/>
              </w:rPr>
              <w:t>netto za całość zamówienia /słownie: ……………………………/</w:t>
            </w:r>
          </w:p>
          <w:p w14:paraId="0395C1A2" w14:textId="77777777" w:rsidR="00C46C37" w:rsidRPr="005A234B" w:rsidRDefault="00AD72BF" w:rsidP="00C46C37">
            <w:pPr>
              <w:ind w:right="425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 </w:t>
            </w:r>
          </w:p>
          <w:p w14:paraId="23321D8C" w14:textId="77777777" w:rsidR="00C46C37" w:rsidRPr="005A234B" w:rsidRDefault="00C46C37" w:rsidP="00C46C37">
            <w:pPr>
              <w:ind w:right="425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Słownie brutto za całość zamówienia /słownie: ……………………………/</w:t>
            </w:r>
          </w:p>
          <w:p w14:paraId="4005D15B" w14:textId="54A45874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  <w:p w14:paraId="48E4A0C6" w14:textId="354A7D20" w:rsidR="00C46C37" w:rsidRPr="005A234B" w:rsidRDefault="00C46C37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9703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C601B8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3CA917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</w:tr>
    </w:tbl>
    <w:p w14:paraId="6851E77B" w14:textId="77777777" w:rsidR="00F84F4C" w:rsidRPr="005A234B" w:rsidRDefault="00F84F4C" w:rsidP="00F84F4C">
      <w:pPr>
        <w:widowControl w:val="0"/>
        <w:spacing w:line="264" w:lineRule="auto"/>
        <w:ind w:right="1"/>
        <w:jc w:val="both"/>
        <w:rPr>
          <w:b/>
          <w:sz w:val="18"/>
          <w:szCs w:val="18"/>
        </w:rPr>
      </w:pPr>
    </w:p>
    <w:p w14:paraId="683F2930" w14:textId="68877623" w:rsidR="00F84F4C" w:rsidRPr="005A234B" w:rsidRDefault="00F84F4C" w:rsidP="00F84F4C">
      <w:pPr>
        <w:widowControl w:val="0"/>
        <w:spacing w:line="360" w:lineRule="auto"/>
        <w:ind w:right="1"/>
        <w:jc w:val="both"/>
        <w:rPr>
          <w:b/>
          <w:sz w:val="18"/>
          <w:szCs w:val="18"/>
        </w:rPr>
      </w:pPr>
      <w:r w:rsidRPr="005A234B">
        <w:rPr>
          <w:b/>
          <w:sz w:val="18"/>
          <w:szCs w:val="18"/>
        </w:rPr>
        <w:t xml:space="preserve">Termin realizacji umowy: </w:t>
      </w:r>
      <w:r w:rsidRPr="005A234B">
        <w:rPr>
          <w:b/>
          <w:bCs/>
          <w:sz w:val="18"/>
          <w:szCs w:val="18"/>
        </w:rPr>
        <w:t>……… dni od daty podpisania umowy</w:t>
      </w:r>
      <w:r w:rsidRPr="005A234B">
        <w:rPr>
          <w:sz w:val="18"/>
          <w:szCs w:val="18"/>
        </w:rPr>
        <w:t xml:space="preserve"> </w:t>
      </w:r>
      <w:r w:rsidR="005A234B" w:rsidRPr="005A234B">
        <w:rPr>
          <w:b/>
          <w:color w:val="FF0000"/>
          <w:sz w:val="18"/>
          <w:szCs w:val="18"/>
        </w:rPr>
        <w:t>/</w:t>
      </w:r>
      <w:r w:rsidRPr="005A234B">
        <w:rPr>
          <w:b/>
          <w:color w:val="FF0000"/>
          <w:sz w:val="18"/>
          <w:szCs w:val="18"/>
        </w:rPr>
        <w:t>kryterium oceny ofert</w:t>
      </w:r>
      <w:r w:rsidR="005A234B" w:rsidRPr="005A234B">
        <w:rPr>
          <w:b/>
          <w:color w:val="FF0000"/>
          <w:sz w:val="18"/>
          <w:szCs w:val="18"/>
        </w:rPr>
        <w:t>/</w:t>
      </w:r>
    </w:p>
    <w:p w14:paraId="5A1C0C13" w14:textId="7D48E537" w:rsidR="00F84F4C" w:rsidRPr="005A234B" w:rsidRDefault="00F84F4C" w:rsidP="00F84F4C">
      <w:pPr>
        <w:widowControl w:val="0"/>
        <w:spacing w:line="360" w:lineRule="auto"/>
        <w:ind w:right="1"/>
        <w:jc w:val="both"/>
        <w:rPr>
          <w:i/>
          <w:sz w:val="18"/>
          <w:szCs w:val="18"/>
        </w:rPr>
      </w:pPr>
      <w:r w:rsidRPr="005A234B">
        <w:rPr>
          <w:b/>
          <w:sz w:val="18"/>
          <w:szCs w:val="18"/>
        </w:rPr>
        <w:t xml:space="preserve">Okres udzielonej gwarancji </w:t>
      </w:r>
      <w:r w:rsidR="00BB31D6" w:rsidRPr="005A234B">
        <w:rPr>
          <w:b/>
          <w:bCs/>
          <w:color w:val="000000"/>
          <w:sz w:val="18"/>
          <w:szCs w:val="18"/>
          <w:lang w:eastAsia="zh-CN"/>
        </w:rPr>
        <w:t xml:space="preserve">producenta </w:t>
      </w:r>
      <w:r w:rsidR="005A234B">
        <w:rPr>
          <w:b/>
          <w:bCs/>
          <w:color w:val="000000"/>
          <w:sz w:val="18"/>
          <w:szCs w:val="18"/>
          <w:lang w:eastAsia="zh-CN"/>
        </w:rPr>
        <w:t>na laptopy</w:t>
      </w:r>
      <w:r w:rsidR="00BB31D6" w:rsidRPr="005A234B">
        <w:rPr>
          <w:b/>
          <w:sz w:val="18"/>
          <w:szCs w:val="18"/>
        </w:rPr>
        <w:t xml:space="preserve"> </w:t>
      </w:r>
      <w:r w:rsidRPr="005A234B">
        <w:rPr>
          <w:b/>
          <w:sz w:val="18"/>
          <w:szCs w:val="18"/>
        </w:rPr>
        <w:t>wynosi:</w:t>
      </w:r>
      <w:r w:rsidRPr="005A234B">
        <w:rPr>
          <w:sz w:val="18"/>
          <w:szCs w:val="18"/>
        </w:rPr>
        <w:t xml:space="preserve"> </w:t>
      </w:r>
      <w:r w:rsidRPr="005A234B">
        <w:rPr>
          <w:b/>
          <w:bCs/>
          <w:sz w:val="18"/>
          <w:szCs w:val="18"/>
        </w:rPr>
        <w:t>…………… miesięcy</w:t>
      </w:r>
      <w:r w:rsidR="000E4682" w:rsidRPr="005A234B">
        <w:rPr>
          <w:b/>
          <w:bCs/>
          <w:sz w:val="18"/>
          <w:szCs w:val="18"/>
        </w:rPr>
        <w:t xml:space="preserve"> </w:t>
      </w:r>
    </w:p>
    <w:p w14:paraId="2C39480A" w14:textId="37892750" w:rsidR="00E146E6" w:rsidRPr="005A234B" w:rsidRDefault="00E146E6" w:rsidP="00E146E6">
      <w:pPr>
        <w:autoSpaceDN w:val="0"/>
        <w:spacing w:after="160" w:line="256" w:lineRule="auto"/>
        <w:jc w:val="both"/>
        <w:rPr>
          <w:sz w:val="18"/>
          <w:szCs w:val="18"/>
          <w:lang w:eastAsia="zh-CN"/>
        </w:rPr>
      </w:pPr>
      <w:r w:rsidRPr="005A234B">
        <w:rPr>
          <w:b/>
          <w:bCs/>
          <w:color w:val="000000"/>
          <w:sz w:val="18"/>
          <w:szCs w:val="18"/>
          <w:lang w:eastAsia="zh-CN"/>
        </w:rPr>
        <w:t xml:space="preserve">Okres udzielonej gwarancji na </w:t>
      </w:r>
      <w:r w:rsidR="005A234B">
        <w:rPr>
          <w:b/>
          <w:bCs/>
          <w:color w:val="000000"/>
          <w:sz w:val="18"/>
          <w:szCs w:val="18"/>
          <w:lang w:eastAsia="zh-CN"/>
        </w:rPr>
        <w:t>mobilną stację roboczą</w:t>
      </w:r>
      <w:r w:rsidRPr="005A234B">
        <w:rPr>
          <w:b/>
          <w:bCs/>
          <w:color w:val="000000"/>
          <w:sz w:val="18"/>
          <w:szCs w:val="18"/>
          <w:lang w:eastAsia="zh-CN"/>
        </w:rPr>
        <w:t xml:space="preserve"> wynosi:</w:t>
      </w:r>
      <w:r w:rsidRPr="005A234B">
        <w:rPr>
          <w:color w:val="000000"/>
          <w:sz w:val="18"/>
          <w:szCs w:val="18"/>
          <w:lang w:eastAsia="zh-CN"/>
        </w:rPr>
        <w:t xml:space="preserve"> </w:t>
      </w:r>
      <w:r w:rsidRPr="005A234B">
        <w:rPr>
          <w:b/>
          <w:bCs/>
          <w:color w:val="000000"/>
          <w:sz w:val="18"/>
          <w:szCs w:val="18"/>
          <w:lang w:eastAsia="zh-CN"/>
        </w:rPr>
        <w:t>……………  miesiące</w:t>
      </w:r>
    </w:p>
    <w:p w14:paraId="47F5F057" w14:textId="37414293" w:rsidR="005A234B" w:rsidRDefault="005A234B" w:rsidP="005A234B">
      <w:pPr>
        <w:rPr>
          <w:b/>
          <w:sz w:val="18"/>
          <w:szCs w:val="22"/>
        </w:rPr>
      </w:pPr>
      <w:r w:rsidRPr="005A234B">
        <w:rPr>
          <w:b/>
          <w:sz w:val="18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DA3BFF7" w14:textId="77777777" w:rsidR="005A234B" w:rsidRPr="005A234B" w:rsidRDefault="005A234B" w:rsidP="005A234B">
      <w:pPr>
        <w:rPr>
          <w:b/>
          <w:sz w:val="18"/>
          <w:szCs w:val="22"/>
        </w:rPr>
      </w:pPr>
    </w:p>
    <w:p w14:paraId="0108157D" w14:textId="233523B4" w:rsidR="00F84F4C" w:rsidRPr="005A234B" w:rsidRDefault="00F84F4C" w:rsidP="00F84F4C">
      <w:pPr>
        <w:tabs>
          <w:tab w:val="left" w:pos="426"/>
        </w:tabs>
        <w:spacing w:after="120"/>
        <w:jc w:val="both"/>
        <w:rPr>
          <w:b/>
          <w:sz w:val="18"/>
          <w:szCs w:val="18"/>
        </w:rPr>
      </w:pPr>
      <w:r w:rsidRPr="005A234B">
        <w:rPr>
          <w:sz w:val="18"/>
          <w:szCs w:val="18"/>
        </w:rPr>
        <w:t>Oświadczamy, że zgodnie z ustawą z dnia 6 marca 2018 r. Prawo przedsiębiorców, należymy do małych lub średnich przedsiębiorców:</w:t>
      </w:r>
      <w:r w:rsidRPr="005A234B">
        <w:rPr>
          <w:b/>
          <w:sz w:val="18"/>
          <w:szCs w:val="18"/>
        </w:rPr>
        <w:t xml:space="preserve"> TAK/NIE</w:t>
      </w:r>
    </w:p>
    <w:p w14:paraId="2E2D150F" w14:textId="77777777" w:rsidR="00F84F4C" w:rsidRPr="005A234B" w:rsidRDefault="00F84F4C" w:rsidP="00F84F4C">
      <w:pPr>
        <w:ind w:right="-47"/>
        <w:jc w:val="both"/>
        <w:rPr>
          <w:bCs/>
          <w:sz w:val="18"/>
          <w:szCs w:val="18"/>
        </w:rPr>
      </w:pPr>
      <w:r w:rsidRPr="005A234B">
        <w:rPr>
          <w:b/>
          <w:sz w:val="18"/>
          <w:szCs w:val="18"/>
        </w:rPr>
        <w:lastRenderedPageBreak/>
        <w:t xml:space="preserve">Termin płatności: </w:t>
      </w:r>
      <w:r w:rsidRPr="005A234B">
        <w:rPr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940EA15" w14:textId="77777777" w:rsidR="005A234B" w:rsidRDefault="005A234B" w:rsidP="00F84F4C">
      <w:pPr>
        <w:tabs>
          <w:tab w:val="left" w:pos="426"/>
        </w:tabs>
        <w:spacing w:line="360" w:lineRule="auto"/>
        <w:jc w:val="both"/>
        <w:rPr>
          <w:b/>
          <w:sz w:val="18"/>
          <w:szCs w:val="18"/>
          <w:u w:val="single"/>
        </w:rPr>
      </w:pPr>
    </w:p>
    <w:p w14:paraId="128DA038" w14:textId="517BE65A" w:rsidR="00F84F4C" w:rsidRPr="005A234B" w:rsidRDefault="00F84F4C" w:rsidP="00F84F4C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  <w:r w:rsidRPr="005A234B">
        <w:rPr>
          <w:b/>
          <w:sz w:val="18"/>
          <w:szCs w:val="18"/>
          <w:u w:val="single"/>
        </w:rPr>
        <w:t>Jednocześnie oświadczamy, że:</w:t>
      </w:r>
    </w:p>
    <w:p w14:paraId="5E48330F" w14:textId="77777777" w:rsidR="00F84F4C" w:rsidRPr="005A234B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18"/>
        </w:rPr>
      </w:pPr>
      <w:r w:rsidRPr="005A234B">
        <w:rPr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2DBBD2D" w14:textId="00E3A27C" w:rsidR="00F84F4C" w:rsidRPr="005A234B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5A234B">
        <w:rPr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FF5747" w:rsidRPr="005A234B">
        <w:rPr>
          <w:color w:val="000000"/>
          <w:sz w:val="18"/>
          <w:szCs w:val="18"/>
          <w:lang w:eastAsia="ar-SA"/>
        </w:rPr>
        <w:t xml:space="preserve"> </w:t>
      </w:r>
      <w:r w:rsidRPr="005A234B">
        <w:rPr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A234B">
        <w:rPr>
          <w:color w:val="000000"/>
          <w:sz w:val="18"/>
          <w:szCs w:val="18"/>
        </w:rPr>
        <w:t xml:space="preserve"> i nie wnosimy do nich żadnych zastrzeżeń.</w:t>
      </w:r>
    </w:p>
    <w:p w14:paraId="3BC6E63B" w14:textId="22104724" w:rsidR="00FF5747" w:rsidRPr="00B95C09" w:rsidRDefault="00FF5747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5A234B">
        <w:rPr>
          <w:b/>
          <w:bCs/>
          <w:color w:val="000000"/>
          <w:sz w:val="18"/>
          <w:szCs w:val="18"/>
          <w:lang w:eastAsia="zh-CN"/>
        </w:rPr>
        <w:t>Oświadczamy, że serwis gwarancji świadczony będzie przez producenta.</w:t>
      </w:r>
    </w:p>
    <w:p w14:paraId="6585F503" w14:textId="1E895137" w:rsidR="00B95C09" w:rsidRPr="00B95C09" w:rsidRDefault="00B95C09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18"/>
          <w:szCs w:val="18"/>
        </w:rPr>
      </w:pPr>
      <w:r w:rsidRPr="00B95C09">
        <w:rPr>
          <w:b/>
          <w:color w:val="000000"/>
          <w:sz w:val="18"/>
          <w:szCs w:val="18"/>
        </w:rPr>
        <w:t xml:space="preserve">Oświadczamy, że obudowa i wykonanie laptopa jest zgodne ze standardem militarnym MIL-STD-810H lub równoważnym w zakresie standardu wytrzymałości sprzętu od przypadkowych uderzeń, nagłych upadków, wstrząsów i wibracji, pracy w ekstremalnych temperaturach, obecności wody i pyłów, lub równoważnym przy czym warunkiem równoważności jest pozytywne przejście testów niezawodnej pracy w trudnych warunkach, w tym co najmniej w ekstremalnych temperaturach, występujących wibracjach, obecności wody i pyłów, </w:t>
      </w:r>
      <w:proofErr w:type="spellStart"/>
      <w:r w:rsidRPr="00B95C09">
        <w:rPr>
          <w:b/>
          <w:color w:val="000000"/>
          <w:sz w:val="18"/>
          <w:szCs w:val="18"/>
        </w:rPr>
        <w:t>tj</w:t>
      </w:r>
      <w:proofErr w:type="spellEnd"/>
      <w:r w:rsidRPr="00B95C09">
        <w:rPr>
          <w:b/>
          <w:color w:val="000000"/>
          <w:sz w:val="18"/>
          <w:szCs w:val="18"/>
        </w:rPr>
        <w:t>……………..</w:t>
      </w:r>
    </w:p>
    <w:p w14:paraId="14FD7949" w14:textId="582A3CC1" w:rsidR="00B95C09" w:rsidRPr="00B95C09" w:rsidRDefault="00B95C09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18"/>
          <w:szCs w:val="18"/>
        </w:rPr>
      </w:pPr>
      <w:r w:rsidRPr="00B95C09">
        <w:rPr>
          <w:b/>
          <w:color w:val="000000"/>
          <w:sz w:val="18"/>
          <w:szCs w:val="18"/>
        </w:rPr>
        <w:t xml:space="preserve">Oświadczamy, że laptop posiada certyfikat </w:t>
      </w:r>
      <w:proofErr w:type="spellStart"/>
      <w:r w:rsidRPr="00B95C09">
        <w:rPr>
          <w:b/>
          <w:color w:val="000000"/>
          <w:sz w:val="18"/>
          <w:szCs w:val="18"/>
        </w:rPr>
        <w:t>Evo</w:t>
      </w:r>
      <w:proofErr w:type="spellEnd"/>
      <w:r w:rsidRPr="00B95C09">
        <w:rPr>
          <w:b/>
          <w:color w:val="000000"/>
          <w:sz w:val="18"/>
          <w:szCs w:val="18"/>
        </w:rPr>
        <w:t xml:space="preserve"> lub równoważny, przy czym warunkiem równoważności jest przynależność do grupy urządzeń przeznaczonych dla biznesu, z ultraszybkim czasem reakcji, natychmiastowym wybudzaniem i długim czasem pracy baterii, tj. ………………</w:t>
      </w:r>
    </w:p>
    <w:p w14:paraId="12F526BD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DBEDC2" w14:textId="77777777" w:rsidR="00F84F4C" w:rsidRPr="005A234B" w:rsidRDefault="00F84F4C" w:rsidP="00F84F4C">
      <w:pPr>
        <w:ind w:left="360"/>
        <w:jc w:val="both"/>
        <w:rPr>
          <w:i/>
          <w:sz w:val="18"/>
          <w:szCs w:val="18"/>
        </w:rPr>
      </w:pPr>
      <w:r w:rsidRPr="005A234B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3D2828" w14:textId="77777777" w:rsidR="00F84F4C" w:rsidRPr="005A234B" w:rsidRDefault="00F84F4C" w:rsidP="00F84F4C">
      <w:pPr>
        <w:ind w:left="360"/>
        <w:jc w:val="both"/>
        <w:rPr>
          <w:i/>
          <w:sz w:val="18"/>
          <w:szCs w:val="18"/>
        </w:rPr>
      </w:pPr>
      <w:r w:rsidRPr="005A234B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3A69F6" w14:textId="77777777" w:rsidR="00F84F4C" w:rsidRPr="005A234B" w:rsidRDefault="00F84F4C" w:rsidP="00F84F4C">
      <w:pPr>
        <w:numPr>
          <w:ilvl w:val="0"/>
          <w:numId w:val="1"/>
        </w:numPr>
        <w:spacing w:before="120" w:after="120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84F4C" w:rsidRPr="005A234B" w14:paraId="2AE064FB" w14:textId="77777777" w:rsidTr="003137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FDDA1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64C78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Opis części zamówienia, którą wykonawca </w:t>
            </w:r>
          </w:p>
          <w:p w14:paraId="31106F69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EE47C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Nazwa podwykonawcy</w:t>
            </w:r>
            <w:r w:rsidRPr="005A234B">
              <w:rPr>
                <w:sz w:val="18"/>
                <w:szCs w:val="18"/>
              </w:rPr>
              <w:br/>
              <w:t>(o ile jest znana)</w:t>
            </w:r>
          </w:p>
        </w:tc>
      </w:tr>
      <w:tr w:rsidR="00F84F4C" w:rsidRPr="005A234B" w14:paraId="3A1307EA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EB54A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DDC5B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B6E4C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F84F4C" w:rsidRPr="005A234B" w14:paraId="66FCC7C8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37F98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9DB1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88756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0A891FD2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Upoważnionymi do reprezentowania naszej firmy są następujące osoby:</w:t>
      </w:r>
    </w:p>
    <w:p w14:paraId="49967ECD" w14:textId="77777777" w:rsidR="00F84F4C" w:rsidRPr="005A234B" w:rsidRDefault="00F84F4C" w:rsidP="00F84F4C">
      <w:pPr>
        <w:keepNext/>
        <w:spacing w:before="240" w:after="60"/>
        <w:outlineLvl w:val="0"/>
        <w:rPr>
          <w:b/>
          <w:bCs/>
          <w:kern w:val="32"/>
          <w:sz w:val="18"/>
          <w:szCs w:val="18"/>
        </w:rPr>
      </w:pPr>
      <w:r w:rsidRPr="005A234B">
        <w:rPr>
          <w:b/>
          <w:bCs/>
          <w:kern w:val="32"/>
          <w:sz w:val="18"/>
          <w:szCs w:val="18"/>
        </w:rPr>
        <w:tab/>
        <w:t>Imię i Nazwisko</w:t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</w:p>
    <w:p w14:paraId="2D8B4B33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A234B">
        <w:rPr>
          <w:sz w:val="18"/>
          <w:szCs w:val="18"/>
        </w:rPr>
        <w:tab/>
      </w:r>
      <w:r w:rsidRPr="005A234B">
        <w:rPr>
          <w:sz w:val="18"/>
          <w:szCs w:val="18"/>
        </w:rPr>
        <w:tab/>
      </w:r>
    </w:p>
    <w:p w14:paraId="53D0BD5E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9FD90D3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A234B">
        <w:rPr>
          <w:sz w:val="18"/>
          <w:szCs w:val="18"/>
        </w:rPr>
        <w:tab/>
      </w:r>
      <w:r w:rsidRPr="005A234B">
        <w:rPr>
          <w:sz w:val="18"/>
          <w:szCs w:val="18"/>
        </w:rPr>
        <w:tab/>
        <w:t xml:space="preserve"> </w:t>
      </w:r>
    </w:p>
    <w:p w14:paraId="5FA9A1AD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9AC5E71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upoważnienie dla powyżej wskazanych osób wynika z następującego (</w:t>
      </w:r>
      <w:proofErr w:type="spellStart"/>
      <w:r w:rsidRPr="005A234B">
        <w:rPr>
          <w:sz w:val="18"/>
          <w:szCs w:val="18"/>
        </w:rPr>
        <w:t>ych</w:t>
      </w:r>
      <w:proofErr w:type="spellEnd"/>
      <w:r w:rsidRPr="005A234B">
        <w:rPr>
          <w:sz w:val="18"/>
          <w:szCs w:val="18"/>
        </w:rPr>
        <w:t>) dokumentu(ów)</w:t>
      </w:r>
    </w:p>
    <w:p w14:paraId="34AFBA71" w14:textId="77777777" w:rsidR="00F84F4C" w:rsidRPr="005A234B" w:rsidRDefault="00F84F4C" w:rsidP="00F84F4C">
      <w:p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……………………………………………………...........................……które dołączamy do oferty.</w:t>
      </w:r>
    </w:p>
    <w:p w14:paraId="54904D07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załącznikami do niniejszej oferty są:</w:t>
      </w:r>
    </w:p>
    <w:p w14:paraId="3EE7E66D" w14:textId="059E31B0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………………………………………………………………………………………….</w:t>
      </w:r>
    </w:p>
    <w:p w14:paraId="617FB81D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……………………………………………..……………………………………………</w:t>
      </w:r>
    </w:p>
    <w:p w14:paraId="7BC72C8A" w14:textId="341FB426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...............................................................................</w:t>
      </w:r>
    </w:p>
    <w:p w14:paraId="23049B94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………………………………………………………………………………………….</w:t>
      </w:r>
    </w:p>
    <w:p w14:paraId="02D1308C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……………………………………………..……………………………………………</w:t>
      </w:r>
    </w:p>
    <w:p w14:paraId="2E400BAE" w14:textId="77777777" w:rsidR="00F84F4C" w:rsidRPr="005A234B" w:rsidRDefault="00F84F4C" w:rsidP="00F84F4C">
      <w:pPr>
        <w:jc w:val="both"/>
        <w:rPr>
          <w:sz w:val="18"/>
          <w:szCs w:val="18"/>
        </w:rPr>
      </w:pPr>
    </w:p>
    <w:p w14:paraId="09B8F2AF" w14:textId="77777777" w:rsidR="0095129F" w:rsidRPr="005A234B" w:rsidRDefault="0095129F" w:rsidP="00F84F4C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18"/>
          <w:szCs w:val="18"/>
          <w:lang w:eastAsia="zh-CN"/>
        </w:rPr>
      </w:pPr>
    </w:p>
    <w:p w14:paraId="6A0CDB1E" w14:textId="43F0D8C6" w:rsidR="00F84F4C" w:rsidRPr="005A234B" w:rsidRDefault="00F84F4C" w:rsidP="00F84F4C">
      <w:pPr>
        <w:tabs>
          <w:tab w:val="left" w:pos="540"/>
          <w:tab w:val="left" w:pos="780"/>
        </w:tabs>
        <w:suppressAutoHyphens/>
        <w:jc w:val="both"/>
        <w:rPr>
          <w:color w:val="FF0000"/>
          <w:sz w:val="18"/>
          <w:szCs w:val="18"/>
          <w:lang w:eastAsia="zh-CN"/>
        </w:rPr>
      </w:pPr>
      <w:r w:rsidRPr="005A234B">
        <w:rPr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5A234B">
        <w:rPr>
          <w:color w:val="FF0000"/>
          <w:sz w:val="18"/>
          <w:szCs w:val="18"/>
          <w:lang w:eastAsia="zh-CN"/>
        </w:rPr>
        <w:t>.</w:t>
      </w:r>
    </w:p>
    <w:p w14:paraId="0A3EF4A1" w14:textId="77777777" w:rsidR="00F84F4C" w:rsidRPr="005A234B" w:rsidRDefault="00F84F4C" w:rsidP="00F84F4C">
      <w:pPr>
        <w:rPr>
          <w:b/>
          <w:sz w:val="18"/>
          <w:szCs w:val="18"/>
          <w:u w:val="single"/>
        </w:rPr>
      </w:pPr>
    </w:p>
    <w:p w14:paraId="2C3B7917" w14:textId="77777777" w:rsidR="00F84F4C" w:rsidRPr="005A234B" w:rsidRDefault="00F84F4C" w:rsidP="00F84F4C">
      <w:pPr>
        <w:rPr>
          <w:b/>
          <w:sz w:val="18"/>
          <w:szCs w:val="18"/>
          <w:u w:val="single"/>
        </w:rPr>
      </w:pPr>
    </w:p>
    <w:p w14:paraId="6DD58B34" w14:textId="77777777" w:rsidR="00F84F4C" w:rsidRPr="005A234B" w:rsidRDefault="00F84F4C" w:rsidP="008D2AB8">
      <w:pPr>
        <w:widowControl w:val="0"/>
        <w:ind w:right="1"/>
        <w:jc w:val="both"/>
        <w:rPr>
          <w:sz w:val="18"/>
          <w:szCs w:val="18"/>
        </w:rPr>
      </w:pPr>
    </w:p>
    <w:p w14:paraId="4799A0C9" w14:textId="77777777" w:rsidR="008D2AB8" w:rsidRPr="005A234B" w:rsidRDefault="008D2AB8" w:rsidP="008D2AB8">
      <w:pPr>
        <w:tabs>
          <w:tab w:val="right" w:pos="9000"/>
        </w:tabs>
        <w:rPr>
          <w:sz w:val="18"/>
          <w:szCs w:val="18"/>
        </w:rPr>
      </w:pPr>
    </w:p>
    <w:p w14:paraId="5FCB65B0" w14:textId="77777777" w:rsidR="00FE545C" w:rsidRPr="005A234B" w:rsidRDefault="00FE545C" w:rsidP="00FE545C">
      <w:pPr>
        <w:jc w:val="right"/>
        <w:rPr>
          <w:sz w:val="18"/>
          <w:szCs w:val="18"/>
        </w:rPr>
      </w:pPr>
    </w:p>
    <w:sectPr w:rsidR="00FE545C" w:rsidRPr="005A234B" w:rsidSect="005A23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07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2AEDE" w14:textId="77777777" w:rsidR="007A5270" w:rsidRDefault="007A5270">
      <w:r>
        <w:separator/>
      </w:r>
    </w:p>
  </w:endnote>
  <w:endnote w:type="continuationSeparator" w:id="0">
    <w:p w14:paraId="74ED852E" w14:textId="77777777" w:rsidR="007A5270" w:rsidRDefault="007A5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06741" w14:textId="77777777" w:rsidR="00A46A03" w:rsidRDefault="00A46A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C2F1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88D12" w14:textId="77777777" w:rsidR="00A46A03" w:rsidRDefault="00A46A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5B4EA8" w14:textId="77777777" w:rsidR="007A5270" w:rsidRDefault="007A5270">
      <w:r>
        <w:separator/>
      </w:r>
    </w:p>
  </w:footnote>
  <w:footnote w:type="continuationSeparator" w:id="0">
    <w:p w14:paraId="16FDB623" w14:textId="77777777" w:rsidR="007A5270" w:rsidRDefault="007A5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8436E" w14:textId="77777777" w:rsidR="00A46A03" w:rsidRDefault="00A46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8C3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6C5D6" w14:textId="77777777" w:rsidR="00A46A03" w:rsidRDefault="00A46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CED0AE66"/>
    <w:lvl w:ilvl="0" w:tplc="ECAC26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D22"/>
    <w:rsid w:val="00012286"/>
    <w:rsid w:val="00045AD0"/>
    <w:rsid w:val="000704FC"/>
    <w:rsid w:val="00071CCC"/>
    <w:rsid w:val="000B731D"/>
    <w:rsid w:val="000D6134"/>
    <w:rsid w:val="000E09C7"/>
    <w:rsid w:val="000E4682"/>
    <w:rsid w:val="000F6589"/>
    <w:rsid w:val="00106636"/>
    <w:rsid w:val="00116EC6"/>
    <w:rsid w:val="001801DD"/>
    <w:rsid w:val="001B5897"/>
    <w:rsid w:val="001D4612"/>
    <w:rsid w:val="00207E98"/>
    <w:rsid w:val="002723B0"/>
    <w:rsid w:val="00290D22"/>
    <w:rsid w:val="00315A4A"/>
    <w:rsid w:val="00377957"/>
    <w:rsid w:val="004B7300"/>
    <w:rsid w:val="004C6753"/>
    <w:rsid w:val="00525B83"/>
    <w:rsid w:val="00562475"/>
    <w:rsid w:val="00587C59"/>
    <w:rsid w:val="00595C87"/>
    <w:rsid w:val="005A234B"/>
    <w:rsid w:val="005D2C65"/>
    <w:rsid w:val="005E6D94"/>
    <w:rsid w:val="0063384F"/>
    <w:rsid w:val="00643C6F"/>
    <w:rsid w:val="00646202"/>
    <w:rsid w:val="0065290F"/>
    <w:rsid w:val="0065601C"/>
    <w:rsid w:val="006815F6"/>
    <w:rsid w:val="0068433F"/>
    <w:rsid w:val="007748F0"/>
    <w:rsid w:val="007A4321"/>
    <w:rsid w:val="007A5270"/>
    <w:rsid w:val="00833933"/>
    <w:rsid w:val="00853083"/>
    <w:rsid w:val="008B2F0C"/>
    <w:rsid w:val="008B4928"/>
    <w:rsid w:val="008D2AB8"/>
    <w:rsid w:val="008F1C66"/>
    <w:rsid w:val="00903B1F"/>
    <w:rsid w:val="0095129F"/>
    <w:rsid w:val="00970FE4"/>
    <w:rsid w:val="00A0022B"/>
    <w:rsid w:val="00A346FE"/>
    <w:rsid w:val="00A46A03"/>
    <w:rsid w:val="00A47B4D"/>
    <w:rsid w:val="00A83018"/>
    <w:rsid w:val="00AD72BF"/>
    <w:rsid w:val="00B774DC"/>
    <w:rsid w:val="00B95C09"/>
    <w:rsid w:val="00BB31D6"/>
    <w:rsid w:val="00C46C37"/>
    <w:rsid w:val="00C969A6"/>
    <w:rsid w:val="00CA7D36"/>
    <w:rsid w:val="00D24208"/>
    <w:rsid w:val="00D60C38"/>
    <w:rsid w:val="00D66893"/>
    <w:rsid w:val="00D90ACB"/>
    <w:rsid w:val="00DC1500"/>
    <w:rsid w:val="00E146E6"/>
    <w:rsid w:val="00E44371"/>
    <w:rsid w:val="00E949B0"/>
    <w:rsid w:val="00EC0BEA"/>
    <w:rsid w:val="00F00591"/>
    <w:rsid w:val="00F51688"/>
    <w:rsid w:val="00F53146"/>
    <w:rsid w:val="00F84F4C"/>
    <w:rsid w:val="00F91018"/>
    <w:rsid w:val="00FA0F30"/>
    <w:rsid w:val="00FA51A4"/>
    <w:rsid w:val="00FB4004"/>
    <w:rsid w:val="00FE545C"/>
    <w:rsid w:val="00FF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74DF9"/>
  <w15:chartTrackingRefBased/>
  <w15:docId w15:val="{F8FDDB7C-30AB-4E73-A74F-49595151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83553-36F9-4CE5-BF35-8FABADDF7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3</cp:revision>
  <cp:lastPrinted>1899-12-31T23:00:00Z</cp:lastPrinted>
  <dcterms:created xsi:type="dcterms:W3CDTF">2024-07-05T06:08:00Z</dcterms:created>
  <dcterms:modified xsi:type="dcterms:W3CDTF">2024-08-26T10:05:00Z</dcterms:modified>
</cp:coreProperties>
</file>