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4E9A8F" w14:textId="77777777" w:rsidR="00FB7F50" w:rsidRPr="002245BE" w:rsidRDefault="000A26C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26C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26CB">
        <w:rPr>
          <w:sz w:val="22"/>
          <w:szCs w:val="22"/>
        </w:rPr>
        <w:t>2024-08-29</w:t>
      </w:r>
    </w:p>
    <w:p w14:paraId="228C2F3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6FC7E49" w14:textId="77777777" w:rsidR="000A26CB" w:rsidRPr="000A26CB" w:rsidRDefault="000A26CB" w:rsidP="00FB7F50">
      <w:pPr>
        <w:spacing w:after="40"/>
        <w:rPr>
          <w:b/>
          <w:bCs/>
          <w:sz w:val="22"/>
          <w:szCs w:val="22"/>
        </w:rPr>
      </w:pPr>
      <w:r w:rsidRPr="000A26CB">
        <w:rPr>
          <w:b/>
          <w:bCs/>
          <w:sz w:val="22"/>
          <w:szCs w:val="22"/>
        </w:rPr>
        <w:t>Akademia Górniczo - Hutnicza</w:t>
      </w:r>
    </w:p>
    <w:p w14:paraId="4F85BBE4" w14:textId="77777777" w:rsidR="000A26CB" w:rsidRPr="000A26CB" w:rsidRDefault="000A26CB" w:rsidP="00FB7F50">
      <w:pPr>
        <w:spacing w:after="40"/>
        <w:rPr>
          <w:b/>
          <w:bCs/>
          <w:sz w:val="22"/>
          <w:szCs w:val="22"/>
        </w:rPr>
      </w:pPr>
      <w:r w:rsidRPr="000A26CB">
        <w:rPr>
          <w:b/>
          <w:bCs/>
          <w:sz w:val="22"/>
          <w:szCs w:val="22"/>
        </w:rPr>
        <w:t>im. Stanisława Staszica w Krakowie</w:t>
      </w:r>
    </w:p>
    <w:p w14:paraId="5885FFF4" w14:textId="77777777" w:rsidR="00FB7F50" w:rsidRPr="002245BE" w:rsidRDefault="000A26CB" w:rsidP="00FB7F50">
      <w:pPr>
        <w:spacing w:after="40"/>
        <w:rPr>
          <w:b/>
          <w:bCs/>
          <w:sz w:val="22"/>
          <w:szCs w:val="22"/>
        </w:rPr>
      </w:pPr>
      <w:r w:rsidRPr="000A26CB">
        <w:rPr>
          <w:b/>
          <w:bCs/>
          <w:sz w:val="22"/>
          <w:szCs w:val="22"/>
        </w:rPr>
        <w:t>Dział Zamówień Publicznych</w:t>
      </w:r>
    </w:p>
    <w:p w14:paraId="27B92396" w14:textId="77777777" w:rsidR="00FB7F50" w:rsidRPr="002245BE" w:rsidRDefault="000A26CB" w:rsidP="00FB7F50">
      <w:pPr>
        <w:rPr>
          <w:sz w:val="22"/>
          <w:szCs w:val="22"/>
        </w:rPr>
      </w:pPr>
      <w:r w:rsidRPr="000A26C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26CB">
        <w:rPr>
          <w:sz w:val="22"/>
          <w:szCs w:val="22"/>
        </w:rPr>
        <w:t>30</w:t>
      </w:r>
    </w:p>
    <w:p w14:paraId="0496F335" w14:textId="77777777" w:rsidR="00FB7F50" w:rsidRPr="002245BE" w:rsidRDefault="000A26CB" w:rsidP="00FB7F50">
      <w:pPr>
        <w:rPr>
          <w:sz w:val="22"/>
          <w:szCs w:val="22"/>
        </w:rPr>
      </w:pPr>
      <w:r w:rsidRPr="000A26C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26CB">
        <w:rPr>
          <w:sz w:val="22"/>
          <w:szCs w:val="22"/>
        </w:rPr>
        <w:t>Kraków</w:t>
      </w:r>
    </w:p>
    <w:p w14:paraId="2DFCF732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A402D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26CB" w:rsidRPr="00607F9B" w14:paraId="41A9B6D3" w14:textId="77777777" w:rsidTr="00757345">
        <w:trPr>
          <w:trHeight w:val="638"/>
        </w:trPr>
        <w:tc>
          <w:tcPr>
            <w:tcW w:w="959" w:type="dxa"/>
            <w:shd w:val="clear" w:color="auto" w:fill="auto"/>
          </w:tcPr>
          <w:p w14:paraId="1B0CFAF9" w14:textId="77777777" w:rsidR="000A26CB" w:rsidRPr="00607F9B" w:rsidRDefault="000A26CB" w:rsidP="007573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C04DD46" w14:textId="02FA6490" w:rsidR="000A26CB" w:rsidRPr="00607F9B" w:rsidRDefault="000A26CB" w:rsidP="0075734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26CB">
              <w:rPr>
                <w:sz w:val="22"/>
                <w:szCs w:val="22"/>
              </w:rPr>
              <w:t>przetarg</w:t>
            </w:r>
            <w:r w:rsidR="00A437F5">
              <w:rPr>
                <w:sz w:val="22"/>
                <w:szCs w:val="22"/>
              </w:rPr>
              <w:t>u</w:t>
            </w:r>
            <w:r w:rsidRPr="000A26CB">
              <w:rPr>
                <w:sz w:val="22"/>
                <w:szCs w:val="22"/>
              </w:rPr>
              <w:t xml:space="preserve"> nieograniczon</w:t>
            </w:r>
            <w:r w:rsidR="00A437F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26CB">
              <w:rPr>
                <w:b/>
                <w:bCs/>
                <w:sz w:val="22"/>
                <w:szCs w:val="22"/>
              </w:rPr>
              <w:t>Dostawa materiałów promocyjnych dla Wydziału Matematyki Stosowanej AGH- DE-dzp.272-279/24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26CB">
              <w:rPr>
                <w:b/>
                <w:sz w:val="22"/>
                <w:szCs w:val="22"/>
              </w:rPr>
              <w:t>DE-dzp.272-279/24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6D781D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26CB" w14:paraId="1240F978" w14:textId="77777777" w:rsidTr="00757345">
        <w:trPr>
          <w:cantSplit/>
        </w:trPr>
        <w:tc>
          <w:tcPr>
            <w:tcW w:w="10150" w:type="dxa"/>
          </w:tcPr>
          <w:p w14:paraId="349BD524" w14:textId="77777777" w:rsidR="000A26CB" w:rsidRPr="00D26ED6" w:rsidRDefault="000A26CB" w:rsidP="0075734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26CB">
              <w:rPr>
                <w:b/>
                <w:sz w:val="22"/>
                <w:szCs w:val="22"/>
              </w:rPr>
              <w:t>Podarowane.pl Biedrzycki Spółka Jawna</w:t>
            </w:r>
          </w:p>
          <w:p w14:paraId="594C91FB" w14:textId="77777777" w:rsidR="000A26CB" w:rsidRPr="009F0E5C" w:rsidRDefault="000A26CB" w:rsidP="00757345">
            <w:pPr>
              <w:jc w:val="both"/>
              <w:rPr>
                <w:bCs/>
                <w:sz w:val="22"/>
                <w:szCs w:val="22"/>
              </w:rPr>
            </w:pPr>
            <w:r w:rsidRPr="000A26CB">
              <w:rPr>
                <w:bCs/>
                <w:sz w:val="22"/>
                <w:szCs w:val="22"/>
              </w:rPr>
              <w:t>Kasztanowa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6CB">
              <w:rPr>
                <w:bCs/>
                <w:sz w:val="22"/>
                <w:szCs w:val="22"/>
              </w:rPr>
              <w:t>26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9892418" w14:textId="77777777" w:rsidR="000A26CB" w:rsidRPr="009F0E5C" w:rsidRDefault="000A26CB" w:rsidP="00757345">
            <w:pPr>
              <w:jc w:val="both"/>
              <w:rPr>
                <w:bCs/>
                <w:sz w:val="22"/>
                <w:szCs w:val="22"/>
              </w:rPr>
            </w:pPr>
            <w:r w:rsidRPr="000A26CB">
              <w:rPr>
                <w:bCs/>
                <w:sz w:val="22"/>
                <w:szCs w:val="22"/>
              </w:rPr>
              <w:t>32-040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26CB">
              <w:rPr>
                <w:bCs/>
                <w:sz w:val="22"/>
                <w:szCs w:val="22"/>
              </w:rPr>
              <w:t>Rzeszotary</w:t>
            </w:r>
          </w:p>
          <w:p w14:paraId="4D3AABB9" w14:textId="77777777" w:rsidR="000A26CB" w:rsidRPr="00D26ED6" w:rsidRDefault="000A26CB" w:rsidP="0075734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EDAAD79" w14:textId="77777777" w:rsidR="000A26CB" w:rsidRDefault="000A26CB" w:rsidP="00757345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0A26CB">
              <w:rPr>
                <w:sz w:val="22"/>
                <w:szCs w:val="22"/>
              </w:rPr>
              <w:t>Dostawa materiałów promocyjnych dla Wydziału Matematyki Stosowanej AGH- DE-dzp.272-279/24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063DEFED" w14:textId="77777777" w:rsidR="000A26CB" w:rsidRPr="00D26ED6" w:rsidRDefault="000A26CB" w:rsidP="0075734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26CB">
              <w:rPr>
                <w:b/>
                <w:sz w:val="22"/>
                <w:szCs w:val="22"/>
              </w:rPr>
              <w:t>9 686.25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129F8F8" w14:textId="77777777" w:rsidR="000A26CB" w:rsidRDefault="000A26CB" w:rsidP="0075734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AF2CF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2E448BF4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185DA8D3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C2261F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E164815" w14:textId="77777777" w:rsidR="002B6761" w:rsidRPr="008567C7" w:rsidRDefault="000A26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7D81C4E" w14:textId="77777777" w:rsidR="002B6761" w:rsidRPr="008567C7" w:rsidRDefault="000A26CB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134" w:type="dxa"/>
            <w:vAlign w:val="center"/>
          </w:tcPr>
          <w:p w14:paraId="28C2AB89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3B806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8B912BC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F1075B0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57FAE0A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A26CB" w:rsidRPr="008567C7" w14:paraId="524B9BE4" w14:textId="77777777" w:rsidTr="00757345">
        <w:tc>
          <w:tcPr>
            <w:tcW w:w="709" w:type="dxa"/>
            <w:vAlign w:val="center"/>
          </w:tcPr>
          <w:p w14:paraId="16B9CCB6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70EF1704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Podarowane.pl Biedrzycki Spółka Jawna</w:t>
            </w:r>
          </w:p>
          <w:p w14:paraId="1F52D770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Kasztanowa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81F9537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Rzeszotary</w:t>
            </w:r>
          </w:p>
        </w:tc>
        <w:tc>
          <w:tcPr>
            <w:tcW w:w="1134" w:type="dxa"/>
            <w:vAlign w:val="center"/>
          </w:tcPr>
          <w:p w14:paraId="7EAC3B4A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1134" w:type="dxa"/>
            <w:vAlign w:val="center"/>
          </w:tcPr>
          <w:p w14:paraId="306B7DB2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6C1DA3A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DD9E43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520D5D36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BDB79B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A39B117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A26CB" w:rsidRPr="008567C7" w14:paraId="3139B80D" w14:textId="77777777" w:rsidTr="00757345">
        <w:tc>
          <w:tcPr>
            <w:tcW w:w="709" w:type="dxa"/>
            <w:vAlign w:val="center"/>
          </w:tcPr>
          <w:p w14:paraId="39A8602E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0B7EA333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Narwal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Group</w:t>
            </w:r>
            <w:proofErr w:type="spellEnd"/>
          </w:p>
          <w:p w14:paraId="144790E1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Folwarczna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88DC7CE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62-060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Witobel</w:t>
            </w:r>
          </w:p>
        </w:tc>
        <w:tc>
          <w:tcPr>
            <w:tcW w:w="1134" w:type="dxa"/>
            <w:vAlign w:val="center"/>
          </w:tcPr>
          <w:p w14:paraId="1236E8EE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68,97</w:t>
            </w:r>
          </w:p>
        </w:tc>
        <w:tc>
          <w:tcPr>
            <w:tcW w:w="1134" w:type="dxa"/>
            <w:vAlign w:val="center"/>
          </w:tcPr>
          <w:p w14:paraId="5F92A3B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79E7DBE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4A9D98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78C9334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6F81A9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71FFD0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88,97</w:t>
            </w:r>
          </w:p>
        </w:tc>
      </w:tr>
      <w:tr w:rsidR="000A26CB" w:rsidRPr="008567C7" w14:paraId="527A0333" w14:textId="77777777" w:rsidTr="00757345">
        <w:tc>
          <w:tcPr>
            <w:tcW w:w="709" w:type="dxa"/>
            <w:vAlign w:val="center"/>
          </w:tcPr>
          <w:p w14:paraId="0E569667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2AD4B26E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Nataalia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bis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Sp.z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o.o.</w:t>
            </w:r>
          </w:p>
          <w:p w14:paraId="3CCDE49A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Przewodowa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140a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1C7BC17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04-895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14:paraId="26879786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70,12</w:t>
            </w:r>
          </w:p>
        </w:tc>
        <w:tc>
          <w:tcPr>
            <w:tcW w:w="1134" w:type="dxa"/>
            <w:vAlign w:val="center"/>
          </w:tcPr>
          <w:p w14:paraId="3ACCA90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587C3D1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14172C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DC1B33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50C3923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0F8C3B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80,12</w:t>
            </w:r>
          </w:p>
        </w:tc>
      </w:tr>
      <w:tr w:rsidR="000A26CB" w:rsidRPr="008567C7" w14:paraId="3ADE1CC6" w14:textId="77777777" w:rsidTr="00757345">
        <w:tc>
          <w:tcPr>
            <w:tcW w:w="709" w:type="dxa"/>
            <w:vAlign w:val="center"/>
          </w:tcPr>
          <w:p w14:paraId="2DD997B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0F9D24D1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Promobay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Brzoskowski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Kamaj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sp.j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1A9A0C4B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Słowiańska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55c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2D64CB9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61-664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124A26E2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59,10</w:t>
            </w:r>
          </w:p>
        </w:tc>
        <w:tc>
          <w:tcPr>
            <w:tcW w:w="1134" w:type="dxa"/>
            <w:vAlign w:val="center"/>
          </w:tcPr>
          <w:p w14:paraId="41C25F2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8C84336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5C760BC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CD6D847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933D64F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4B18F95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79,10</w:t>
            </w:r>
          </w:p>
        </w:tc>
      </w:tr>
      <w:tr w:rsidR="000A26CB" w:rsidRPr="008567C7" w14:paraId="1FC3CFEF" w14:textId="77777777" w:rsidTr="00757345">
        <w:tc>
          <w:tcPr>
            <w:tcW w:w="709" w:type="dxa"/>
            <w:vAlign w:val="center"/>
          </w:tcPr>
          <w:p w14:paraId="7602A30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</w:tc>
        <w:tc>
          <w:tcPr>
            <w:tcW w:w="2127" w:type="dxa"/>
            <w:vAlign w:val="center"/>
          </w:tcPr>
          <w:p w14:paraId="5E345DB7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GoMa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Mariusz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Markut</w:t>
            </w:r>
            <w:proofErr w:type="spellEnd"/>
          </w:p>
          <w:p w14:paraId="19FC152B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Mireckiego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6C4C45F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37-450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1134" w:type="dxa"/>
            <w:vAlign w:val="center"/>
          </w:tcPr>
          <w:p w14:paraId="75AE61BA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57,12</w:t>
            </w:r>
          </w:p>
        </w:tc>
        <w:tc>
          <w:tcPr>
            <w:tcW w:w="1134" w:type="dxa"/>
            <w:vAlign w:val="center"/>
          </w:tcPr>
          <w:p w14:paraId="3DE80818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098B4D6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0240862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1626D65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80B94B4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F54B58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67,12</w:t>
            </w:r>
          </w:p>
        </w:tc>
      </w:tr>
      <w:tr w:rsidR="000A26CB" w:rsidRPr="008567C7" w14:paraId="4308EC28" w14:textId="77777777" w:rsidTr="00757345">
        <w:tc>
          <w:tcPr>
            <w:tcW w:w="709" w:type="dxa"/>
            <w:vAlign w:val="center"/>
          </w:tcPr>
          <w:p w14:paraId="360CD4F9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2553236F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ARW Studio B&amp;W Wojciech Janecki</w:t>
            </w:r>
          </w:p>
          <w:p w14:paraId="01831E0A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Podjazdowa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/31</w:t>
            </w:r>
          </w:p>
          <w:p w14:paraId="1E240867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41-200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134" w:type="dxa"/>
            <w:vAlign w:val="center"/>
          </w:tcPr>
          <w:p w14:paraId="676315AF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37,28</w:t>
            </w:r>
          </w:p>
        </w:tc>
        <w:tc>
          <w:tcPr>
            <w:tcW w:w="1134" w:type="dxa"/>
            <w:vAlign w:val="center"/>
          </w:tcPr>
          <w:p w14:paraId="5F43BDB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4D2F80B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82858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64A5DF8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E03D4BA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404B10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57,28</w:t>
            </w:r>
          </w:p>
        </w:tc>
      </w:tr>
      <w:tr w:rsidR="000A26CB" w:rsidRPr="008567C7" w14:paraId="2ED8F072" w14:textId="77777777" w:rsidTr="00757345">
        <w:tc>
          <w:tcPr>
            <w:tcW w:w="709" w:type="dxa"/>
            <w:vAlign w:val="center"/>
          </w:tcPr>
          <w:p w14:paraId="4858895B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079A4533" w14:textId="77777777" w:rsidR="000A26CB" w:rsidRPr="002B6761" w:rsidRDefault="000A26CB" w:rsidP="0075734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PPHU LIR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Elzbieta</w:t>
            </w:r>
            <w:proofErr w:type="spellEnd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A26CB">
              <w:rPr>
                <w:rFonts w:ascii="Times New Roman" w:hAnsi="Times New Roman" w:cs="Times New Roman"/>
                <w:b/>
                <w:sz w:val="18"/>
                <w:szCs w:val="18"/>
              </w:rPr>
              <w:t>Zajet</w:t>
            </w:r>
            <w:proofErr w:type="spellEnd"/>
          </w:p>
          <w:p w14:paraId="445D6089" w14:textId="77777777" w:rsidR="000A26CB" w:rsidRPr="008567C7" w:rsidRDefault="000A26CB" w:rsidP="0075734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Grunwaldzka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D4D4BA6" w14:textId="77777777" w:rsidR="000A26CB" w:rsidRPr="001B7815" w:rsidRDefault="000A26CB" w:rsidP="0075734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82-300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26CB">
              <w:rPr>
                <w:rFonts w:ascii="Times New Roman" w:hAnsi="Times New Roman" w:cs="Times New Roman"/>
                <w:bCs/>
                <w:sz w:val="18"/>
                <w:szCs w:val="18"/>
              </w:rPr>
              <w:t>Elbląg</w:t>
            </w:r>
          </w:p>
        </w:tc>
        <w:tc>
          <w:tcPr>
            <w:tcW w:w="1134" w:type="dxa"/>
            <w:vAlign w:val="center"/>
          </w:tcPr>
          <w:p w14:paraId="295BFE04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36,00</w:t>
            </w:r>
          </w:p>
        </w:tc>
        <w:tc>
          <w:tcPr>
            <w:tcW w:w="1134" w:type="dxa"/>
            <w:vAlign w:val="center"/>
          </w:tcPr>
          <w:p w14:paraId="492CA9B5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1775ED1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7D5E80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39F47E4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095C52D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CBA36E7" w14:textId="77777777" w:rsidR="000A26CB" w:rsidRPr="008567C7" w:rsidRDefault="000A26CB" w:rsidP="0075734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26CB">
              <w:rPr>
                <w:rFonts w:ascii="Times New Roman" w:hAnsi="Times New Roman" w:cs="Times New Roman"/>
                <w:sz w:val="18"/>
                <w:szCs w:val="18"/>
              </w:rPr>
              <w:t xml:space="preserve">  56,00</w:t>
            </w:r>
          </w:p>
        </w:tc>
      </w:tr>
    </w:tbl>
    <w:p w14:paraId="538D058D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41ADEA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98BCC90" w14:textId="77777777" w:rsidR="00AB19C7" w:rsidRPr="001B7815" w:rsidRDefault="00AB19C7" w:rsidP="00AB19C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3339159" w14:textId="77777777" w:rsidR="00AB19C7" w:rsidRDefault="00AB19C7" w:rsidP="00AB19C7">
      <w:pPr>
        <w:spacing w:before="120" w:after="120"/>
        <w:jc w:val="both"/>
        <w:rPr>
          <w:color w:val="000000"/>
          <w:sz w:val="16"/>
          <w:szCs w:val="16"/>
        </w:rPr>
      </w:pPr>
    </w:p>
    <w:p w14:paraId="3C5BBF6D" w14:textId="77777777" w:rsidR="00AB19C7" w:rsidRDefault="00AB19C7" w:rsidP="00AB19C7">
      <w:pPr>
        <w:spacing w:after="40" w:line="276" w:lineRule="auto"/>
        <w:jc w:val="both"/>
      </w:pPr>
      <w:r>
        <w:t>Informacja o terminie zawarcia umowy:</w:t>
      </w:r>
    </w:p>
    <w:p w14:paraId="26CB8600" w14:textId="77777777" w:rsidR="00AB19C7" w:rsidRPr="00F33C66" w:rsidRDefault="00AB19C7" w:rsidP="00AB19C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75DC3369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5F432A" w14:textId="77777777" w:rsidR="00450BF8" w:rsidRDefault="00450BF8">
      <w:r>
        <w:separator/>
      </w:r>
    </w:p>
  </w:endnote>
  <w:endnote w:type="continuationSeparator" w:id="0">
    <w:p w14:paraId="5CF343AA" w14:textId="77777777" w:rsidR="00450BF8" w:rsidRDefault="0045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5FBE0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0A8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7792FC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2B5EE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E2A62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04B75" w14:textId="77777777" w:rsidR="00450BF8" w:rsidRDefault="00450BF8">
      <w:r>
        <w:separator/>
      </w:r>
    </w:p>
  </w:footnote>
  <w:footnote w:type="continuationSeparator" w:id="0">
    <w:p w14:paraId="5AD83B2A" w14:textId="77777777" w:rsidR="00450BF8" w:rsidRDefault="00450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2F76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3A7B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48977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BF8"/>
    <w:rsid w:val="00001542"/>
    <w:rsid w:val="00005838"/>
    <w:rsid w:val="00022322"/>
    <w:rsid w:val="00042497"/>
    <w:rsid w:val="000A26C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50BF8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37F5"/>
    <w:rsid w:val="00AA02AC"/>
    <w:rsid w:val="00AB19C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39539"/>
  <w15:chartTrackingRefBased/>
  <w15:docId w15:val="{915695D8-7247-4A69-A2EE-9260B58A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2024-08-29T11:50:00Z</cp:lastPrinted>
  <dcterms:created xsi:type="dcterms:W3CDTF">2024-08-29T11:50:00Z</dcterms:created>
  <dcterms:modified xsi:type="dcterms:W3CDTF">2024-08-29T11:50:00Z</dcterms:modified>
</cp:coreProperties>
</file>