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22FC5" w14:textId="744E2CB6" w:rsidR="008D2AB8" w:rsidRPr="005B223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b w:val="0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 xml:space="preserve">Załącznik nr </w:t>
      </w:r>
      <w:r w:rsidR="00012286" w:rsidRPr="005B223D">
        <w:rPr>
          <w:rFonts w:ascii="Verdana" w:hAnsi="Verdana"/>
          <w:sz w:val="18"/>
          <w:szCs w:val="18"/>
        </w:rPr>
        <w:t>1</w:t>
      </w:r>
    </w:p>
    <w:p w14:paraId="7CAF891B" w14:textId="77777777" w:rsidR="008D2AB8" w:rsidRPr="005B22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52BCA44" w14:textId="77777777" w:rsidR="008D2AB8" w:rsidRPr="005B22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FORMULARZ OFERTY</w:t>
      </w:r>
    </w:p>
    <w:p w14:paraId="59D5E302" w14:textId="5F11CCA9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………………………………………………….</w:t>
      </w:r>
    </w:p>
    <w:p w14:paraId="7D729DF0" w14:textId="0B731FC7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………………………………………………..</w:t>
      </w:r>
    </w:p>
    <w:p w14:paraId="3121F4B4" w14:textId="1DDBBA9B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EB5623F" w14:textId="72F71D78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90661F" w:rsidRPr="005B223D">
        <w:rPr>
          <w:rFonts w:ascii="Verdana" w:hAnsi="Verdana"/>
          <w:sz w:val="18"/>
          <w:szCs w:val="18"/>
        </w:rPr>
        <w:t>.........</w:t>
      </w:r>
    </w:p>
    <w:p w14:paraId="0F870852" w14:textId="7B7C8494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A56E7F6" w14:textId="431C3902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030DAEB9" w14:textId="678D69A7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3EF4A754" w14:textId="70646D13" w:rsidR="00AA444D" w:rsidRPr="005B223D" w:rsidRDefault="00AA444D" w:rsidP="00AA44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90661F" w:rsidRPr="005B223D">
        <w:rPr>
          <w:rFonts w:ascii="Verdana" w:hAnsi="Verdana"/>
          <w:sz w:val="18"/>
          <w:szCs w:val="18"/>
        </w:rPr>
        <w:t>...........................................</w:t>
      </w:r>
    </w:p>
    <w:p w14:paraId="2BFB7D7A" w14:textId="672ACF6D" w:rsidR="008D2AB8" w:rsidRPr="005B223D" w:rsidRDefault="00AA444D" w:rsidP="00AA444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90661F" w:rsidRPr="005B22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68344BA" w14:textId="76162F23" w:rsidR="008D2AB8" w:rsidRPr="005B223D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34F07DE5" w14:textId="77777777" w:rsidR="008D2AB8" w:rsidRPr="005B223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Do: Nazwa i siedziba Zamawiającego:</w:t>
      </w:r>
    </w:p>
    <w:p w14:paraId="091A8A5E" w14:textId="77777777" w:rsidR="00583367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Akademia Górniczo - Hutnicza</w:t>
      </w:r>
    </w:p>
    <w:p w14:paraId="5A3AF943" w14:textId="77777777" w:rsidR="00583367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im. Stanisława Staszica w Krakowie</w:t>
      </w:r>
    </w:p>
    <w:p w14:paraId="23795343" w14:textId="77777777" w:rsidR="008D2AB8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Dział Zamówień Publicznych</w:t>
      </w:r>
      <w:r w:rsidR="008D2AB8" w:rsidRPr="005B223D">
        <w:rPr>
          <w:rFonts w:ascii="Verdana" w:hAnsi="Verdana"/>
          <w:b/>
          <w:sz w:val="18"/>
          <w:szCs w:val="18"/>
        </w:rPr>
        <w:t xml:space="preserve">  </w:t>
      </w:r>
    </w:p>
    <w:p w14:paraId="007BF59B" w14:textId="77777777" w:rsidR="008D2AB8" w:rsidRPr="005B223D" w:rsidRDefault="00583367" w:rsidP="008D2AB8">
      <w:pPr>
        <w:ind w:right="-110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Al. Mickiewicza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30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</w:p>
    <w:p w14:paraId="2E89DAA1" w14:textId="77777777" w:rsidR="008D2AB8" w:rsidRPr="005B223D" w:rsidRDefault="00583367" w:rsidP="008D2AB8">
      <w:pPr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30-059</w:t>
      </w:r>
      <w:r w:rsidR="008D2AB8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Kraków</w:t>
      </w:r>
      <w:r w:rsidR="008D2AB8" w:rsidRPr="005B223D">
        <w:rPr>
          <w:rFonts w:ascii="Verdana" w:hAnsi="Verdana"/>
          <w:b/>
          <w:sz w:val="18"/>
          <w:szCs w:val="18"/>
        </w:rPr>
        <w:t xml:space="preserve">,  </w:t>
      </w:r>
    </w:p>
    <w:p w14:paraId="7995297A" w14:textId="77777777" w:rsidR="008D2AB8" w:rsidRPr="005B223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E7A9B61" w14:textId="77777777" w:rsidR="00C13346" w:rsidRDefault="008D2AB8" w:rsidP="008D2AB8">
      <w:pPr>
        <w:widowControl w:val="0"/>
        <w:ind w:right="1"/>
        <w:jc w:val="both"/>
      </w:pPr>
      <w:r w:rsidRPr="005B223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6A65349A" w14:textId="7F963E4A" w:rsidR="008D2AB8" w:rsidRPr="00423D49" w:rsidRDefault="00032127" w:rsidP="008D2AB8">
      <w:pPr>
        <w:widowControl w:val="0"/>
        <w:ind w:right="1"/>
        <w:jc w:val="both"/>
        <w:rPr>
          <w:b/>
          <w:bCs/>
        </w:rPr>
      </w:pPr>
      <w:r w:rsidRPr="00423D49">
        <w:rPr>
          <w:b/>
          <w:bCs/>
        </w:rPr>
        <w:t xml:space="preserve">dostawa </w:t>
      </w:r>
      <w:r>
        <w:rPr>
          <w:b/>
          <w:bCs/>
        </w:rPr>
        <w:t xml:space="preserve">tachimetru elektronicznego </w:t>
      </w:r>
      <w:r w:rsidRPr="00423D49">
        <w:rPr>
          <w:b/>
          <w:bCs/>
        </w:rPr>
        <w:t xml:space="preserve">dla </w:t>
      </w:r>
      <w:r>
        <w:rPr>
          <w:b/>
          <w:bCs/>
        </w:rPr>
        <w:t>WGGiIŚ</w:t>
      </w:r>
      <w:r w:rsidRPr="00423D49">
        <w:rPr>
          <w:b/>
          <w:bCs/>
        </w:rPr>
        <w:t xml:space="preserve">  - DE-dzp.272-4</w:t>
      </w:r>
      <w:r>
        <w:rPr>
          <w:b/>
          <w:bCs/>
        </w:rPr>
        <w:t>63</w:t>
      </w:r>
      <w:r w:rsidRPr="00423D49">
        <w:rPr>
          <w:b/>
          <w:bCs/>
        </w:rPr>
        <w:t>/24</w:t>
      </w:r>
      <w:r>
        <w:rPr>
          <w:b/>
          <w:bCs/>
        </w:rPr>
        <w:t>,</w:t>
      </w:r>
      <w:r w:rsidR="008D2AB8" w:rsidRPr="005B223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79FE32B" w14:textId="77777777" w:rsidR="008D2AB8" w:rsidRPr="005B223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DF14348" w14:textId="77777777" w:rsidR="0090661F" w:rsidRPr="005B223D" w:rsidRDefault="0090661F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BDABFB0" w14:textId="57B961FE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Cena netto</w:t>
      </w:r>
      <w:r w:rsidR="006515DA" w:rsidRPr="005B223D">
        <w:rPr>
          <w:rFonts w:ascii="Verdana" w:hAnsi="Verdana"/>
          <w:b/>
          <w:sz w:val="18"/>
          <w:szCs w:val="18"/>
        </w:rPr>
        <w:t xml:space="preserve"> za całość zamówienia</w:t>
      </w:r>
      <w:r w:rsidRPr="005B223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PLN</w:t>
      </w:r>
    </w:p>
    <w:p w14:paraId="71F89F52" w14:textId="77777777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A050B91" w14:textId="44A43D06" w:rsidR="008D2AB8" w:rsidRPr="005B223D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>Cena brutto</w:t>
      </w:r>
      <w:r w:rsidR="006515DA" w:rsidRPr="005B223D">
        <w:rPr>
          <w:rFonts w:ascii="Verdana" w:hAnsi="Verdana"/>
          <w:b/>
          <w:sz w:val="18"/>
          <w:szCs w:val="18"/>
        </w:rPr>
        <w:t xml:space="preserve"> za całość zamówienia</w:t>
      </w:r>
      <w:r w:rsidRPr="005B223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6515DA" w:rsidRPr="005B223D">
        <w:rPr>
          <w:rFonts w:ascii="Verdana" w:hAnsi="Verdana"/>
          <w:b/>
          <w:sz w:val="18"/>
          <w:szCs w:val="18"/>
        </w:rPr>
        <w:t xml:space="preserve"> </w:t>
      </w:r>
      <w:r w:rsidRPr="005B223D">
        <w:rPr>
          <w:rFonts w:ascii="Verdana" w:hAnsi="Verdana"/>
          <w:b/>
          <w:sz w:val="18"/>
          <w:szCs w:val="18"/>
        </w:rPr>
        <w:t>PLN</w:t>
      </w:r>
    </w:p>
    <w:p w14:paraId="5E99A067" w14:textId="77777777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6AB6A61" w14:textId="3BDB0F0C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Słownie brutto: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</w:t>
      </w:r>
    </w:p>
    <w:p w14:paraId="391CF8B6" w14:textId="77777777" w:rsidR="008D2AB8" w:rsidRPr="005B223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7E200E" w14:textId="63318EBB" w:rsidR="008D2AB8" w:rsidRPr="005B223D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Powyższa cena zawiera podatek VAT w wysokości .......... % tj.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…………………….</w:t>
      </w:r>
      <w:r w:rsidR="006515DA" w:rsidRPr="005B223D">
        <w:rPr>
          <w:rFonts w:ascii="Verdana" w:hAnsi="Verdana"/>
          <w:sz w:val="18"/>
          <w:szCs w:val="18"/>
        </w:rPr>
        <w:t xml:space="preserve"> </w:t>
      </w:r>
      <w:r w:rsidRPr="005B223D">
        <w:rPr>
          <w:rFonts w:ascii="Verdana" w:hAnsi="Verdana"/>
          <w:sz w:val="18"/>
          <w:szCs w:val="18"/>
        </w:rPr>
        <w:t>PLN</w:t>
      </w:r>
    </w:p>
    <w:p w14:paraId="2CA08CEF" w14:textId="0267BFC8" w:rsidR="00FE545C" w:rsidRPr="005B223D" w:rsidRDefault="006515DA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Producent, model</w:t>
      </w:r>
      <w:r w:rsidR="00FE545C" w:rsidRPr="005B223D">
        <w:rPr>
          <w:rFonts w:ascii="Verdana" w:hAnsi="Verdana"/>
          <w:sz w:val="18"/>
          <w:szCs w:val="18"/>
        </w:rPr>
        <w:t xml:space="preserve"> zaoferowane</w:t>
      </w:r>
      <w:r w:rsidR="00EE449F">
        <w:rPr>
          <w:rFonts w:ascii="Verdana" w:hAnsi="Verdana"/>
          <w:sz w:val="18"/>
          <w:szCs w:val="18"/>
        </w:rPr>
        <w:t>go</w:t>
      </w:r>
      <w:r w:rsidR="00FE545C" w:rsidRPr="005B223D">
        <w:rPr>
          <w:rFonts w:ascii="Verdana" w:hAnsi="Verdana"/>
          <w:sz w:val="18"/>
          <w:szCs w:val="18"/>
        </w:rPr>
        <w:t xml:space="preserve"> </w:t>
      </w:r>
      <w:r w:rsidR="00EE449F">
        <w:rPr>
          <w:rFonts w:ascii="Verdana" w:hAnsi="Verdana"/>
          <w:bCs/>
          <w:sz w:val="18"/>
          <w:szCs w:val="18"/>
        </w:rPr>
        <w:t xml:space="preserve">tachimetru </w:t>
      </w:r>
      <w:r w:rsidR="00D70234">
        <w:rPr>
          <w:rFonts w:ascii="Verdana" w:hAnsi="Verdana"/>
          <w:bCs/>
          <w:sz w:val="18"/>
          <w:szCs w:val="18"/>
        </w:rPr>
        <w:t xml:space="preserve"> </w:t>
      </w:r>
      <w:r w:rsidR="00B4652E" w:rsidRPr="005B223D">
        <w:rPr>
          <w:rFonts w:ascii="Verdana" w:hAnsi="Verdana"/>
          <w:sz w:val="18"/>
          <w:szCs w:val="18"/>
        </w:rPr>
        <w:t xml:space="preserve">: </w:t>
      </w:r>
      <w:r w:rsidR="00FE545C" w:rsidRPr="005B223D">
        <w:rPr>
          <w:rFonts w:ascii="Verdana" w:hAnsi="Verdana"/>
          <w:b w:val="0"/>
          <w:sz w:val="18"/>
          <w:szCs w:val="18"/>
        </w:rPr>
        <w:t>……………………………………</w:t>
      </w:r>
      <w:r w:rsidR="0090661F" w:rsidRPr="005B223D">
        <w:rPr>
          <w:rFonts w:ascii="Verdana" w:hAnsi="Verdana"/>
          <w:b w:val="0"/>
          <w:sz w:val="18"/>
          <w:szCs w:val="18"/>
        </w:rPr>
        <w:t>………………………</w:t>
      </w:r>
    </w:p>
    <w:p w14:paraId="3D66D716" w14:textId="273D7936" w:rsidR="00A94470" w:rsidRPr="005B223D" w:rsidRDefault="00A94470" w:rsidP="008D2AB8">
      <w:pPr>
        <w:pStyle w:val="Tekstpodstawowy"/>
        <w:rPr>
          <w:rFonts w:ascii="Verdana" w:hAnsi="Verdana"/>
          <w:bCs/>
          <w:sz w:val="18"/>
          <w:szCs w:val="18"/>
        </w:rPr>
      </w:pPr>
      <w:r w:rsidRPr="005B223D">
        <w:rPr>
          <w:rFonts w:ascii="Verdana" w:hAnsi="Verdana"/>
          <w:bCs/>
          <w:sz w:val="18"/>
          <w:szCs w:val="18"/>
        </w:rPr>
        <w:t xml:space="preserve">Okres udzielonej gwarancji wynosi: ………………. </w:t>
      </w:r>
      <w:r w:rsidR="009E685E">
        <w:rPr>
          <w:rFonts w:ascii="Verdana" w:hAnsi="Verdana"/>
          <w:bCs/>
          <w:sz w:val="18"/>
          <w:szCs w:val="18"/>
        </w:rPr>
        <w:t>m</w:t>
      </w:r>
      <w:r w:rsidRPr="005B223D">
        <w:rPr>
          <w:rFonts w:ascii="Verdana" w:hAnsi="Verdana"/>
          <w:bCs/>
          <w:sz w:val="18"/>
          <w:szCs w:val="18"/>
        </w:rPr>
        <w:t>iesięcy</w:t>
      </w:r>
      <w:r w:rsidR="00EE449F">
        <w:rPr>
          <w:rFonts w:ascii="Verdana" w:hAnsi="Verdana"/>
          <w:bCs/>
          <w:sz w:val="18"/>
          <w:szCs w:val="18"/>
        </w:rPr>
        <w:t xml:space="preserve"> </w:t>
      </w:r>
      <w:r w:rsidR="00EE449F" w:rsidRPr="00D70234">
        <w:rPr>
          <w:rFonts w:ascii="Verdana" w:hAnsi="Verdana"/>
          <w:bCs/>
          <w:sz w:val="18"/>
          <w:szCs w:val="18"/>
          <w:highlight w:val="yellow"/>
        </w:rPr>
        <w:t>/kryterium oceny ofert/</w:t>
      </w:r>
    </w:p>
    <w:p w14:paraId="264B6A1E" w14:textId="4A785462" w:rsidR="008D2AB8" w:rsidRPr="005B223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5B223D">
        <w:rPr>
          <w:rFonts w:ascii="Verdana" w:hAnsi="Verdana"/>
          <w:b/>
          <w:sz w:val="18"/>
          <w:szCs w:val="18"/>
        </w:rPr>
        <w:t xml:space="preserve">Termin realizacji umowy: </w:t>
      </w:r>
      <w:r w:rsidR="00772579" w:rsidRPr="005B223D">
        <w:rPr>
          <w:rFonts w:ascii="Verdana" w:hAnsi="Verdana"/>
          <w:b/>
          <w:bCs/>
          <w:sz w:val="18"/>
          <w:szCs w:val="18"/>
        </w:rPr>
        <w:t xml:space="preserve">do </w:t>
      </w:r>
      <w:r w:rsidR="00D70234">
        <w:rPr>
          <w:rFonts w:ascii="Verdana" w:hAnsi="Verdana"/>
          <w:b/>
          <w:bCs/>
          <w:sz w:val="18"/>
          <w:szCs w:val="18"/>
        </w:rPr>
        <w:t>……………</w:t>
      </w:r>
      <w:r w:rsidR="00346B84" w:rsidRPr="005B223D">
        <w:rPr>
          <w:rFonts w:ascii="Verdana" w:hAnsi="Verdana"/>
          <w:b/>
          <w:bCs/>
          <w:sz w:val="18"/>
          <w:szCs w:val="18"/>
        </w:rPr>
        <w:t xml:space="preserve"> </w:t>
      </w:r>
      <w:r w:rsidR="00B4652E" w:rsidRPr="005B223D">
        <w:rPr>
          <w:rFonts w:ascii="Verdana" w:hAnsi="Verdana"/>
          <w:b/>
          <w:bCs/>
          <w:sz w:val="18"/>
          <w:szCs w:val="18"/>
        </w:rPr>
        <w:t>dni od daty podpisania umowy.</w:t>
      </w:r>
      <w:r w:rsidR="00D70234">
        <w:rPr>
          <w:rFonts w:ascii="Verdana" w:hAnsi="Verdana"/>
          <w:b/>
          <w:bCs/>
          <w:sz w:val="18"/>
          <w:szCs w:val="18"/>
        </w:rPr>
        <w:br/>
      </w:r>
    </w:p>
    <w:p w14:paraId="6A1FFAAC" w14:textId="77777777" w:rsidR="00170185" w:rsidRPr="005B223D" w:rsidRDefault="0017018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5973202" w14:textId="77777777" w:rsidR="008D2AB8" w:rsidRPr="005B223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5B223D">
        <w:rPr>
          <w:rFonts w:ascii="Verdana" w:hAnsi="Verdana"/>
          <w:sz w:val="18"/>
          <w:szCs w:val="18"/>
        </w:rPr>
        <w:t>6 marca 2018 r</w:t>
      </w:r>
      <w:r w:rsidRPr="005B223D">
        <w:rPr>
          <w:rFonts w:ascii="Verdana" w:hAnsi="Verdana"/>
          <w:sz w:val="18"/>
          <w:szCs w:val="18"/>
        </w:rPr>
        <w:t>.</w:t>
      </w:r>
      <w:r w:rsidR="00A0022B" w:rsidRPr="005B223D">
        <w:rPr>
          <w:rFonts w:ascii="Verdana" w:hAnsi="Verdana"/>
          <w:sz w:val="18"/>
          <w:szCs w:val="18"/>
        </w:rPr>
        <w:t xml:space="preserve"> Prawo przedsiębiorców, </w:t>
      </w:r>
      <w:r w:rsidRPr="005B223D">
        <w:rPr>
          <w:rFonts w:ascii="Verdana" w:hAnsi="Verdana"/>
          <w:sz w:val="18"/>
          <w:szCs w:val="18"/>
        </w:rPr>
        <w:t>należymy do małych lub średnich przedsiębiorców:</w:t>
      </w:r>
      <w:r w:rsidRPr="005B223D">
        <w:rPr>
          <w:rFonts w:ascii="Verdana" w:hAnsi="Verdana"/>
          <w:b/>
          <w:sz w:val="18"/>
          <w:szCs w:val="18"/>
        </w:rPr>
        <w:t xml:space="preserve"> TAK/NIE</w:t>
      </w:r>
    </w:p>
    <w:p w14:paraId="6FEBFFA0" w14:textId="77777777" w:rsidR="00D01B30" w:rsidRPr="005B223D" w:rsidRDefault="00D01B30" w:rsidP="00D01B30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Termin płatności: </w:t>
      </w:r>
      <w:r w:rsidRPr="005B223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BBA87F9" w14:textId="77777777" w:rsidR="00D01B30" w:rsidRPr="005B223D" w:rsidRDefault="00D01B30" w:rsidP="00D01B30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br w:type="page"/>
      </w:r>
      <w:r w:rsidRPr="005B223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DFF3632" w14:textId="77777777" w:rsidR="00D01B30" w:rsidRPr="005B223D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B223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CEF4BA" w14:textId="240A8D81" w:rsidR="00D01B30" w:rsidRPr="005B223D" w:rsidRDefault="00D01B30" w:rsidP="00D01B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B223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A94470" w:rsidRPr="005B223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B223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B223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96F7714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383B24" w14:textId="77777777" w:rsidR="00D01B30" w:rsidRPr="005B223D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223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41BE1A" w14:textId="77777777" w:rsidR="00D01B30" w:rsidRPr="005B223D" w:rsidRDefault="00D01B30" w:rsidP="00D01B30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B223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26C62E" w14:textId="77777777" w:rsidR="00D01B30" w:rsidRPr="005B223D" w:rsidRDefault="00D01B30" w:rsidP="00D01B30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01B30" w:rsidRPr="005B223D" w14:paraId="116A62C3" w14:textId="77777777" w:rsidTr="00F13C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DD1A3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04F08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4D4A048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58A60" w14:textId="77777777" w:rsidR="00D01B30" w:rsidRPr="005B223D" w:rsidRDefault="00D01B30" w:rsidP="00F13C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B223D">
              <w:rPr>
                <w:rFonts w:ascii="Verdana" w:hAnsi="Verdana"/>
                <w:sz w:val="18"/>
                <w:szCs w:val="18"/>
              </w:rPr>
              <w:t>Nazwa podwykonawcy</w:t>
            </w:r>
            <w:r w:rsidRPr="005B223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01B30" w:rsidRPr="005B223D" w14:paraId="67E1013A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B9D3F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3B87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46205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01B30" w:rsidRPr="005B223D" w14:paraId="2721E386" w14:textId="77777777" w:rsidTr="00F13C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8FCBD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4C35E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7A56C" w14:textId="77777777" w:rsidR="00D01B30" w:rsidRPr="005B223D" w:rsidRDefault="00D01B30" w:rsidP="00F13C20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A224380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F846BB3" w14:textId="5A2FD441" w:rsidR="00D01B30" w:rsidRPr="005B223D" w:rsidRDefault="00D01B30" w:rsidP="00D01B30">
      <w:pPr>
        <w:pStyle w:val="Nagwek1"/>
        <w:rPr>
          <w:rFonts w:ascii="Verdana" w:hAnsi="Verdana" w:cs="Times New Roman"/>
          <w:sz w:val="18"/>
          <w:szCs w:val="18"/>
        </w:rPr>
      </w:pPr>
      <w:r w:rsidRPr="005B223D">
        <w:rPr>
          <w:rFonts w:ascii="Verdana" w:hAnsi="Verdana" w:cs="Times New Roman"/>
          <w:sz w:val="18"/>
          <w:szCs w:val="18"/>
        </w:rPr>
        <w:tab/>
        <w:t>Imię i Nazwisko</w:t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  <w:r w:rsidRPr="005B223D">
        <w:rPr>
          <w:rFonts w:ascii="Verdana" w:hAnsi="Verdana" w:cs="Times New Roman"/>
          <w:sz w:val="18"/>
          <w:szCs w:val="18"/>
        </w:rPr>
        <w:tab/>
      </w:r>
    </w:p>
    <w:p w14:paraId="4624A8F0" w14:textId="77777777" w:rsidR="00D01B30" w:rsidRPr="005B223D" w:rsidRDefault="00D01B30" w:rsidP="00D01B3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0771E338" w14:textId="6D63705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223D">
        <w:rPr>
          <w:rFonts w:ascii="Verdana" w:hAnsi="Verdana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ab/>
        <w:t xml:space="preserve"> </w:t>
      </w:r>
    </w:p>
    <w:p w14:paraId="3726A1A1" w14:textId="7777777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0135F80" w14:textId="28B245E3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B223D">
        <w:rPr>
          <w:rFonts w:ascii="Verdana" w:hAnsi="Verdana"/>
          <w:sz w:val="18"/>
          <w:szCs w:val="18"/>
        </w:rPr>
        <w:tab/>
      </w:r>
      <w:r w:rsidRPr="005B223D">
        <w:rPr>
          <w:rFonts w:ascii="Verdana" w:hAnsi="Verdana"/>
          <w:sz w:val="18"/>
          <w:szCs w:val="18"/>
        </w:rPr>
        <w:tab/>
        <w:t xml:space="preserve"> </w:t>
      </w:r>
    </w:p>
    <w:p w14:paraId="62438C50" w14:textId="77777777" w:rsidR="00D01B30" w:rsidRPr="005B223D" w:rsidRDefault="00D01B30" w:rsidP="00D01B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46AB898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D388FC3" w14:textId="77777777" w:rsidR="00D01B30" w:rsidRPr="005B223D" w:rsidRDefault="00D01B30" w:rsidP="00D01B30">
      <w:p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EFFEF0" w14:textId="77777777" w:rsidR="00D01B30" w:rsidRPr="005B223D" w:rsidRDefault="00D01B30" w:rsidP="00D01B30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załącznikami do niniejszej oferty są:</w:t>
      </w:r>
    </w:p>
    <w:p w14:paraId="1B140186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98B3E54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DE315C1" w14:textId="30C77DC0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2BC63C8B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0D7982" w14:textId="77777777" w:rsidR="00D01B30" w:rsidRPr="005B223D" w:rsidRDefault="00D01B30" w:rsidP="00D01B30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B22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2FB6855" w14:textId="77777777" w:rsidR="00D01B30" w:rsidRPr="005B223D" w:rsidRDefault="00D01B30" w:rsidP="00D01B30">
      <w:pPr>
        <w:jc w:val="both"/>
        <w:rPr>
          <w:rFonts w:ascii="Verdana" w:hAnsi="Verdana"/>
          <w:sz w:val="18"/>
          <w:szCs w:val="18"/>
        </w:rPr>
      </w:pPr>
    </w:p>
    <w:p w14:paraId="31DE8BAD" w14:textId="77777777" w:rsidR="00D01B30" w:rsidRPr="005B223D" w:rsidRDefault="00D01B30" w:rsidP="00D01B3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B22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B223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3ED1A79" w14:textId="77777777" w:rsidR="00D01B30" w:rsidRPr="005B223D" w:rsidRDefault="00D01B30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74BE200" w14:textId="77777777" w:rsidR="00FE545C" w:rsidRPr="005B223D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5B2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D0988" w14:textId="77777777" w:rsidR="008024F8" w:rsidRDefault="008024F8">
      <w:r>
        <w:separator/>
      </w:r>
    </w:p>
  </w:endnote>
  <w:endnote w:type="continuationSeparator" w:id="0">
    <w:p w14:paraId="63AD1256" w14:textId="77777777" w:rsidR="008024F8" w:rsidRDefault="0080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CBF90" w14:textId="77777777" w:rsidR="00583367" w:rsidRDefault="005833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AAC9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E9B98" w14:textId="77777777" w:rsidR="00583367" w:rsidRDefault="005833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482CC" w14:textId="77777777" w:rsidR="008024F8" w:rsidRDefault="008024F8">
      <w:r>
        <w:separator/>
      </w:r>
    </w:p>
  </w:footnote>
  <w:footnote w:type="continuationSeparator" w:id="0">
    <w:p w14:paraId="28C307A6" w14:textId="77777777" w:rsidR="008024F8" w:rsidRDefault="00802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2202E" w14:textId="77777777" w:rsidR="00583367" w:rsidRDefault="00583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4EB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9275F" w14:textId="77777777" w:rsidR="00583367" w:rsidRDefault="00583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B11B8"/>
    <w:multiLevelType w:val="hybridMultilevel"/>
    <w:tmpl w:val="184454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F35A5A"/>
    <w:multiLevelType w:val="hybridMultilevel"/>
    <w:tmpl w:val="116A5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A22DB"/>
    <w:multiLevelType w:val="hybridMultilevel"/>
    <w:tmpl w:val="5596B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9271AB"/>
    <w:multiLevelType w:val="hybridMultilevel"/>
    <w:tmpl w:val="FE1878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1302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0720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7824111">
    <w:abstractNumId w:val="1"/>
  </w:num>
  <w:num w:numId="4" w16cid:durableId="1823154472">
    <w:abstractNumId w:val="5"/>
  </w:num>
  <w:num w:numId="5" w16cid:durableId="803307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6631068">
    <w:abstractNumId w:val="3"/>
  </w:num>
  <w:num w:numId="7" w16cid:durableId="727532377">
    <w:abstractNumId w:val="7"/>
  </w:num>
  <w:num w:numId="8" w16cid:durableId="52587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915"/>
    <w:rsid w:val="00012286"/>
    <w:rsid w:val="00032127"/>
    <w:rsid w:val="000704FC"/>
    <w:rsid w:val="00071CCC"/>
    <w:rsid w:val="000B731D"/>
    <w:rsid w:val="000D6134"/>
    <w:rsid w:val="000E09C7"/>
    <w:rsid w:val="000F6589"/>
    <w:rsid w:val="00106636"/>
    <w:rsid w:val="00116866"/>
    <w:rsid w:val="00116EC6"/>
    <w:rsid w:val="00170185"/>
    <w:rsid w:val="001801DD"/>
    <w:rsid w:val="001D4612"/>
    <w:rsid w:val="001E5282"/>
    <w:rsid w:val="00207E98"/>
    <w:rsid w:val="00252915"/>
    <w:rsid w:val="0026654F"/>
    <w:rsid w:val="002723B0"/>
    <w:rsid w:val="00312A9F"/>
    <w:rsid w:val="00315A4A"/>
    <w:rsid w:val="00346B84"/>
    <w:rsid w:val="0035411D"/>
    <w:rsid w:val="003D5C86"/>
    <w:rsid w:val="00423D49"/>
    <w:rsid w:val="004B7300"/>
    <w:rsid w:val="004C6753"/>
    <w:rsid w:val="00561940"/>
    <w:rsid w:val="00583367"/>
    <w:rsid w:val="00595C87"/>
    <w:rsid w:val="005B223D"/>
    <w:rsid w:val="005D2C65"/>
    <w:rsid w:val="005E6D94"/>
    <w:rsid w:val="00633829"/>
    <w:rsid w:val="0063384F"/>
    <w:rsid w:val="00640F62"/>
    <w:rsid w:val="00643C6F"/>
    <w:rsid w:val="00646202"/>
    <w:rsid w:val="006515DA"/>
    <w:rsid w:val="0065290F"/>
    <w:rsid w:val="006815F6"/>
    <w:rsid w:val="00697AB7"/>
    <w:rsid w:val="00772579"/>
    <w:rsid w:val="007748F0"/>
    <w:rsid w:val="0077522E"/>
    <w:rsid w:val="007A4321"/>
    <w:rsid w:val="008024F8"/>
    <w:rsid w:val="00833933"/>
    <w:rsid w:val="00853083"/>
    <w:rsid w:val="008B2F0C"/>
    <w:rsid w:val="008B4928"/>
    <w:rsid w:val="008D2AB8"/>
    <w:rsid w:val="008D2F8E"/>
    <w:rsid w:val="008F1C66"/>
    <w:rsid w:val="0090661F"/>
    <w:rsid w:val="00970FE4"/>
    <w:rsid w:val="009E685E"/>
    <w:rsid w:val="00A0022B"/>
    <w:rsid w:val="00A01FF0"/>
    <w:rsid w:val="00A346FE"/>
    <w:rsid w:val="00A47B4D"/>
    <w:rsid w:val="00A83018"/>
    <w:rsid w:val="00A94470"/>
    <w:rsid w:val="00AA444D"/>
    <w:rsid w:val="00B4652E"/>
    <w:rsid w:val="00B54F2B"/>
    <w:rsid w:val="00B774DC"/>
    <w:rsid w:val="00BE1143"/>
    <w:rsid w:val="00C13346"/>
    <w:rsid w:val="00C30107"/>
    <w:rsid w:val="00C866A0"/>
    <w:rsid w:val="00C922B3"/>
    <w:rsid w:val="00C969A6"/>
    <w:rsid w:val="00CA7D36"/>
    <w:rsid w:val="00D01B30"/>
    <w:rsid w:val="00D24208"/>
    <w:rsid w:val="00D60C38"/>
    <w:rsid w:val="00D66893"/>
    <w:rsid w:val="00D70234"/>
    <w:rsid w:val="00D74B49"/>
    <w:rsid w:val="00D90ACB"/>
    <w:rsid w:val="00DC1500"/>
    <w:rsid w:val="00DF668B"/>
    <w:rsid w:val="00E44371"/>
    <w:rsid w:val="00E949B0"/>
    <w:rsid w:val="00EC0BEA"/>
    <w:rsid w:val="00EE449F"/>
    <w:rsid w:val="00F00591"/>
    <w:rsid w:val="00F3621E"/>
    <w:rsid w:val="00F51688"/>
    <w:rsid w:val="00F52A43"/>
    <w:rsid w:val="00F53146"/>
    <w:rsid w:val="00F7288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78C16"/>
  <w15:chartTrackingRefBased/>
  <w15:docId w15:val="{A4FD5C16-4485-4673-8124-8115E1BC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01B3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506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8</cp:revision>
  <cp:lastPrinted>1899-12-31T23:00:00Z</cp:lastPrinted>
  <dcterms:created xsi:type="dcterms:W3CDTF">2024-07-02T10:53:00Z</dcterms:created>
  <dcterms:modified xsi:type="dcterms:W3CDTF">2024-09-02T10:24:00Z</dcterms:modified>
</cp:coreProperties>
</file>