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DDACE28" w14:textId="56F7950D" w:rsidR="008D2AB8" w:rsidRPr="003B5E7E" w:rsidRDefault="008D2AB8" w:rsidP="003B5E7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B5E7E" w:rsidRPr="003B5E7E">
        <w:rPr>
          <w:rFonts w:ascii="Verdana" w:hAnsi="Verdana"/>
          <w:b/>
          <w:sz w:val="18"/>
          <w:szCs w:val="18"/>
        </w:rPr>
        <w:t xml:space="preserve">dostawa tabletu z klawiatura i rysikiem dla </w:t>
      </w:r>
      <w:proofErr w:type="spellStart"/>
      <w:r w:rsidR="003B5E7E" w:rsidRPr="003B5E7E">
        <w:rPr>
          <w:rFonts w:ascii="Verdana" w:hAnsi="Verdana"/>
          <w:b/>
          <w:sz w:val="18"/>
          <w:szCs w:val="18"/>
        </w:rPr>
        <w:t>WIMiR</w:t>
      </w:r>
      <w:proofErr w:type="spellEnd"/>
      <w:r w:rsidR="003B5E7E" w:rsidRPr="003B5E7E">
        <w:rPr>
          <w:rFonts w:ascii="Verdana" w:hAnsi="Verdana"/>
          <w:b/>
          <w:sz w:val="18"/>
          <w:szCs w:val="18"/>
        </w:rPr>
        <w:t xml:space="preserve"> - DE-dzp.272-464/24</w:t>
      </w:r>
      <w:r w:rsidR="00EE111A" w:rsidRPr="00EE111A">
        <w:rPr>
          <w:rFonts w:ascii="Verdana" w:hAnsi="Verdana"/>
          <w:b/>
          <w:sz w:val="18"/>
          <w:szCs w:val="18"/>
        </w:rPr>
        <w:t>,</w:t>
      </w:r>
      <w:r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8C378C" w:rsidRPr="008C378C" w14:paraId="0BC72CF5" w14:textId="77777777" w:rsidTr="00160D15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072DF4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7AB71E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Nazwa elementu</w:t>
            </w:r>
          </w:p>
          <w:p w14:paraId="3DCFCCB2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EC977D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Producent/model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7C738B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Liczba szt./</w:t>
            </w:r>
          </w:p>
          <w:p w14:paraId="1369933C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422276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Cena jednostkowa netto 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30F584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Wartość netto</w:t>
            </w:r>
          </w:p>
          <w:p w14:paraId="59478AF7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AB008C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VAT</w:t>
            </w:r>
          </w:p>
          <w:p w14:paraId="4340B408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476116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 xml:space="preserve">Wartość brutto </w:t>
            </w:r>
          </w:p>
          <w:p w14:paraId="61645C16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[PLN]</w:t>
            </w:r>
          </w:p>
          <w:p w14:paraId="622DA2B0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 xml:space="preserve"> (z doliczonym VAT)</w:t>
            </w:r>
          </w:p>
        </w:tc>
      </w:tr>
      <w:tr w:rsidR="008C378C" w:rsidRPr="008C378C" w14:paraId="73D587A4" w14:textId="77777777" w:rsidTr="00160D15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145F82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A0FA61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B25AB2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4E1118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F2828F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8794AB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5F5378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11D2ED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8</w:t>
            </w:r>
          </w:p>
        </w:tc>
      </w:tr>
      <w:tr w:rsidR="008C378C" w:rsidRPr="008C378C" w14:paraId="0D18086E" w14:textId="77777777" w:rsidTr="00160D15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8B99" w14:textId="77777777" w:rsidR="008C378C" w:rsidRPr="008C378C" w:rsidRDefault="008C378C" w:rsidP="008C378C">
            <w:pPr>
              <w:pStyle w:val="Tekstpodstawowy"/>
              <w:numPr>
                <w:ilvl w:val="0"/>
                <w:numId w:val="6"/>
              </w:numPr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55182" w14:textId="24083A71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>
              <w:rPr>
                <w:rFonts w:ascii="Verdana" w:hAnsi="Verdana"/>
                <w:b w:val="0"/>
                <w:bCs/>
                <w:sz w:val="16"/>
                <w:szCs w:val="16"/>
              </w:rPr>
              <w:t>Tablet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DBC5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CB7D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59B8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C37B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4C2525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39BFA6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  <w:p w14:paraId="207A40E3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</w:tr>
      <w:tr w:rsidR="008C378C" w:rsidRPr="008C378C" w14:paraId="3BA9CA07" w14:textId="77777777" w:rsidTr="00160D15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0DC5" w14:textId="77777777" w:rsidR="008C378C" w:rsidRPr="008C378C" w:rsidRDefault="008C378C" w:rsidP="008C378C">
            <w:pPr>
              <w:pStyle w:val="Tekstpodstawowy"/>
              <w:numPr>
                <w:ilvl w:val="0"/>
                <w:numId w:val="6"/>
              </w:numPr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5260B" w14:textId="7F916131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>
              <w:rPr>
                <w:rFonts w:ascii="Verdana" w:hAnsi="Verdana"/>
                <w:b w:val="0"/>
                <w:bCs/>
                <w:sz w:val="16"/>
                <w:szCs w:val="16"/>
              </w:rPr>
              <w:t>Rysik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47FD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A681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646C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80F8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455C6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5B8928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</w:tr>
      <w:tr w:rsidR="008C378C" w:rsidRPr="008C378C" w14:paraId="4ED61B0D" w14:textId="77777777" w:rsidTr="00160D15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593C3A" w14:textId="77777777" w:rsidR="008C378C" w:rsidRPr="008C378C" w:rsidRDefault="008C378C" w:rsidP="008C378C">
            <w:pPr>
              <w:pStyle w:val="Tekstpodstawowy"/>
              <w:numPr>
                <w:ilvl w:val="0"/>
                <w:numId w:val="6"/>
              </w:numPr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4AB3" w14:textId="2AE365BE" w:rsid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>
              <w:rPr>
                <w:rFonts w:ascii="Verdana" w:hAnsi="Verdana"/>
                <w:b w:val="0"/>
                <w:bCs/>
                <w:sz w:val="16"/>
                <w:szCs w:val="16"/>
              </w:rPr>
              <w:t xml:space="preserve">Klawiatura 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6F65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62A3" w14:textId="5DFEBF12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>
              <w:rPr>
                <w:rFonts w:ascii="Verdana" w:hAnsi="Verdana"/>
                <w:b w:val="0"/>
                <w:bCs/>
                <w:sz w:val="16"/>
                <w:szCs w:val="16"/>
              </w:rPr>
              <w:t xml:space="preserve">1szt. 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E519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0C6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08ECF6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777BD3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</w:tr>
      <w:tr w:rsidR="008C378C" w:rsidRPr="008C378C" w14:paraId="2FC7D958" w14:textId="77777777" w:rsidTr="00160D15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B84A2D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sz w:val="16"/>
                <w:szCs w:val="16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A62B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ADA958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467A1F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</w:tr>
      <w:tr w:rsidR="008C378C" w:rsidRPr="008C378C" w14:paraId="6DA824C6" w14:textId="77777777" w:rsidTr="00160D15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9D5E5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i/>
                <w:i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i/>
                <w:iCs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45BF6C43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  <w:r w:rsidRPr="008C378C">
              <w:rPr>
                <w:rFonts w:ascii="Verdana" w:hAnsi="Verdana"/>
                <w:b w:val="0"/>
                <w:bCs/>
                <w:i/>
                <w:iCs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1769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F40585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461C9" w14:textId="77777777" w:rsidR="008C378C" w:rsidRPr="008C378C" w:rsidRDefault="008C378C" w:rsidP="008C378C">
            <w:pPr>
              <w:pStyle w:val="Tekstpodstawowy"/>
              <w:rPr>
                <w:rFonts w:ascii="Verdana" w:hAnsi="Verdana"/>
                <w:b w:val="0"/>
                <w:bCs/>
                <w:sz w:val="16"/>
                <w:szCs w:val="16"/>
              </w:rPr>
            </w:pPr>
          </w:p>
        </w:tc>
      </w:tr>
    </w:tbl>
    <w:p w14:paraId="4634E5E6" w14:textId="77777777" w:rsidR="000F3D00" w:rsidRPr="003C78AA" w:rsidRDefault="000F3D00" w:rsidP="008D2AB8">
      <w:pPr>
        <w:pStyle w:val="Tekstpodstawowy"/>
        <w:rPr>
          <w:rFonts w:ascii="Verdana" w:hAnsi="Verdana"/>
          <w:sz w:val="18"/>
          <w:szCs w:val="18"/>
        </w:rPr>
      </w:pPr>
    </w:p>
    <w:p w14:paraId="2AE2D1CC" w14:textId="77777777" w:rsidR="008C378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 </w:t>
      </w:r>
      <w:r w:rsidR="008C378C">
        <w:rPr>
          <w:rFonts w:ascii="Verdana" w:hAnsi="Verdana"/>
          <w:b/>
          <w:sz w:val="18"/>
          <w:szCs w:val="18"/>
        </w:rPr>
        <w:t>…………..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</w:p>
    <w:p w14:paraId="50C99B76" w14:textId="1D10DC5E" w:rsidR="008D2AB8" w:rsidRPr="003C78AA" w:rsidRDefault="008C378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C378C">
        <w:rPr>
          <w:rFonts w:ascii="Verdana" w:hAnsi="Verdana"/>
          <w:sz w:val="18"/>
          <w:szCs w:val="18"/>
          <w:highlight w:val="yellow"/>
        </w:rPr>
        <w:t xml:space="preserve"> </w:t>
      </w:r>
      <w:r w:rsidRPr="003C78AA">
        <w:rPr>
          <w:rFonts w:ascii="Verdana" w:hAnsi="Verdana"/>
          <w:sz w:val="18"/>
          <w:szCs w:val="18"/>
          <w:highlight w:val="yellow"/>
        </w:rPr>
        <w:t>(</w:t>
      </w:r>
      <w:r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AF6F2CC" w14:textId="5CCFF7C9" w:rsidR="008C378C" w:rsidRPr="003B5E7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</w:p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 w:rsidRPr="003C78AA">
        <w:rPr>
          <w:rFonts w:ascii="Verdana" w:hAnsi="Verdana"/>
          <w:bCs/>
          <w:sz w:val="18"/>
          <w:szCs w:val="18"/>
        </w:rPr>
        <w:lastRenderedPageBreak/>
        <w:t>przelewu w wykazie podmiotów o których mowa w art. 96b ust. 1) Ustawy o podatku od towarów i usług.</w:t>
      </w:r>
    </w:p>
    <w:p w14:paraId="4DF4A0E7" w14:textId="77777777" w:rsidR="00D24B7D" w:rsidRPr="003C78AA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129B508" w:rsidR="00FE545C" w:rsidRPr="000F3D00" w:rsidRDefault="00D24B7D" w:rsidP="000F3D0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0F3D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667509"/>
    <w:multiLevelType w:val="hybridMultilevel"/>
    <w:tmpl w:val="57803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15448876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88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512D"/>
    <w:rsid w:val="000704FC"/>
    <w:rsid w:val="00071CCC"/>
    <w:rsid w:val="000B731D"/>
    <w:rsid w:val="000D6134"/>
    <w:rsid w:val="000E09C7"/>
    <w:rsid w:val="000F3D00"/>
    <w:rsid w:val="000F6589"/>
    <w:rsid w:val="00106636"/>
    <w:rsid w:val="00116EC6"/>
    <w:rsid w:val="001203A6"/>
    <w:rsid w:val="00174C31"/>
    <w:rsid w:val="001801DD"/>
    <w:rsid w:val="001871ED"/>
    <w:rsid w:val="001D4612"/>
    <w:rsid w:val="00207E98"/>
    <w:rsid w:val="002723B0"/>
    <w:rsid w:val="002B2C24"/>
    <w:rsid w:val="002C79CC"/>
    <w:rsid w:val="00315A4A"/>
    <w:rsid w:val="003B5E7E"/>
    <w:rsid w:val="003C78AA"/>
    <w:rsid w:val="003F71DF"/>
    <w:rsid w:val="0042306C"/>
    <w:rsid w:val="004B7300"/>
    <w:rsid w:val="004C6753"/>
    <w:rsid w:val="005667D2"/>
    <w:rsid w:val="00595C87"/>
    <w:rsid w:val="005D2C65"/>
    <w:rsid w:val="005E6D94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48F0"/>
    <w:rsid w:val="007A4321"/>
    <w:rsid w:val="00800319"/>
    <w:rsid w:val="00833933"/>
    <w:rsid w:val="00853083"/>
    <w:rsid w:val="008B2F0C"/>
    <w:rsid w:val="008B4928"/>
    <w:rsid w:val="008C378C"/>
    <w:rsid w:val="008D2AB8"/>
    <w:rsid w:val="008F1C66"/>
    <w:rsid w:val="00970FE4"/>
    <w:rsid w:val="009E2DC9"/>
    <w:rsid w:val="00A0022B"/>
    <w:rsid w:val="00A346FE"/>
    <w:rsid w:val="00A47B4D"/>
    <w:rsid w:val="00A6282B"/>
    <w:rsid w:val="00A83018"/>
    <w:rsid w:val="00AF4095"/>
    <w:rsid w:val="00B774DC"/>
    <w:rsid w:val="00BA3267"/>
    <w:rsid w:val="00BC06B2"/>
    <w:rsid w:val="00C969A6"/>
    <w:rsid w:val="00CA7D36"/>
    <w:rsid w:val="00D14AA4"/>
    <w:rsid w:val="00D24208"/>
    <w:rsid w:val="00D24B7D"/>
    <w:rsid w:val="00D60C38"/>
    <w:rsid w:val="00D6378D"/>
    <w:rsid w:val="00D66893"/>
    <w:rsid w:val="00D90ACB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2306C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527</Words>
  <Characters>4368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11</cp:revision>
  <cp:lastPrinted>1899-12-31T23:00:00Z</cp:lastPrinted>
  <dcterms:created xsi:type="dcterms:W3CDTF">2024-07-17T11:04:00Z</dcterms:created>
  <dcterms:modified xsi:type="dcterms:W3CDTF">2024-09-05T07:29:00Z</dcterms:modified>
</cp:coreProperties>
</file>