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052397C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1D2355">
        <w:rPr>
          <w:rFonts w:ascii="Verdana" w:hAnsi="Verdana"/>
          <w:b/>
          <w:sz w:val="18"/>
          <w:szCs w:val="18"/>
        </w:rPr>
        <w:t>464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17D24A29" w:rsidR="00B12BC7" w:rsidRPr="000740E7" w:rsidRDefault="00B12BC7" w:rsidP="001D2355">
      <w:pPr>
        <w:spacing w:line="360" w:lineRule="auto"/>
        <w:jc w:val="both"/>
        <w:rPr>
          <w:b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1D2355">
        <w:rPr>
          <w:rFonts w:ascii="Verdana" w:hAnsi="Verdana"/>
          <w:b/>
          <w:bCs/>
          <w:sz w:val="18"/>
          <w:szCs w:val="18"/>
        </w:rPr>
        <w:t xml:space="preserve"> </w:t>
      </w:r>
      <w:r w:rsidR="001D2355" w:rsidRPr="001D2355">
        <w:rPr>
          <w:b/>
        </w:rPr>
        <w:t>dostaw</w:t>
      </w:r>
      <w:r w:rsidR="001D2355">
        <w:rPr>
          <w:b/>
        </w:rPr>
        <w:t>ę</w:t>
      </w:r>
      <w:r w:rsidR="001D2355" w:rsidRPr="001D2355">
        <w:rPr>
          <w:b/>
        </w:rPr>
        <w:t xml:space="preserve"> tabletu z klawiatur</w:t>
      </w:r>
      <w:r w:rsidR="001D2355">
        <w:rPr>
          <w:b/>
        </w:rPr>
        <w:t>ą</w:t>
      </w:r>
      <w:r w:rsidR="001D2355" w:rsidRPr="001D2355">
        <w:rPr>
          <w:b/>
        </w:rPr>
        <w:t xml:space="preserve"> i rysikiem dla </w:t>
      </w:r>
      <w:proofErr w:type="spellStart"/>
      <w:r w:rsidR="001D2355" w:rsidRPr="001D2355">
        <w:rPr>
          <w:b/>
        </w:rPr>
        <w:t>WIMiR</w:t>
      </w:r>
      <w:proofErr w:type="spellEnd"/>
      <w:r w:rsidR="001D2355" w:rsidRPr="001D2355">
        <w:rPr>
          <w:b/>
        </w:rPr>
        <w:t xml:space="preserve"> -</w:t>
      </w:r>
      <w:r w:rsidR="001D2355">
        <w:rPr>
          <w:b/>
        </w:rPr>
        <w:br/>
      </w:r>
      <w:r w:rsidR="001D2355" w:rsidRPr="001D2355">
        <w:rPr>
          <w:b/>
        </w:rPr>
        <w:t xml:space="preserve"> DE-dzp.272-464/24</w:t>
      </w:r>
      <w:r w:rsidR="002A0167" w:rsidRPr="002A0167">
        <w:rPr>
          <w:rFonts w:ascii="Verdana" w:hAnsi="Verdana"/>
          <w:b/>
          <w:bCs/>
          <w:sz w:val="18"/>
          <w:szCs w:val="18"/>
        </w:rPr>
        <w:t>,</w:t>
      </w:r>
      <w:r w:rsidR="002A0167">
        <w:rPr>
          <w:rFonts w:ascii="Verdana" w:hAnsi="Verdana"/>
          <w:b/>
          <w:bCs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A3E9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740E7"/>
    <w:rsid w:val="000E6C60"/>
    <w:rsid w:val="00192665"/>
    <w:rsid w:val="001D2355"/>
    <w:rsid w:val="001F1469"/>
    <w:rsid w:val="001F4E82"/>
    <w:rsid w:val="002303FA"/>
    <w:rsid w:val="00237270"/>
    <w:rsid w:val="00285E58"/>
    <w:rsid w:val="002A0167"/>
    <w:rsid w:val="00337243"/>
    <w:rsid w:val="003D1274"/>
    <w:rsid w:val="003E17B7"/>
    <w:rsid w:val="00430A9F"/>
    <w:rsid w:val="004C038E"/>
    <w:rsid w:val="005540B6"/>
    <w:rsid w:val="005741C5"/>
    <w:rsid w:val="005E5BD1"/>
    <w:rsid w:val="00610787"/>
    <w:rsid w:val="00623F70"/>
    <w:rsid w:val="0067784D"/>
    <w:rsid w:val="006E4A4C"/>
    <w:rsid w:val="008260AA"/>
    <w:rsid w:val="0089294B"/>
    <w:rsid w:val="008C0748"/>
    <w:rsid w:val="008D603B"/>
    <w:rsid w:val="008E5450"/>
    <w:rsid w:val="00927537"/>
    <w:rsid w:val="0093180B"/>
    <w:rsid w:val="00AD68B1"/>
    <w:rsid w:val="00B12BC7"/>
    <w:rsid w:val="00BC579B"/>
    <w:rsid w:val="00C32D30"/>
    <w:rsid w:val="00D137A1"/>
    <w:rsid w:val="00D6378D"/>
    <w:rsid w:val="00D6653B"/>
    <w:rsid w:val="00D70839"/>
    <w:rsid w:val="00E203DA"/>
    <w:rsid w:val="00E67EFE"/>
    <w:rsid w:val="00F85EA7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2024-10-01T06:42:00Z</dcterms:created>
  <dcterms:modified xsi:type="dcterms:W3CDTF">2024-10-01T06:42:00Z</dcterms:modified>
</cp:coreProperties>
</file>