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3B5" w:rsidRPr="005349C2" w:rsidRDefault="00B063B5" w:rsidP="00B063B5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B063B5" w:rsidRPr="00996FE5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</w:t>
      </w:r>
      <w:r w:rsidRPr="00996FE5">
        <w:rPr>
          <w:rFonts w:ascii="Verdana" w:hAnsi="Verdana"/>
          <w:sz w:val="20"/>
        </w:rPr>
        <w:t>30-059 Kraków</w:t>
      </w:r>
      <w:r w:rsidRPr="00996FE5">
        <w:rPr>
          <w:rFonts w:ascii="Verdana" w:hAnsi="Verdana"/>
          <w:color w:val="000000"/>
          <w:sz w:val="20"/>
        </w:rPr>
        <w:t xml:space="preserve">, </w:t>
      </w:r>
      <w:r w:rsidRPr="00996FE5">
        <w:rPr>
          <w:rFonts w:ascii="Verdana" w:hAnsi="Verdana"/>
          <w:sz w:val="20"/>
        </w:rPr>
        <w:t>Al. Mickiewicza 30,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Dyrektora 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zwaną dalej </w:t>
      </w:r>
      <w:r w:rsidRPr="00996FE5">
        <w:rPr>
          <w:rFonts w:ascii="Verdana" w:hAnsi="Verdana"/>
          <w:b/>
        </w:rPr>
        <w:t>ZLECENIODAWCĄ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zwanym dalej </w:t>
      </w:r>
      <w:r w:rsidRPr="00996FE5">
        <w:rPr>
          <w:rFonts w:ascii="Verdana" w:hAnsi="Verdana"/>
          <w:b/>
        </w:rPr>
        <w:t>ZLECENIOBIORCĄ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B063B5" w:rsidRPr="002778A0" w:rsidRDefault="00B063B5" w:rsidP="00B063B5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="00927275" w:rsidRPr="00927275">
        <w:rPr>
          <w:rFonts w:ascii="Verdana" w:hAnsi="Verdana"/>
          <w:b/>
          <w:sz w:val="20"/>
        </w:rPr>
        <w:t>Usługa wydruku i dostawy materiałów informacyjno-promocyjnych na potrzeby II Kongresu Energetyki Rozproszonej - DE-dzp.272-465/24</w:t>
      </w:r>
      <w:r w:rsidRPr="002778A0">
        <w:rPr>
          <w:rFonts w:ascii="Verdana" w:eastAsia="Calibri" w:hAnsi="Verdana"/>
          <w:sz w:val="20"/>
          <w:lang w:eastAsia="en-US"/>
        </w:rPr>
        <w:t>, zgodnie z opisem przedmiotu zamówienia stanowiącym załącznik nr 1 do przedmiotowej umowy.</w:t>
      </w:r>
    </w:p>
    <w:p w:rsidR="0002339A" w:rsidRDefault="0002339A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927275" w:rsidRDefault="0002339A" w:rsidP="00927275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3824A0">
        <w:rPr>
          <w:rFonts w:ascii="Verdana" w:hAnsi="Verdana"/>
        </w:rPr>
        <w:t>Zleceniobiorca</w:t>
      </w:r>
      <w:r w:rsidR="00927275" w:rsidRPr="00927275">
        <w:rPr>
          <w:rFonts w:ascii="Verdana" w:hAnsi="Verdana"/>
        </w:rPr>
        <w:t xml:space="preserve"> w terminie najpóźniej do 2 dni roboczych od podpisania umowy przekaże </w:t>
      </w:r>
      <w:r w:rsidR="003824A0">
        <w:rPr>
          <w:rFonts w:ascii="Verdana" w:hAnsi="Verdana"/>
        </w:rPr>
        <w:t>Zleceniodawcy</w:t>
      </w:r>
      <w:r w:rsidR="00927275" w:rsidRPr="00927275">
        <w:rPr>
          <w:rFonts w:ascii="Verdana" w:hAnsi="Verdana"/>
        </w:rPr>
        <w:t xml:space="preserve"> fizycznie materiały wzorcowe, uwzględniające przyjętą wizualizację dostarczoną przez Zamawiającego w formie elektronicznej, w formacie PDF, obejmujące m.in. opracowanie szaty graficznej, całościowej kompozycji oraz sposobu rozmieszczenia elementów tekstowych wewnątrz materiałów informacyjno-promocyjnych. </w:t>
      </w:r>
      <w:r w:rsidR="003824A0">
        <w:rPr>
          <w:rFonts w:ascii="Verdana" w:hAnsi="Verdana"/>
        </w:rPr>
        <w:t>Zleceniodawca</w:t>
      </w:r>
      <w:r w:rsidR="00927275" w:rsidRPr="00927275">
        <w:rPr>
          <w:rFonts w:ascii="Verdana" w:hAnsi="Verdana"/>
        </w:rPr>
        <w:t xml:space="preserve"> w terminie 2 dni roboczych od daty otrzymania projektu naniesie uwagi i odeśle do korekty. </w:t>
      </w:r>
    </w:p>
    <w:p w:rsidR="00927275" w:rsidRPr="00927275" w:rsidRDefault="00B063B5" w:rsidP="00927275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2. </w:t>
      </w:r>
      <w:r w:rsidR="003824A0">
        <w:rPr>
          <w:rFonts w:ascii="Verdana" w:hAnsi="Verdana"/>
        </w:rPr>
        <w:t>Zleceniobiorca</w:t>
      </w:r>
      <w:r w:rsidR="00927275" w:rsidRPr="00927275">
        <w:rPr>
          <w:rFonts w:ascii="Verdana" w:hAnsi="Verdana"/>
        </w:rPr>
        <w:t xml:space="preserve"> po uwzględnieniu uwag Zamawiającego do projektu, przygotuje w terminie maksymalnie do 1 dnia roboczego jego ostateczną wersję w formie elektronicznej w formacie PDF i przekaże przed skierowaniem do druku </w:t>
      </w:r>
      <w:r w:rsidR="003824A0">
        <w:rPr>
          <w:rFonts w:ascii="Verdana" w:hAnsi="Verdana"/>
        </w:rPr>
        <w:t>Zleceniodawcy</w:t>
      </w:r>
      <w:r w:rsidR="00927275" w:rsidRPr="00927275">
        <w:rPr>
          <w:rFonts w:ascii="Verdana" w:hAnsi="Verdana"/>
        </w:rPr>
        <w:t xml:space="preserve"> do akceptacji, </w:t>
      </w:r>
      <w:r w:rsidR="003824A0">
        <w:rPr>
          <w:rFonts w:ascii="Verdana" w:hAnsi="Verdana"/>
        </w:rPr>
        <w:t>Zleceniodawca</w:t>
      </w:r>
      <w:r w:rsidR="00927275" w:rsidRPr="00927275">
        <w:rPr>
          <w:rFonts w:ascii="Verdana" w:hAnsi="Verdana"/>
        </w:rPr>
        <w:t xml:space="preserve"> dokona ostatecznej akceptacji projektów materiałów informacyjno-promocyjnych w terminie </w:t>
      </w:r>
    </w:p>
    <w:p w:rsidR="00B063B5" w:rsidRPr="0002339A" w:rsidRDefault="00697436" w:rsidP="00927275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</w:t>
      </w:r>
      <w:r w:rsidR="00927275" w:rsidRPr="00927275">
        <w:rPr>
          <w:rFonts w:ascii="Verdana" w:hAnsi="Verdana"/>
        </w:rPr>
        <w:t>1  dnia roboczego.</w:t>
      </w:r>
    </w:p>
    <w:p w:rsidR="00B063B5" w:rsidRPr="0002339A" w:rsidRDefault="00B063B5" w:rsidP="00927275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</w:t>
      </w:r>
      <w:r w:rsidR="003824A0">
        <w:rPr>
          <w:rFonts w:ascii="Verdana" w:hAnsi="Verdana"/>
        </w:rPr>
        <w:t>Zleceniobiorca</w:t>
      </w:r>
      <w:r w:rsidR="00927275" w:rsidRPr="00927275">
        <w:rPr>
          <w:rFonts w:ascii="Verdana" w:hAnsi="Verdana"/>
        </w:rPr>
        <w:t xml:space="preserve"> w terminie do </w:t>
      </w:r>
      <w:r w:rsidR="008779B8">
        <w:rPr>
          <w:rFonts w:ascii="Verdana" w:hAnsi="Verdana"/>
        </w:rPr>
        <w:t>……</w:t>
      </w:r>
      <w:r w:rsidR="00927275" w:rsidRPr="00927275">
        <w:rPr>
          <w:rFonts w:ascii="Verdana" w:hAnsi="Verdana"/>
        </w:rPr>
        <w:t xml:space="preserve"> dni roboczych od podpisania umowy zobowiązany jest do dostarczenia wydrukowanych  materiałów informacyjno-promocyjnych i rozładowania przedmiotu zamówienia we wskazane miejsce magazynowe</w:t>
      </w:r>
      <w:r w:rsidRPr="0002339A">
        <w:rPr>
          <w:rFonts w:ascii="Verdana" w:hAnsi="Verdana"/>
        </w:rPr>
        <w:t xml:space="preserve">. </w:t>
      </w:r>
    </w:p>
    <w:p w:rsidR="00B063B5" w:rsidRPr="0002339A" w:rsidRDefault="00B063B5" w:rsidP="00927275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</w:t>
      </w:r>
      <w:r w:rsidR="003824A0">
        <w:rPr>
          <w:rFonts w:ascii="Verdana" w:hAnsi="Verdana"/>
        </w:rPr>
        <w:t>Zleceniobiorca</w:t>
      </w:r>
      <w:r w:rsidR="00927275" w:rsidRPr="00927275">
        <w:rPr>
          <w:rFonts w:ascii="Verdana" w:hAnsi="Verdana"/>
        </w:rPr>
        <w:t xml:space="preserve"> jest zobowiązany do dwóch bezpośrednich spotkań w siedzibie Zamawiającego, gdzie podczas pierwszego spotkania</w:t>
      </w:r>
      <w:r w:rsidR="00DF7F62">
        <w:rPr>
          <w:rFonts w:ascii="Verdana" w:hAnsi="Verdana"/>
        </w:rPr>
        <w:t>, w dniu podpisania umowy</w:t>
      </w:r>
      <w:r w:rsidR="00927275" w:rsidRPr="00927275">
        <w:rPr>
          <w:rFonts w:ascii="Verdana" w:hAnsi="Verdana"/>
        </w:rPr>
        <w:t xml:space="preserve"> będzie dysponował wzornikami materiałów do wglądu w celu uzgodnienia i zatwierdzenia przez Zamawiającego przed rozpoczęciem produkcji.  </w:t>
      </w:r>
    </w:p>
    <w:p w:rsidR="0002339A" w:rsidRPr="00CB7E87" w:rsidRDefault="00927275" w:rsidP="00927275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5</w:t>
      </w:r>
      <w:r w:rsidR="0002339A" w:rsidRPr="00CB7E87">
        <w:rPr>
          <w:rFonts w:ascii="Verdana" w:hAnsi="Verdana"/>
        </w:rPr>
        <w:t>.</w:t>
      </w:r>
      <w:r w:rsidR="00F47B00" w:rsidRPr="00CB7E87">
        <w:t xml:space="preserve"> </w:t>
      </w:r>
      <w:bookmarkStart w:id="0" w:name="_Hlk169251790"/>
      <w:r w:rsidR="006A5046">
        <w:rPr>
          <w:rFonts w:ascii="Verdana" w:hAnsi="Verdana"/>
        </w:rPr>
        <w:t>Zleceniodawca</w:t>
      </w:r>
      <w:r w:rsidR="00F47B00" w:rsidRPr="00CB7E87">
        <w:rPr>
          <w:rFonts w:ascii="Verdana" w:hAnsi="Verdana"/>
        </w:rPr>
        <w:t xml:space="preserve"> </w:t>
      </w:r>
      <w:bookmarkEnd w:id="0"/>
      <w:r w:rsidR="00F47B00" w:rsidRPr="00CB7E87">
        <w:rPr>
          <w:rFonts w:ascii="Verdana" w:hAnsi="Verdana"/>
        </w:rPr>
        <w:t xml:space="preserve">wymaga zatrudnienia przez </w:t>
      </w:r>
      <w:bookmarkStart w:id="1" w:name="_Hlk169251823"/>
      <w:r w:rsidR="006A5046">
        <w:rPr>
          <w:rFonts w:ascii="Verdana" w:hAnsi="Verdana"/>
        </w:rPr>
        <w:t xml:space="preserve">Zleceniobiorcę </w:t>
      </w:r>
      <w:bookmarkEnd w:id="1"/>
      <w:r w:rsidR="00F47B00" w:rsidRPr="00CB7E87">
        <w:rPr>
          <w:rFonts w:ascii="Verdana" w:hAnsi="Verdana"/>
        </w:rPr>
        <w:t xml:space="preserve">lub Podwykonawcę na podstawie umowy o pracę, w sposób określony w art. 22 § 1 ustawy z dnia 26 czerwca 1974 r. - Kodeks pracy (Dz.U. </w:t>
      </w:r>
      <w:r w:rsidR="006A5046">
        <w:rPr>
          <w:rFonts w:ascii="Verdana" w:hAnsi="Verdana"/>
        </w:rPr>
        <w:t>2023.1465</w:t>
      </w:r>
      <w:r w:rsidR="00F47B00" w:rsidRPr="00CB7E87">
        <w:rPr>
          <w:rFonts w:ascii="Verdana" w:hAnsi="Verdana"/>
        </w:rPr>
        <w:t>), osób wykonujących czynności w zakresie druku objętego przedmiotem zamówienia. Wyżej określony wymóg dotyczy również podwykonawców wykonujących wskazane powyżej prace.</w:t>
      </w:r>
    </w:p>
    <w:p w:rsidR="00F47B00" w:rsidRPr="0002339A" w:rsidRDefault="00927275" w:rsidP="00927275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6</w:t>
      </w:r>
      <w:r w:rsidR="00FF75A9">
        <w:rPr>
          <w:rFonts w:ascii="Verdana" w:hAnsi="Verdana"/>
        </w:rPr>
        <w:t xml:space="preserve">. </w:t>
      </w:r>
      <w:r w:rsidR="00F47B00" w:rsidRPr="00CB7E87">
        <w:rPr>
          <w:rFonts w:ascii="Verdana" w:hAnsi="Verdana"/>
        </w:rPr>
        <w:t xml:space="preserve">W odniesieniu do osób wykonujących czynności polegające na wykonywaniu pracy w rozumieniu 22 § 1 Kodeksu pracy, o których mowa powyżej, na żądanie </w:t>
      </w:r>
      <w:r w:rsidR="006A5046">
        <w:rPr>
          <w:rFonts w:ascii="Verdana" w:hAnsi="Verdana"/>
        </w:rPr>
        <w:t xml:space="preserve">Zleceniodawcy </w:t>
      </w:r>
      <w:r w:rsidR="00F47B00" w:rsidRPr="00CB7E87">
        <w:rPr>
          <w:rFonts w:ascii="Verdana" w:hAnsi="Verdana"/>
        </w:rPr>
        <w:t xml:space="preserve">na każdym etapie realizacji umowy </w:t>
      </w:r>
      <w:r w:rsidR="006A5046">
        <w:rPr>
          <w:rFonts w:ascii="Verdana" w:hAnsi="Verdana"/>
        </w:rPr>
        <w:t xml:space="preserve">Zleceniobiorca </w:t>
      </w:r>
      <w:r w:rsidR="00F47B00" w:rsidRPr="00CB7E87">
        <w:rPr>
          <w:rFonts w:ascii="Verdana" w:hAnsi="Verdana"/>
        </w:rPr>
        <w:t xml:space="preserve">winien udokumentować fakt zatrudnienia, poprzez przedłożenie przez </w:t>
      </w:r>
      <w:r w:rsidR="006A5046">
        <w:rPr>
          <w:rFonts w:ascii="Verdana" w:hAnsi="Verdana"/>
        </w:rPr>
        <w:t xml:space="preserve">Zleceniobiorcę </w:t>
      </w:r>
      <w:r w:rsidR="00F47B00" w:rsidRPr="00CB7E87">
        <w:rPr>
          <w:rFonts w:ascii="Verdana" w:hAnsi="Verdana"/>
        </w:rPr>
        <w:t>poświadczonej za zgodność z oryginałem kopii umów o pracę ww</w:t>
      </w:r>
      <w:r w:rsidR="00F47B00" w:rsidRPr="00F47B00">
        <w:rPr>
          <w:rFonts w:ascii="Verdana" w:hAnsi="Verdana"/>
        </w:rPr>
        <w:t xml:space="preserve">. osób, zawierającej w szczególności imię i nazwisko zatrudnionego, rodzaj wykonywanych czynności, okres zatrudnienia, pracodawcę (pozostałe dane osobowe dotyczące pracownika należy zaczernić) lub inne dokumenty zawierające w/w informacje </w:t>
      </w:r>
      <w:r w:rsidR="00F47B00" w:rsidRPr="00F47B00">
        <w:rPr>
          <w:rFonts w:ascii="Verdana" w:hAnsi="Verdana"/>
        </w:rPr>
        <w:lastRenderedPageBreak/>
        <w:t xml:space="preserve">potwierdzające zatrudnienie w/w osób. </w:t>
      </w:r>
      <w:r w:rsidR="006A5046">
        <w:rPr>
          <w:rFonts w:ascii="Verdana" w:hAnsi="Verdana"/>
        </w:rPr>
        <w:t>Zleceniodawca</w:t>
      </w:r>
      <w:r w:rsidR="006A5046" w:rsidRPr="00CB7E87">
        <w:rPr>
          <w:rFonts w:ascii="Verdana" w:hAnsi="Verdana"/>
        </w:rPr>
        <w:t xml:space="preserve"> </w:t>
      </w:r>
      <w:r w:rsidR="00F47B00" w:rsidRPr="00F47B00">
        <w:rPr>
          <w:rFonts w:ascii="Verdana" w:hAnsi="Verdana"/>
        </w:rPr>
        <w:t xml:space="preserve">w każdym czasie może zażądać dodatkowych dokumentów lub wyjaśnień, jeżeli stwierdzi, że dokumenty przedstawione przez </w:t>
      </w:r>
      <w:r w:rsidR="006A5046">
        <w:rPr>
          <w:rFonts w:ascii="Verdana" w:hAnsi="Verdana"/>
        </w:rPr>
        <w:t xml:space="preserve">Zleceniobiorcę </w:t>
      </w:r>
      <w:r w:rsidR="00F47B00" w:rsidRPr="00F47B00">
        <w:rPr>
          <w:rFonts w:ascii="Verdana" w:hAnsi="Verdana"/>
        </w:rPr>
        <w:t xml:space="preserve">budzą wątpliwości co do ich autentyczności lub co do okoliczności które powinny potwierdzać. W takim przypadku </w:t>
      </w:r>
      <w:r w:rsidR="006A5046">
        <w:rPr>
          <w:rFonts w:ascii="Verdana" w:hAnsi="Verdana"/>
        </w:rPr>
        <w:t xml:space="preserve">Zleceniobiorca </w:t>
      </w:r>
      <w:r w:rsidR="00F47B00" w:rsidRPr="00F47B00">
        <w:rPr>
          <w:rFonts w:ascii="Verdana" w:hAnsi="Verdana"/>
        </w:rPr>
        <w:t xml:space="preserve">zobowiązany jest do przedstawienia dodatkowych dokumentów w terminie wyznaczonym przez </w:t>
      </w:r>
      <w:r w:rsidR="006A5046">
        <w:rPr>
          <w:rFonts w:ascii="Verdana" w:hAnsi="Verdana"/>
        </w:rPr>
        <w:t>Zleceniodawcę</w:t>
      </w:r>
      <w:r w:rsidR="00F47B00" w:rsidRPr="00F47B00">
        <w:rPr>
          <w:rFonts w:ascii="Verdana" w:hAnsi="Verdana"/>
        </w:rPr>
        <w:t>.</w:t>
      </w:r>
    </w:p>
    <w:p w:rsidR="00B063B5" w:rsidRDefault="00B063B5" w:rsidP="00F47B00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B063B5" w:rsidRPr="0002339A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>1. Wysokość wynagrodzenia za przedmiot umowy  wyniesie …………………… brutto (słownie:  …………………… ). W powyższej kwocie Zleceniobiorca uwzględni właściwą stawkę podatku VAT.</w:t>
      </w:r>
    </w:p>
    <w:p w:rsidR="00B063B5" w:rsidRPr="0002339A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2. Cena brutto </w:t>
      </w:r>
      <w:r w:rsidR="005F170F">
        <w:rPr>
          <w:rFonts w:ascii="Verdana" w:hAnsi="Verdana"/>
        </w:rPr>
        <w:t xml:space="preserve">wykonania </w:t>
      </w:r>
      <w:r w:rsidRPr="0002339A">
        <w:rPr>
          <w:rFonts w:ascii="Verdana" w:hAnsi="Verdana"/>
        </w:rPr>
        <w:t>i dostawy 1 sztuki:</w:t>
      </w:r>
    </w:p>
    <w:p w:rsidR="00B063B5" w:rsidRPr="0002339A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a) </w:t>
      </w:r>
      <w:r w:rsidR="00927275">
        <w:rPr>
          <w:rFonts w:ascii="Verdana" w:hAnsi="Verdana"/>
        </w:rPr>
        <w:t xml:space="preserve">Niezbędnika Uczestnika – broszury, </w:t>
      </w:r>
      <w:r w:rsidRPr="0002339A">
        <w:rPr>
          <w:rFonts w:ascii="Verdana" w:hAnsi="Verdana"/>
        </w:rPr>
        <w:t xml:space="preserve"> opisanego w pkt 4.1 SWZ wynosi …………. (słownie:  …………………… ). W powyższej kwocie Zleceniobiorca uwzględni właściwą stawkę podatku VAT;</w:t>
      </w:r>
    </w:p>
    <w:p w:rsidR="00B063B5" w:rsidRPr="0002339A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b) </w:t>
      </w:r>
      <w:r w:rsidR="003824A0">
        <w:rPr>
          <w:rFonts w:ascii="Verdana" w:hAnsi="Verdana"/>
        </w:rPr>
        <w:t xml:space="preserve">torby z metką </w:t>
      </w:r>
      <w:r w:rsidRPr="0002339A">
        <w:rPr>
          <w:rFonts w:ascii="Verdana" w:hAnsi="Verdana"/>
        </w:rPr>
        <w:t>opisanej w pkt 4.1 SWZ wynosi …………. (słownie:  …………………… ). W powyższej kwocie Zleceniobiorca uwzględni właściwą stawkę podatku VAT</w:t>
      </w:r>
      <w:r w:rsidR="006A5046">
        <w:rPr>
          <w:rFonts w:ascii="Verdana" w:hAnsi="Verdana"/>
        </w:rPr>
        <w:t>;</w:t>
      </w:r>
    </w:p>
    <w:p w:rsidR="00B063B5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c) </w:t>
      </w:r>
      <w:r w:rsidR="003824A0">
        <w:rPr>
          <w:rFonts w:ascii="Verdana" w:hAnsi="Verdana"/>
        </w:rPr>
        <w:t>zaproszenia</w:t>
      </w:r>
      <w:r w:rsidRPr="0002339A">
        <w:rPr>
          <w:rFonts w:ascii="Verdana" w:hAnsi="Verdana"/>
        </w:rPr>
        <w:t xml:space="preserve"> opisane</w:t>
      </w:r>
      <w:r w:rsidR="003824A0">
        <w:rPr>
          <w:rFonts w:ascii="Verdana" w:hAnsi="Verdana"/>
        </w:rPr>
        <w:t>go</w:t>
      </w:r>
      <w:r w:rsidRPr="0002339A">
        <w:rPr>
          <w:rFonts w:ascii="Verdana" w:hAnsi="Verdana"/>
        </w:rPr>
        <w:t xml:space="preserve"> w pkt </w:t>
      </w:r>
      <w:r w:rsidR="009B70D2">
        <w:rPr>
          <w:rFonts w:ascii="Verdana" w:hAnsi="Verdana"/>
        </w:rPr>
        <w:t>4</w:t>
      </w:r>
      <w:r w:rsidRPr="0002339A">
        <w:rPr>
          <w:rFonts w:ascii="Verdana" w:hAnsi="Verdana"/>
        </w:rPr>
        <w:t>.1 SWZ wynosi …………. (słownie:  …………………… ). W powyższej kwocie Zleceniobiorca uwzględni właściwą stawkę podatku VAT</w:t>
      </w:r>
      <w:r w:rsidR="006A5046">
        <w:rPr>
          <w:rFonts w:ascii="Verdana" w:hAnsi="Verdana"/>
        </w:rPr>
        <w:t>;</w:t>
      </w:r>
    </w:p>
    <w:p w:rsidR="006A5046" w:rsidRDefault="006A5046" w:rsidP="003824A0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Pr="0002339A">
        <w:rPr>
          <w:rFonts w:ascii="Verdana" w:hAnsi="Verdana"/>
        </w:rPr>
        <w:t xml:space="preserve">) </w:t>
      </w:r>
      <w:r w:rsidR="003824A0">
        <w:rPr>
          <w:rFonts w:ascii="Verdana" w:hAnsi="Verdana"/>
        </w:rPr>
        <w:t xml:space="preserve">identyfikatora </w:t>
      </w:r>
      <w:r w:rsidRPr="0002339A">
        <w:rPr>
          <w:rFonts w:ascii="Verdana" w:hAnsi="Verdana"/>
        </w:rPr>
        <w:t>opisane</w:t>
      </w:r>
      <w:r w:rsidR="003824A0">
        <w:rPr>
          <w:rFonts w:ascii="Verdana" w:hAnsi="Verdana"/>
        </w:rPr>
        <w:t>go</w:t>
      </w:r>
      <w:r w:rsidRPr="0002339A">
        <w:rPr>
          <w:rFonts w:ascii="Verdana" w:hAnsi="Verdana"/>
        </w:rPr>
        <w:t xml:space="preserve"> w pkt </w:t>
      </w:r>
      <w:r>
        <w:rPr>
          <w:rFonts w:ascii="Verdana" w:hAnsi="Verdana"/>
        </w:rPr>
        <w:t>4</w:t>
      </w:r>
      <w:r w:rsidRPr="0002339A">
        <w:rPr>
          <w:rFonts w:ascii="Verdana" w:hAnsi="Verdana"/>
        </w:rPr>
        <w:t>.1 SWZ wynosi …………. (słownie:  …………………… ). W powyższej kwocie Zleceniobiorca uwzględni właściwą stawkę podatku VAT.</w:t>
      </w:r>
    </w:p>
    <w:p w:rsidR="003824A0" w:rsidRDefault="003824A0" w:rsidP="003824A0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e</w:t>
      </w:r>
      <w:r w:rsidRPr="0002339A">
        <w:rPr>
          <w:rFonts w:ascii="Verdana" w:hAnsi="Verdana"/>
        </w:rPr>
        <w:t xml:space="preserve">) </w:t>
      </w:r>
      <w:r>
        <w:rPr>
          <w:rFonts w:ascii="Verdana" w:hAnsi="Verdana"/>
        </w:rPr>
        <w:t xml:space="preserve">smyczy </w:t>
      </w:r>
      <w:r w:rsidRPr="0002339A">
        <w:rPr>
          <w:rFonts w:ascii="Verdana" w:hAnsi="Verdana"/>
        </w:rPr>
        <w:t>opisane</w:t>
      </w:r>
      <w:r>
        <w:rPr>
          <w:rFonts w:ascii="Verdana" w:hAnsi="Verdana"/>
        </w:rPr>
        <w:t>j</w:t>
      </w:r>
      <w:r w:rsidRPr="0002339A">
        <w:rPr>
          <w:rFonts w:ascii="Verdana" w:hAnsi="Verdana"/>
        </w:rPr>
        <w:t xml:space="preserve"> w pkt </w:t>
      </w:r>
      <w:r>
        <w:rPr>
          <w:rFonts w:ascii="Verdana" w:hAnsi="Verdana"/>
        </w:rPr>
        <w:t>4</w:t>
      </w:r>
      <w:r w:rsidRPr="0002339A">
        <w:rPr>
          <w:rFonts w:ascii="Verdana" w:hAnsi="Verdana"/>
        </w:rPr>
        <w:t>.1 SWZ wynosi …………. (słownie:  …………………… ). W powyższej kwocie Zleceniobiorca uwzględni właściwą stawkę podatku VAT.</w:t>
      </w:r>
    </w:p>
    <w:p w:rsidR="003824A0" w:rsidRPr="0002339A" w:rsidRDefault="003824A0" w:rsidP="006A5046">
      <w:pPr>
        <w:jc w:val="both"/>
        <w:rPr>
          <w:rFonts w:ascii="Verdana" w:hAnsi="Verdana"/>
        </w:rPr>
      </w:pPr>
    </w:p>
    <w:p w:rsidR="00B063B5" w:rsidRPr="0002339A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W ramach realizacji przedmiotu zamówienia Zleceniobiorca zobowiązany jest do dostawy </w:t>
      </w:r>
      <w:r w:rsidR="003824A0">
        <w:rPr>
          <w:rFonts w:ascii="Verdana" w:hAnsi="Verdana"/>
        </w:rPr>
        <w:t>wszystkich materiałów</w:t>
      </w:r>
      <w:r w:rsidRPr="0002339A">
        <w:rPr>
          <w:rFonts w:ascii="Verdana" w:hAnsi="Verdana"/>
        </w:rPr>
        <w:t xml:space="preserve"> na koszt własny, własnym środkiem transportu i na własne ryzyko do siedziby Zleceniodawcy.</w:t>
      </w:r>
    </w:p>
    <w:p w:rsidR="00B063B5" w:rsidRDefault="00B063B5" w:rsidP="003824A0">
      <w:pPr>
        <w:ind w:left="284" w:hanging="284"/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</w:t>
      </w:r>
      <w:r w:rsidR="003824A0">
        <w:rPr>
          <w:rFonts w:ascii="Verdana" w:hAnsi="Verdana"/>
        </w:rPr>
        <w:t>Materiały</w:t>
      </w:r>
      <w:r w:rsidRPr="0002339A">
        <w:rPr>
          <w:rFonts w:ascii="Verdana" w:hAnsi="Verdana"/>
        </w:rPr>
        <w:t xml:space="preserve"> powinny być odpowiednio zabezpieczon</w:t>
      </w:r>
      <w:r w:rsidR="003824A0">
        <w:rPr>
          <w:rFonts w:ascii="Verdana" w:hAnsi="Verdana"/>
        </w:rPr>
        <w:t>e</w:t>
      </w:r>
      <w:r w:rsidRPr="0002339A">
        <w:rPr>
          <w:rFonts w:ascii="Verdana" w:hAnsi="Verdana"/>
        </w:rPr>
        <w:t xml:space="preserve">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:rsidR="00DF7F62" w:rsidRPr="0002339A" w:rsidRDefault="00DF7F62" w:rsidP="003824A0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5. Zleceniodawca gwarantuje wykonanie przedmiotu zamówienia na poziomie minimalnym, opisanym w SWZ.</w:t>
      </w: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B063B5" w:rsidRPr="005349C2" w:rsidRDefault="00B063B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:rsidR="00B063B5" w:rsidRPr="005349C2" w:rsidRDefault="00B063B5" w:rsidP="003824A0">
      <w:pPr>
        <w:ind w:left="284" w:hanging="284"/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B063B5" w:rsidRPr="005349C2" w:rsidRDefault="00B063B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B063B5" w:rsidRPr="005349C2" w:rsidRDefault="00B063B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B063B5" w:rsidRDefault="00B063B5" w:rsidP="00B063B5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bookmarkStart w:id="2" w:name="_Hlk73448071"/>
      <w:r w:rsidRPr="005349C2">
        <w:rPr>
          <w:rFonts w:ascii="Verdana" w:hAnsi="Verdana"/>
        </w:rPr>
        <w:t>§</w:t>
      </w:r>
      <w:bookmarkEnd w:id="2"/>
      <w:r w:rsidRPr="005349C2">
        <w:rPr>
          <w:rFonts w:ascii="Verdana" w:hAnsi="Verdana"/>
        </w:rPr>
        <w:t xml:space="preserve"> 5</w:t>
      </w:r>
    </w:p>
    <w:p w:rsidR="00CB7E87" w:rsidRDefault="00CB7E87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CB7E87" w:rsidRDefault="00CB7E87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Zleceniobiorca zapłaci Zleceniodawcy kary umowne:</w:t>
      </w:r>
    </w:p>
    <w:p w:rsidR="00CB7E87" w:rsidRDefault="006A5046" w:rsidP="003824A0">
      <w:pPr>
        <w:numPr>
          <w:ilvl w:val="0"/>
          <w:numId w:val="34"/>
        </w:numPr>
        <w:tabs>
          <w:tab w:val="clear" w:pos="720"/>
          <w:tab w:val="num" w:pos="0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za zwłokę w wykonaniu </w:t>
      </w:r>
      <w:bookmarkStart w:id="3" w:name="_Hlk176334023"/>
      <w:r w:rsidR="00D61569">
        <w:rPr>
          <w:rFonts w:ascii="Verdana" w:eastAsia="Calibri" w:hAnsi="Verdana"/>
          <w:lang w:eastAsia="en-US"/>
        </w:rPr>
        <w:t xml:space="preserve">materiałów </w:t>
      </w:r>
      <w:proofErr w:type="spellStart"/>
      <w:r w:rsidR="00D61569">
        <w:rPr>
          <w:rFonts w:ascii="Verdana" w:eastAsia="Calibri" w:hAnsi="Verdana"/>
          <w:lang w:eastAsia="en-US"/>
        </w:rPr>
        <w:t>informacyjno</w:t>
      </w:r>
      <w:proofErr w:type="spellEnd"/>
      <w:r w:rsidR="00D61569">
        <w:rPr>
          <w:rFonts w:ascii="Verdana" w:eastAsia="Calibri" w:hAnsi="Verdana"/>
          <w:lang w:eastAsia="en-US"/>
        </w:rPr>
        <w:t xml:space="preserve"> - promocyjnych</w:t>
      </w:r>
      <w:r w:rsidR="00CB7E87">
        <w:rPr>
          <w:rFonts w:ascii="Verdana" w:eastAsia="Calibri" w:hAnsi="Verdana"/>
          <w:lang w:eastAsia="en-US"/>
        </w:rPr>
        <w:t xml:space="preserve"> </w:t>
      </w:r>
      <w:bookmarkEnd w:id="3"/>
      <w:r w:rsidR="00CB7E87">
        <w:rPr>
          <w:rFonts w:ascii="Verdana" w:eastAsia="Calibri" w:hAnsi="Verdana"/>
          <w:lang w:eastAsia="en-US"/>
        </w:rPr>
        <w:t xml:space="preserve">w wysokości 0,2 % ceny brutto, </w:t>
      </w:r>
      <w:bookmarkStart w:id="4" w:name="_Hlk73448167"/>
      <w:r w:rsidR="00CB7E87">
        <w:rPr>
          <w:rFonts w:ascii="Verdana" w:eastAsia="Calibri" w:hAnsi="Verdana"/>
          <w:lang w:eastAsia="en-US"/>
        </w:rPr>
        <w:t>o której mowa w  § 3 ust. 1</w:t>
      </w:r>
      <w:bookmarkEnd w:id="4"/>
      <w:r w:rsidR="00CB7E87">
        <w:rPr>
          <w:rFonts w:ascii="Verdana" w:eastAsia="Calibri" w:hAnsi="Verdana"/>
          <w:lang w:eastAsia="en-US"/>
        </w:rPr>
        <w:t xml:space="preserve"> za każdy</w:t>
      </w:r>
      <w:r w:rsidR="00F07052">
        <w:rPr>
          <w:rFonts w:ascii="Verdana" w:eastAsia="Calibri" w:hAnsi="Verdana"/>
          <w:lang w:eastAsia="en-US"/>
        </w:rPr>
        <w:t xml:space="preserve"> rozpoczęty </w:t>
      </w:r>
      <w:r w:rsidR="00CB7E87">
        <w:rPr>
          <w:rFonts w:ascii="Verdana" w:eastAsia="Calibri" w:hAnsi="Verdana"/>
          <w:lang w:eastAsia="en-US"/>
        </w:rPr>
        <w:t xml:space="preserve"> dzień zwłoki;</w:t>
      </w:r>
    </w:p>
    <w:p w:rsidR="00CB7E87" w:rsidRDefault="006A5046" w:rsidP="003824A0">
      <w:pPr>
        <w:numPr>
          <w:ilvl w:val="0"/>
          <w:numId w:val="34"/>
        </w:numPr>
        <w:tabs>
          <w:tab w:val="clear" w:pos="720"/>
          <w:tab w:val="num" w:pos="0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za zwłokę w usunięciu wad stwierdzonych przy odbiorze </w:t>
      </w:r>
      <w:r w:rsidR="00D61569">
        <w:rPr>
          <w:rFonts w:ascii="Verdana" w:eastAsia="Calibri" w:hAnsi="Verdana"/>
          <w:lang w:eastAsia="en-US"/>
        </w:rPr>
        <w:t xml:space="preserve">materiałów </w:t>
      </w:r>
      <w:proofErr w:type="spellStart"/>
      <w:r w:rsidR="00D61569">
        <w:rPr>
          <w:rFonts w:ascii="Verdana" w:eastAsia="Calibri" w:hAnsi="Verdana"/>
          <w:lang w:eastAsia="en-US"/>
        </w:rPr>
        <w:t>informacyjno</w:t>
      </w:r>
      <w:proofErr w:type="spellEnd"/>
      <w:r w:rsidR="00D61569">
        <w:rPr>
          <w:rFonts w:ascii="Verdana" w:eastAsia="Calibri" w:hAnsi="Verdana"/>
          <w:lang w:eastAsia="en-US"/>
        </w:rPr>
        <w:t xml:space="preserve"> - promocyjnych</w:t>
      </w:r>
      <w:r w:rsidR="00CB7E87">
        <w:rPr>
          <w:rFonts w:ascii="Verdana" w:eastAsia="Calibri" w:hAnsi="Verdana"/>
          <w:lang w:eastAsia="en-US"/>
        </w:rPr>
        <w:t xml:space="preserve"> w wysokości 0,2 % ceny brutto o której mowa w § 3 ust. 1, za każdy dzień zwłoki liczony od dnia  wyznaczonego na usunięcie wad;</w:t>
      </w:r>
    </w:p>
    <w:p w:rsidR="00613EB8" w:rsidRDefault="006A5046" w:rsidP="003824A0">
      <w:pPr>
        <w:numPr>
          <w:ilvl w:val="0"/>
          <w:numId w:val="34"/>
        </w:numPr>
        <w:tabs>
          <w:tab w:val="clear" w:pos="720"/>
          <w:tab w:val="num" w:pos="0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 tytułu wypowiedzenia lub odstąpienia od umowy </w:t>
      </w:r>
      <w:r w:rsidR="00D17E0F">
        <w:rPr>
          <w:rFonts w:ascii="Verdana" w:eastAsia="Calibri" w:hAnsi="Verdana"/>
          <w:lang w:eastAsia="en-US"/>
        </w:rPr>
        <w:t xml:space="preserve">w całości, </w:t>
      </w:r>
      <w:r w:rsidR="00CB7E87">
        <w:rPr>
          <w:rFonts w:ascii="Verdana" w:eastAsia="Calibri" w:hAnsi="Verdana"/>
          <w:lang w:eastAsia="en-US"/>
        </w:rPr>
        <w:t xml:space="preserve">z </w:t>
      </w:r>
      <w:r w:rsidR="00DF7F62">
        <w:rPr>
          <w:rFonts w:ascii="Verdana" w:eastAsia="Calibri" w:hAnsi="Verdana"/>
          <w:lang w:eastAsia="en-US"/>
        </w:rPr>
        <w:t xml:space="preserve">przyczyn leżących po stronie </w:t>
      </w:r>
      <w:r w:rsidR="00CB7E87">
        <w:rPr>
          <w:rFonts w:ascii="Verdana" w:eastAsia="Calibri" w:hAnsi="Verdana"/>
          <w:lang w:eastAsia="en-US"/>
        </w:rPr>
        <w:t xml:space="preserve"> Zleceniobiorcy w wysokości 10% wynagrodzenia określonego w § 3 ust. 1</w:t>
      </w:r>
      <w:r w:rsidR="00996FE5">
        <w:rPr>
          <w:rFonts w:ascii="Verdana" w:eastAsia="Calibri" w:hAnsi="Verdana"/>
          <w:lang w:eastAsia="en-US"/>
        </w:rPr>
        <w:t>;</w:t>
      </w:r>
    </w:p>
    <w:p w:rsidR="00F07052" w:rsidRPr="00F07052" w:rsidRDefault="00F07052" w:rsidP="00F07052">
      <w:pPr>
        <w:numPr>
          <w:ilvl w:val="0"/>
          <w:numId w:val="34"/>
        </w:numPr>
        <w:tabs>
          <w:tab w:val="clear" w:pos="720"/>
        </w:tabs>
        <w:ind w:left="284" w:hanging="284"/>
        <w:jc w:val="both"/>
        <w:rPr>
          <w:rFonts w:ascii="Verdana" w:eastAsia="Calibri" w:hAnsi="Verdana"/>
          <w:lang w:eastAsia="en-US"/>
        </w:rPr>
      </w:pPr>
      <w:r w:rsidRPr="00F07052">
        <w:rPr>
          <w:rFonts w:ascii="Verdana" w:eastAsia="Calibri" w:hAnsi="Verdana"/>
          <w:lang w:eastAsia="en-US"/>
        </w:rPr>
        <w:t xml:space="preserve">z tytułu odstąpienia od umowy w części przez którąkolwiek ze stron z </w:t>
      </w:r>
      <w:r w:rsidR="00D17E0F">
        <w:rPr>
          <w:rFonts w:ascii="Verdana" w:eastAsia="Calibri" w:hAnsi="Verdana"/>
          <w:lang w:eastAsia="en-US"/>
        </w:rPr>
        <w:t xml:space="preserve">przyczyn leżących po stronie </w:t>
      </w:r>
      <w:r>
        <w:rPr>
          <w:rFonts w:ascii="Verdana" w:eastAsia="Calibri" w:hAnsi="Verdana"/>
          <w:lang w:eastAsia="en-US"/>
        </w:rPr>
        <w:t>Zleceniobiorcy</w:t>
      </w:r>
      <w:r w:rsidRPr="00F07052">
        <w:rPr>
          <w:rFonts w:ascii="Verdana" w:eastAsia="Calibri" w:hAnsi="Verdana"/>
          <w:lang w:eastAsia="en-US"/>
        </w:rPr>
        <w:t>, w wysokości 10% wartości netto części przedmiotu umowy, której dotyczy odstąpienie;</w:t>
      </w:r>
    </w:p>
    <w:p w:rsidR="00996FE5" w:rsidRPr="00613EB8" w:rsidRDefault="00613EB8" w:rsidP="003824A0">
      <w:pPr>
        <w:numPr>
          <w:ilvl w:val="0"/>
          <w:numId w:val="34"/>
        </w:numPr>
        <w:tabs>
          <w:tab w:val="clear" w:pos="720"/>
          <w:tab w:val="num" w:pos="0"/>
        </w:tabs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hAnsi="Verdana"/>
          <w:sz w:val="18"/>
          <w:szCs w:val="18"/>
        </w:rPr>
        <w:t xml:space="preserve"> </w:t>
      </w:r>
      <w:r w:rsidR="00996FE5" w:rsidRPr="00613EB8">
        <w:rPr>
          <w:rFonts w:ascii="Verdana" w:hAnsi="Verdana"/>
          <w:sz w:val="18"/>
          <w:szCs w:val="18"/>
        </w:rPr>
        <w:t>jeżeli Zleceniobiorca nie przedstawi dokumentów lub wyjaśnień potwierdzających fakt zatrudnienia osób wskazanych do czynności wymienionych w § 2 ust.</w:t>
      </w:r>
      <w:r w:rsidR="00D17E0F">
        <w:rPr>
          <w:rFonts w:ascii="Verdana" w:hAnsi="Verdana"/>
          <w:sz w:val="18"/>
          <w:szCs w:val="18"/>
        </w:rPr>
        <w:t>5</w:t>
      </w:r>
      <w:r w:rsidR="00996FE5" w:rsidRPr="00613EB8">
        <w:rPr>
          <w:rFonts w:ascii="Verdana" w:hAnsi="Verdana"/>
          <w:sz w:val="18"/>
          <w:szCs w:val="18"/>
        </w:rPr>
        <w:t xml:space="preserve"> (w tym także dodatkowych dokumentów na żądanie Zleceniodawcy) albo jeżeli przedstawione dokumenty lub wyjaśnienia nie potwierdzą wymaganego zatrudnienia, Zleceniobiorca zapłaci za każdy nie przedłożony dokument lub wyjaśnienie </w:t>
      </w:r>
      <w:r w:rsidR="00996FE5" w:rsidRPr="00613EB8">
        <w:rPr>
          <w:rFonts w:ascii="Verdana" w:hAnsi="Verdana"/>
          <w:sz w:val="18"/>
          <w:szCs w:val="18"/>
        </w:rPr>
        <w:lastRenderedPageBreak/>
        <w:t xml:space="preserve">zatrudnienia na umowę o pracę osób wykonujących  czynności wymienione w §2 ust.12, w wysokości </w:t>
      </w:r>
      <w:r w:rsidR="00996FE5" w:rsidRPr="00613EB8">
        <w:rPr>
          <w:rFonts w:ascii="Verdana" w:hAnsi="Verdana"/>
          <w:sz w:val="18"/>
          <w:szCs w:val="18"/>
        </w:rPr>
        <w:br/>
        <w:t xml:space="preserve">4 000,00 złotych za każdą ww. osobę, </w:t>
      </w:r>
    </w:p>
    <w:p w:rsidR="00CB7E87" w:rsidRDefault="00CB7E87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DF7F62">
        <w:rPr>
          <w:rFonts w:ascii="Verdana" w:eastAsia="Calibri" w:hAnsi="Verdana"/>
          <w:lang w:eastAsia="en-US"/>
        </w:rPr>
        <w:t>2</w:t>
      </w:r>
      <w:r>
        <w:rPr>
          <w:rFonts w:ascii="Verdana" w:eastAsia="Calibri" w:hAnsi="Verdana"/>
          <w:lang w:eastAsia="en-US"/>
        </w:rPr>
        <w:t xml:space="preserve">0% wynagrodzenia </w:t>
      </w:r>
      <w:r w:rsidR="006D2AF2">
        <w:rPr>
          <w:rFonts w:ascii="Verdana" w:eastAsia="Calibri" w:hAnsi="Verdana"/>
          <w:lang w:eastAsia="en-US"/>
        </w:rPr>
        <w:t>bru</w:t>
      </w:r>
      <w:r>
        <w:rPr>
          <w:rFonts w:ascii="Verdana" w:eastAsia="Calibri" w:hAnsi="Verdana"/>
          <w:lang w:eastAsia="en-US"/>
        </w:rPr>
        <w:t>tto o którym mowa w § 3 ust. 1 umowy.</w:t>
      </w:r>
    </w:p>
    <w:p w:rsidR="00996FE5" w:rsidRPr="00996FE5" w:rsidRDefault="00CB7E87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4. </w:t>
      </w:r>
      <w:r w:rsidR="00996FE5" w:rsidRPr="00996FE5">
        <w:rPr>
          <w:rFonts w:ascii="Verdana" w:eastAsia="Calibri" w:hAnsi="Verdana"/>
          <w:lang w:eastAsia="en-US"/>
        </w:rPr>
        <w:tab/>
        <w:t>Zastrzeżenia co do kar umownych pozostają w mocy w całości lub w części, pomimo oświadczenia o odstąpieniu od umowy.</w:t>
      </w:r>
    </w:p>
    <w:p w:rsidR="00996FE5" w:rsidRDefault="00996FE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5</w:t>
      </w:r>
      <w:r w:rsidRPr="00996FE5">
        <w:rPr>
          <w:rFonts w:ascii="Verdana" w:eastAsia="Calibri" w:hAnsi="Verdana"/>
          <w:lang w:eastAsia="en-US"/>
        </w:rPr>
        <w:t>.</w:t>
      </w:r>
      <w:r w:rsidRPr="00996FE5">
        <w:rPr>
          <w:rFonts w:ascii="Verdana" w:eastAsia="Calibri" w:hAnsi="Verdana"/>
          <w:lang w:eastAsia="en-US"/>
        </w:rPr>
        <w:tab/>
        <w:t>Kara umowna będzie płatna w terminie 14 dni od wystąpienia przez Zleceniodawcę z żądaniem zapłaty.</w:t>
      </w:r>
    </w:p>
    <w:p w:rsidR="00CB7E87" w:rsidRDefault="00996FE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6. </w:t>
      </w:r>
      <w:r w:rsidR="00CB7E87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96FE5" w:rsidRDefault="00996FE5" w:rsidP="003824A0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7. </w:t>
      </w:r>
      <w:r w:rsidRPr="00996FE5">
        <w:rPr>
          <w:rFonts w:ascii="Verdana" w:eastAsia="Calibri" w:hAnsi="Verdana"/>
          <w:lang w:eastAsia="en-US"/>
        </w:rPr>
        <w:tab/>
      </w:r>
      <w:r>
        <w:rPr>
          <w:rFonts w:ascii="Verdana" w:eastAsia="Calibri" w:hAnsi="Verdana"/>
          <w:lang w:eastAsia="en-US"/>
        </w:rPr>
        <w:t>Zleceniodawca</w:t>
      </w:r>
      <w:r w:rsidRPr="00996FE5">
        <w:rPr>
          <w:rFonts w:ascii="Verdana" w:eastAsia="Calibri" w:hAnsi="Verdana"/>
          <w:lang w:eastAsia="en-US"/>
        </w:rPr>
        <w:t xml:space="preserve"> nie dopuszcza cesji wierzytelności wynikających z niniejszej umowy.</w:t>
      </w:r>
    </w:p>
    <w:p w:rsidR="00B063B5" w:rsidRDefault="00B063B5" w:rsidP="00F47B00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B063B5" w:rsidRPr="005349C2" w:rsidRDefault="00B063B5" w:rsidP="003802B1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B063B5" w:rsidRPr="005349C2" w:rsidRDefault="006A5046" w:rsidP="003802B1">
      <w:pPr>
        <w:ind w:firstLine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Zleceniodawcę</w:t>
      </w:r>
      <w:r w:rsidR="00B063B5"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B063B5" w:rsidRPr="005349C2" w:rsidRDefault="006A5046" w:rsidP="003802B1">
      <w:pPr>
        <w:ind w:firstLine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Zleceniobiorcy</w:t>
      </w:r>
      <w:r w:rsidR="00B063B5"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B063B5" w:rsidRPr="005349C2" w:rsidRDefault="00B063B5" w:rsidP="003802B1">
      <w:pPr>
        <w:ind w:left="284" w:hanging="284"/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F818EA" w:rsidRPr="00F818EA" w:rsidRDefault="00F818EA" w:rsidP="003824A0">
      <w:pPr>
        <w:ind w:left="284" w:hanging="284"/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:rsidR="00F818EA" w:rsidRPr="00F818EA" w:rsidRDefault="00F818EA" w:rsidP="003824A0">
      <w:p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:rsidR="00F818EA" w:rsidRPr="00F818EA" w:rsidRDefault="00F818EA" w:rsidP="003824A0">
      <w:pPr>
        <w:pStyle w:val="NormalnyWeb"/>
        <w:numPr>
          <w:ilvl w:val="0"/>
          <w:numId w:val="28"/>
        </w:numPr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5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5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</w:t>
      </w:r>
      <w:r w:rsidR="006D2AF2">
        <w:rPr>
          <w:rStyle w:val="colour"/>
          <w:rFonts w:ascii="Verdana" w:hAnsi="Verdana"/>
          <w:sz w:val="20"/>
          <w:szCs w:val="20"/>
        </w:rPr>
        <w:t>,</w:t>
      </w:r>
    </w:p>
    <w:p w:rsidR="00F818EA" w:rsidRPr="00F818EA" w:rsidRDefault="00F818EA" w:rsidP="003824A0">
      <w:pPr>
        <w:pStyle w:val="NormalnyWeb"/>
        <w:numPr>
          <w:ilvl w:val="0"/>
          <w:numId w:val="28"/>
        </w:numPr>
        <w:spacing w:before="0" w:beforeAutospacing="0" w:after="0" w:afterAutospacing="0"/>
        <w:ind w:left="284" w:hanging="284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 zostanie wydany nakaz  zajęcia majątku Zleceniobiorcy w zakresie, który uniemożliwia wykonanie przez Zleceniobiorców przedmiotu Umowy,</w:t>
      </w:r>
    </w:p>
    <w:p w:rsidR="00F818EA" w:rsidRPr="00F818EA" w:rsidRDefault="00F818EA" w:rsidP="003824A0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:rsidR="00F818EA" w:rsidRDefault="00F818EA" w:rsidP="003824A0">
      <w:pPr>
        <w:pStyle w:val="NormalnyWeb"/>
        <w:spacing w:before="0" w:beforeAutospacing="0" w:after="0" w:afterAutospacing="0"/>
        <w:ind w:left="284" w:hanging="284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:rsidR="00B063B5" w:rsidRDefault="00B063B5" w:rsidP="00FF75A9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B063B5" w:rsidRPr="0033398D" w:rsidRDefault="00B063B5" w:rsidP="003802B1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B063B5" w:rsidRPr="0033398D" w:rsidRDefault="00B063B5" w:rsidP="003802B1">
      <w:pPr>
        <w:tabs>
          <w:tab w:val="left" w:pos="36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B063B5" w:rsidRPr="0033398D" w:rsidRDefault="00B063B5" w:rsidP="003802B1">
      <w:pPr>
        <w:tabs>
          <w:tab w:val="left" w:pos="0"/>
        </w:tabs>
        <w:suppressAutoHyphens/>
        <w:ind w:left="284" w:right="-189" w:hanging="284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DF7F62" w:rsidRDefault="00DF7F62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5F6C45">
        <w:rPr>
          <w:rFonts w:ascii="Verdana" w:hAnsi="Verdana"/>
          <w:color w:val="000000"/>
        </w:rPr>
        <w:t xml:space="preserve">z powodu przyczyn zewnętrznych niezależnych od </w:t>
      </w:r>
      <w:r w:rsidR="00641CCC">
        <w:rPr>
          <w:rFonts w:ascii="Verdana" w:hAnsi="Verdana"/>
          <w:color w:val="000000"/>
        </w:rPr>
        <w:t>Zleceniodawcy</w:t>
      </w:r>
      <w:r w:rsidRPr="005F6C45">
        <w:rPr>
          <w:rFonts w:ascii="Verdana" w:hAnsi="Verdana"/>
          <w:color w:val="000000"/>
        </w:rPr>
        <w:t xml:space="preserve"> oraz </w:t>
      </w:r>
      <w:r w:rsidR="00641CCC">
        <w:rPr>
          <w:rFonts w:ascii="Verdana" w:hAnsi="Verdana"/>
          <w:color w:val="000000"/>
        </w:rPr>
        <w:t>Zleceniobiorcy</w:t>
      </w:r>
      <w:r w:rsidRPr="005F6C45">
        <w:rPr>
          <w:rFonts w:ascii="Verdana" w:hAnsi="Verdana"/>
          <w:color w:val="000000"/>
        </w:rPr>
        <w:t>, skutkujących niemożliwością realizacji przedmiotu Umowy</w:t>
      </w:r>
      <w:r w:rsidR="00D17E0F">
        <w:rPr>
          <w:rFonts w:ascii="Verdana" w:hAnsi="Verdana"/>
          <w:color w:val="000000"/>
        </w:rPr>
        <w:t xml:space="preserve"> - </w:t>
      </w:r>
      <w:r w:rsidRPr="005F6C45">
        <w:rPr>
          <w:rFonts w:ascii="Verdana" w:hAnsi="Verdana"/>
          <w:color w:val="000000"/>
        </w:rPr>
        <w:t xml:space="preserve">o okres niezbędny do prawidłowej realizacji </w:t>
      </w:r>
      <w:r w:rsidR="00D17E0F">
        <w:rPr>
          <w:rFonts w:ascii="Verdana" w:hAnsi="Verdana"/>
          <w:color w:val="000000"/>
        </w:rPr>
        <w:t>usługi</w:t>
      </w:r>
      <w:r w:rsidRPr="005F6C45">
        <w:rPr>
          <w:rFonts w:ascii="Verdana" w:hAnsi="Verdana"/>
          <w:color w:val="000000"/>
        </w:rPr>
        <w:t xml:space="preserve"> oraz innych niezawinionych przez Strony przyczyn, w tym spowodowane przez tzw. siłę wyższą w rozumieniu § 1</w:t>
      </w:r>
      <w:r w:rsidR="00641CCC">
        <w:rPr>
          <w:rFonts w:ascii="Verdana" w:hAnsi="Verdana"/>
          <w:color w:val="000000"/>
        </w:rPr>
        <w:t>1</w:t>
      </w:r>
      <w:r w:rsidRPr="005F6C45">
        <w:rPr>
          <w:rFonts w:ascii="Verdana" w:hAnsi="Verdana"/>
          <w:color w:val="000000"/>
        </w:rPr>
        <w:t xml:space="preserve"> ust 1</w:t>
      </w:r>
    </w:p>
    <w:p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  <w:bookmarkStart w:id="6" w:name="_GoBack"/>
      <w:bookmarkEnd w:id="6"/>
    </w:p>
    <w:p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B063B5" w:rsidRPr="00FF75A9" w:rsidRDefault="00B063B5" w:rsidP="00FF75A9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 xml:space="preserve">, w celu wykazania spełniania warunków udziału w postępowaniu. Zleceniobiorca jest obowiązany wykazać Zleceniodawcy, iż proponowany inny </w:t>
      </w:r>
      <w:proofErr w:type="spellStart"/>
      <w:r w:rsidRPr="0033398D">
        <w:rPr>
          <w:rFonts w:ascii="Verdana" w:hAnsi="Verdana"/>
        </w:rPr>
        <w:t>pod</w:t>
      </w:r>
      <w:r w:rsidR="003824A0">
        <w:rPr>
          <w:rFonts w:ascii="Verdana" w:hAnsi="Verdana"/>
        </w:rPr>
        <w:t>Zleceniobiorca</w:t>
      </w:r>
      <w:proofErr w:type="spellEnd"/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B063B5" w:rsidRPr="0033398D" w:rsidRDefault="00B063B5" w:rsidP="003802B1">
      <w:pPr>
        <w:suppressAutoHyphens/>
        <w:ind w:left="426" w:right="-189" w:hanging="284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:rsidR="00B063B5" w:rsidRPr="001A61F2" w:rsidRDefault="00F818EA" w:rsidP="003824A0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 xml:space="preserve">(Dz.U. </w:t>
      </w:r>
      <w:r w:rsidR="006D2AF2">
        <w:rPr>
          <w:rFonts w:ascii="Verdana" w:eastAsia="Arial Unicode MS" w:hAnsi="Verdana"/>
        </w:rPr>
        <w:t>2023.1605 ze zm</w:t>
      </w:r>
      <w:r w:rsidR="00B063B5" w:rsidRPr="00A03900">
        <w:rPr>
          <w:rFonts w:ascii="Verdana" w:eastAsia="Arial Unicode MS" w:hAnsi="Verdana"/>
        </w:rPr>
        <w:t>.)</w:t>
      </w:r>
      <w:r w:rsidR="00B063B5" w:rsidRPr="001A61F2">
        <w:rPr>
          <w:rFonts w:ascii="Verdana" w:eastAsia="Arial Unicode MS" w:hAnsi="Verdana"/>
        </w:rPr>
        <w:t>.</w:t>
      </w:r>
    </w:p>
    <w:p w:rsidR="00B063B5" w:rsidRPr="001A61F2" w:rsidRDefault="00F818EA" w:rsidP="003824A0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ma prawo wypowiedzieć Umowę w trybie natychmiastowym, gdy </w:t>
      </w:r>
      <w:r w:rsidR="00B063B5">
        <w:rPr>
          <w:rFonts w:ascii="Verdana" w:eastAsia="Arial Unicode MS" w:hAnsi="Verdana"/>
        </w:rPr>
        <w:t>Zleceniobiorca</w:t>
      </w:r>
      <w:r w:rsidR="00B063B5" w:rsidRPr="001A61F2">
        <w:rPr>
          <w:rFonts w:ascii="Verdana" w:eastAsia="Arial Unicode MS" w:hAnsi="Verdana"/>
        </w:rPr>
        <w:t xml:space="preserve"> mimo otrzymania pisemnego wezwania i wyznaczenia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B063B5" w:rsidRPr="001A61F2" w:rsidRDefault="00F818EA" w:rsidP="003824A0">
      <w:pPr>
        <w:tabs>
          <w:tab w:val="left" w:pos="426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D2AF2">
        <w:rPr>
          <w:rFonts w:ascii="Verdana" w:eastAsia="Arial Unicode MS" w:hAnsi="Verdana"/>
        </w:rPr>
        <w:t>2</w:t>
      </w:r>
      <w:r w:rsidR="00B063B5" w:rsidRPr="001A61F2">
        <w:rPr>
          <w:rFonts w:ascii="Verdana" w:eastAsia="Arial Unicode MS" w:hAnsi="Verdana"/>
        </w:rPr>
        <w:t>.</w:t>
      </w: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</w:t>
      </w:r>
      <w:proofErr w:type="spellStart"/>
      <w:r w:rsidRPr="005349C2">
        <w:rPr>
          <w:rFonts w:ascii="Verdana" w:hAnsi="Verdana"/>
        </w:rPr>
        <w:t>pod</w:t>
      </w:r>
      <w:r w:rsidR="003824A0">
        <w:rPr>
          <w:rFonts w:ascii="Verdana" w:hAnsi="Verdana"/>
        </w:rPr>
        <w:t>Zleceniobiorca</w:t>
      </w:r>
      <w:r>
        <w:rPr>
          <w:rFonts w:ascii="Verdana" w:hAnsi="Verdana"/>
        </w:rPr>
        <w:t>mi</w:t>
      </w:r>
      <w:proofErr w:type="spellEnd"/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F818EA" w:rsidRDefault="00F818EA" w:rsidP="00FF75A9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:rsidR="00641CCC" w:rsidRPr="005F6C45" w:rsidRDefault="00641CCC" w:rsidP="00641CCC">
      <w:pPr>
        <w:numPr>
          <w:ilvl w:val="0"/>
          <w:numId w:val="37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</w:rPr>
      </w:pPr>
      <w:r w:rsidRPr="005F6C45">
        <w:rPr>
          <w:rFonts w:ascii="Verdana" w:hAnsi="Verdana"/>
          <w:color w:val="000000"/>
          <w:kern w:val="2"/>
        </w:rPr>
        <w:t xml:space="preserve">Strony zgodnie postanawiają, że nie są odpowiedzialne za skutki wynikające </w:t>
      </w:r>
      <w:r>
        <w:rPr>
          <w:rFonts w:ascii="Verdana" w:hAnsi="Verdana"/>
          <w:color w:val="000000"/>
          <w:kern w:val="2"/>
        </w:rPr>
        <w:br/>
      </w:r>
      <w:r w:rsidRPr="005F6C45">
        <w:rPr>
          <w:rFonts w:ascii="Verdana" w:hAnsi="Verdana"/>
          <w:color w:val="000000"/>
          <w:kern w:val="2"/>
        </w:rPr>
        <w:t>z 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:rsidR="00641CCC" w:rsidRPr="005F6C45" w:rsidRDefault="00641CCC" w:rsidP="00641CCC">
      <w:pPr>
        <w:numPr>
          <w:ilvl w:val="0"/>
          <w:numId w:val="37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</w:rPr>
      </w:pPr>
      <w:r w:rsidRPr="005F6C45">
        <w:rPr>
          <w:rFonts w:ascii="Verdana" w:hAnsi="Verdana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:rsidR="00641CCC" w:rsidRPr="005F6C45" w:rsidRDefault="00641CCC" w:rsidP="00641CCC">
      <w:pPr>
        <w:numPr>
          <w:ilvl w:val="0"/>
          <w:numId w:val="37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</w:rPr>
      </w:pPr>
      <w:r w:rsidRPr="005F6C45">
        <w:rPr>
          <w:rFonts w:ascii="Verdana" w:hAnsi="Verdana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:rsidR="00641CCC" w:rsidRPr="005F6C45" w:rsidRDefault="00641CCC" w:rsidP="00641CCC">
      <w:pPr>
        <w:numPr>
          <w:ilvl w:val="0"/>
          <w:numId w:val="37"/>
        </w:numPr>
        <w:suppressAutoHyphens/>
        <w:autoSpaceDN w:val="0"/>
        <w:spacing w:after="120"/>
        <w:jc w:val="both"/>
        <w:rPr>
          <w:rFonts w:ascii="Verdana" w:hAnsi="Verdana"/>
          <w:color w:val="000000"/>
          <w:kern w:val="2"/>
        </w:rPr>
      </w:pPr>
      <w:r w:rsidRPr="005F6C45">
        <w:rPr>
          <w:rFonts w:ascii="Verdana" w:hAnsi="Verdana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:rsidR="00641CCC" w:rsidRDefault="00641CCC" w:rsidP="00641CCC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12</w:t>
      </w:r>
    </w:p>
    <w:p w:rsidR="006A5046" w:rsidRDefault="006A5046" w:rsidP="003802B1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B063B5"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6A5046" w:rsidRDefault="00B063B5" w:rsidP="003802B1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 w:rsidRPr="006A5046">
        <w:rPr>
          <w:rFonts w:ascii="Verdana" w:hAnsi="Verdana"/>
        </w:rPr>
        <w:t>W sprawach nie uregulowanych w niniejszej umowie stosuje się przepisy kodeksu cywilnego i ustawy prawo zamówień publicznych.</w:t>
      </w:r>
    </w:p>
    <w:p w:rsidR="006A5046" w:rsidRDefault="00B063B5" w:rsidP="003802B1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 w:rsidRPr="006A5046">
        <w:rPr>
          <w:rFonts w:ascii="Verdana" w:hAnsi="Verdana"/>
        </w:rPr>
        <w:t>Wszelkie załączniki stanowią integralną część niniejszej umowy.</w:t>
      </w:r>
    </w:p>
    <w:p w:rsidR="00B063B5" w:rsidRPr="006A5046" w:rsidRDefault="00B063B5" w:rsidP="003802B1">
      <w:pPr>
        <w:numPr>
          <w:ilvl w:val="0"/>
          <w:numId w:val="35"/>
        </w:numPr>
        <w:ind w:left="284" w:hanging="284"/>
        <w:jc w:val="both"/>
        <w:rPr>
          <w:rFonts w:ascii="Verdana" w:hAnsi="Verdana"/>
        </w:rPr>
      </w:pPr>
      <w:r w:rsidRPr="006A5046">
        <w:rPr>
          <w:rFonts w:ascii="Verdana" w:hAnsi="Verdana"/>
        </w:rPr>
        <w:t xml:space="preserve">Umowę sporządzono w 2 jednobrzmiących egzemplarzach po1 dla każdej ze stron. </w:t>
      </w:r>
    </w:p>
    <w:p w:rsidR="00996FE5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 </w:t>
      </w:r>
    </w:p>
    <w:p w:rsidR="00B063B5" w:rsidRPr="005349C2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Pr="00996FE5" w:rsidRDefault="00996FE5" w:rsidP="00996FE5">
      <w:pPr>
        <w:tabs>
          <w:tab w:val="left" w:pos="6096"/>
        </w:tabs>
        <w:rPr>
          <w:rFonts w:ascii="Verdana" w:hAnsi="Verdana"/>
          <w:b/>
          <w:iCs/>
        </w:rPr>
      </w:pPr>
      <w:r>
        <w:rPr>
          <w:rFonts w:ascii="Verdana" w:hAnsi="Verdana"/>
          <w:i/>
          <w:iCs/>
        </w:rPr>
        <w:tab/>
      </w:r>
      <w:r w:rsidRPr="00996FE5">
        <w:rPr>
          <w:rFonts w:ascii="Verdana" w:hAnsi="Verdana"/>
          <w:b/>
          <w:iCs/>
        </w:rPr>
        <w:t>Kontrasygnata finansowa</w:t>
      </w: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996FE5">
      <w:pPr>
        <w:tabs>
          <w:tab w:val="left" w:pos="6075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ab/>
        <w:t>……………………………………………..</w:t>
      </w: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Załączniki do umowy :</w:t>
      </w: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 xml:space="preserve">1) opis przedmiotu zamówienia </w:t>
      </w:r>
      <w:r>
        <w:rPr>
          <w:rFonts w:ascii="Verdana" w:hAnsi="Verdana"/>
          <w:i/>
          <w:iCs/>
        </w:rPr>
        <w:t>i oferta Zleceniobiorcy</w:t>
      </w:r>
    </w:p>
    <w:p w:rsidR="00F47B00" w:rsidRPr="00FF75A9" w:rsidRDefault="00F818EA" w:rsidP="00FF75A9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2) Oświadczenie dla celów podatkowych dotyczące podmiotów powiązanych</w:t>
      </w:r>
    </w:p>
    <w:p w:rsidR="00F47B00" w:rsidRPr="00C41D1F" w:rsidRDefault="00F47B00" w:rsidP="00B063B5"/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Załącznik nr 2 do umowy</w:t>
      </w: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.....................................… </w:t>
      </w:r>
    </w:p>
    <w:p w:rsidR="00F818EA" w:rsidRPr="00F818EA" w:rsidRDefault="00F818EA" w:rsidP="00F818EA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Nazwa Wykonawcy</w:t>
      </w: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.....................................…</w:t>
      </w:r>
    </w:p>
    <w:p w:rsidR="00F818EA" w:rsidRPr="00F818EA" w:rsidRDefault="00F818EA" w:rsidP="00F818EA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NIP</w:t>
      </w:r>
      <w:r w:rsidRPr="00F818EA">
        <w:rPr>
          <w:rFonts w:ascii="Verdana" w:hAnsi="Verdana" w:cs="Calibri"/>
        </w:rPr>
        <w:tab/>
      </w:r>
      <w:r w:rsidRPr="00F818EA">
        <w:rPr>
          <w:rFonts w:ascii="Verdana" w:hAnsi="Verdana" w:cs="Arial"/>
        </w:rPr>
        <w:t> 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>OŚWIADCZENIE DLA CELÓW PODATKOWYCH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 xml:space="preserve">DOTYCZĄCE PODMIOTÓW POWIĄZANYCH 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Działając w imieniu ………………………………, (dalej jako: „</w:t>
      </w:r>
      <w:r w:rsidRPr="00F818EA">
        <w:rPr>
          <w:rFonts w:ascii="Verdana" w:hAnsi="Verdana" w:cs="Arial"/>
          <w:b/>
          <w:bCs/>
        </w:rPr>
        <w:t>Podmiot</w:t>
      </w:r>
      <w:r w:rsidRPr="00F818EA">
        <w:rPr>
          <w:rFonts w:ascii="Verdana" w:hAnsi="Verdana" w:cs="Arial"/>
        </w:rPr>
        <w:t>”) niniejszym oświadcza, że Podmiot: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  <w:b/>
          <w:bCs/>
        </w:rPr>
        <w:t>jest / nie jest</w:t>
      </w:r>
      <w:r w:rsidRPr="00F818EA">
        <w:rPr>
          <w:rFonts w:ascii="Verdana" w:hAnsi="Verdana" w:cs="Arial"/>
          <w:vertAlign w:val="superscript"/>
        </w:rPr>
        <w:footnoteReference w:id="1"/>
      </w:r>
      <w:r w:rsidRPr="00F818EA">
        <w:rPr>
          <w:rFonts w:ascii="Verdana" w:hAnsi="Verdana" w:cs="Arial"/>
        </w:rPr>
        <w:t xml:space="preserve"> podmiotem powiązanym z Akademią Górniczo-Hutniczą </w:t>
      </w:r>
      <w:r w:rsidRPr="00F818E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F818EA">
        <w:rPr>
          <w:rFonts w:ascii="Verdana" w:hAnsi="Verdana" w:cs="Arial"/>
          <w:vertAlign w:val="superscript"/>
        </w:rPr>
        <w:footnoteReference w:id="2"/>
      </w:r>
      <w:r w:rsidRPr="00F818EA">
        <w:rPr>
          <w:rFonts w:ascii="Verdana" w:hAnsi="Verdana" w:cs="Arial"/>
        </w:rPr>
        <w:t>;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b/>
          <w:bCs/>
          <w:lang w:eastAsia="en-US"/>
        </w:rPr>
        <w:t>jest / nie</w:t>
      </w:r>
      <w:r w:rsidRPr="00F818EA">
        <w:rPr>
          <w:rFonts w:ascii="Verdana" w:eastAsia="Calibri" w:hAnsi="Verdana" w:cs="Arial"/>
          <w:lang w:eastAsia="en-US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>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lang w:eastAsia="en-US"/>
        </w:rPr>
        <w:t>rzeczywisty właściciel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F818EA">
        <w:rPr>
          <w:rFonts w:ascii="Verdana" w:eastAsia="Calibri" w:hAnsi="Verdana" w:cs="Arial"/>
          <w:lang w:eastAsia="en-US"/>
        </w:rPr>
        <w:t xml:space="preserve"> Podmiotu </w:t>
      </w:r>
      <w:r w:rsidRPr="00F818EA">
        <w:rPr>
          <w:rFonts w:ascii="Verdana" w:eastAsia="Calibri" w:hAnsi="Verdana" w:cs="Arial"/>
          <w:b/>
          <w:bCs/>
          <w:lang w:eastAsia="en-US"/>
        </w:rPr>
        <w:t>jest / nie 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t>4</w:t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lastRenderedPageBreak/>
        <w:t xml:space="preserve">Podmiot </w:t>
      </w:r>
      <w:r w:rsidRPr="00F818E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F818EA">
        <w:rPr>
          <w:rFonts w:ascii="Verdana" w:hAnsi="Verdana" w:cs="Arial"/>
          <w:vertAlign w:val="superscript"/>
        </w:rPr>
        <w:footnoteReference w:id="7"/>
      </w:r>
      <w:r w:rsidRPr="00F818EA">
        <w:rPr>
          <w:rFonts w:ascii="Verdana" w:hAnsi="Verdana" w:cs="Arial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F818E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F818EA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:rsidR="00F818EA" w:rsidRPr="00F818EA" w:rsidRDefault="00F818EA" w:rsidP="00F818EA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F818EA">
        <w:rPr>
          <w:rFonts w:ascii="Verdana" w:eastAsia="Calibri" w:hAnsi="Verdana" w:cs="Arial"/>
          <w:lang w:eastAsia="en-US"/>
        </w:rPr>
        <w:br/>
        <w:t>o zaistniałej zmianie.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818EA" w:rsidRPr="00F818EA" w:rsidTr="00BB035B">
        <w:tc>
          <w:tcPr>
            <w:tcW w:w="4105" w:type="dxa"/>
            <w:shd w:val="clear" w:color="auto" w:fill="auto"/>
          </w:tcPr>
          <w:p w:rsidR="00F818EA" w:rsidRPr="00F818EA" w:rsidRDefault="00F818EA" w:rsidP="00F818E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F818E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F818EA" w:rsidRPr="00F818EA" w:rsidRDefault="00F818EA" w:rsidP="00F818E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F818EA" w:rsidRPr="00F818EA" w:rsidRDefault="00F818EA" w:rsidP="00F818EA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996FE5">
      <w:pgSz w:w="11906" w:h="16838"/>
      <w:pgMar w:top="709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6F9" w:rsidRDefault="008826F9">
      <w:r>
        <w:separator/>
      </w:r>
    </w:p>
  </w:endnote>
  <w:endnote w:type="continuationSeparator" w:id="0">
    <w:p w:rsidR="008826F9" w:rsidRDefault="00882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6F9" w:rsidRDefault="008826F9">
      <w:r>
        <w:separator/>
      </w:r>
    </w:p>
  </w:footnote>
  <w:footnote w:type="continuationSeparator" w:id="0">
    <w:p w:rsidR="008826F9" w:rsidRDefault="008826F9">
      <w:r>
        <w:continuationSeparator/>
      </w:r>
    </w:p>
  </w:footnote>
  <w:footnote w:id="1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5F4BFA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F818EA" w:rsidRPr="001A7899" w:rsidRDefault="00F818EA" w:rsidP="00F818E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F818EA" w:rsidRPr="001A7899" w:rsidRDefault="00F818EA" w:rsidP="00F818E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ECB0680"/>
    <w:multiLevelType w:val="hybridMultilevel"/>
    <w:tmpl w:val="E1BC79B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D9D7CD1"/>
    <w:multiLevelType w:val="hybridMultilevel"/>
    <w:tmpl w:val="51547240"/>
    <w:lvl w:ilvl="0" w:tplc="7048E7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3"/>
  </w:num>
  <w:num w:numId="3">
    <w:abstractNumId w:val="4"/>
  </w:num>
  <w:num w:numId="4">
    <w:abstractNumId w:val="20"/>
  </w:num>
  <w:num w:numId="5">
    <w:abstractNumId w:val="26"/>
  </w:num>
  <w:num w:numId="6">
    <w:abstractNumId w:val="19"/>
  </w:num>
  <w:num w:numId="7">
    <w:abstractNumId w:val="31"/>
  </w:num>
  <w:num w:numId="8">
    <w:abstractNumId w:val="21"/>
  </w:num>
  <w:num w:numId="9">
    <w:abstractNumId w:val="3"/>
  </w:num>
  <w:num w:numId="10">
    <w:abstractNumId w:val="14"/>
  </w:num>
  <w:num w:numId="11">
    <w:abstractNumId w:val="8"/>
  </w:num>
  <w:num w:numId="12">
    <w:abstractNumId w:val="13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18"/>
  </w:num>
  <w:num w:numId="16">
    <w:abstractNumId w:val="29"/>
  </w:num>
  <w:num w:numId="17">
    <w:abstractNumId w:val="0"/>
  </w:num>
  <w:num w:numId="18">
    <w:abstractNumId w:val="12"/>
  </w:num>
  <w:num w:numId="19">
    <w:abstractNumId w:val="16"/>
  </w:num>
  <w:num w:numId="20">
    <w:abstractNumId w:val="32"/>
  </w:num>
  <w:num w:numId="21">
    <w:abstractNumId w:val="9"/>
  </w:num>
  <w:num w:numId="22">
    <w:abstractNumId w:val="24"/>
  </w:num>
  <w:num w:numId="23">
    <w:abstractNumId w:val="25"/>
  </w:num>
  <w:num w:numId="24">
    <w:abstractNumId w:val="22"/>
  </w:num>
  <w:num w:numId="25">
    <w:abstractNumId w:val="17"/>
  </w:num>
  <w:num w:numId="2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8"/>
  </w:num>
  <w:num w:numId="29">
    <w:abstractNumId w:val="5"/>
  </w:num>
  <w:num w:numId="30">
    <w:abstractNumId w:val="10"/>
  </w:num>
  <w:num w:numId="31">
    <w:abstractNumId w:val="2"/>
  </w:num>
  <w:num w:numId="32">
    <w:abstractNumId w:val="7"/>
  </w:num>
  <w:num w:numId="33">
    <w:abstractNumId w:val="15"/>
  </w:num>
  <w:num w:numId="34">
    <w:abstractNumId w:val="9"/>
  </w:num>
  <w:num w:numId="35">
    <w:abstractNumId w:val="30"/>
  </w:num>
  <w:num w:numId="36">
    <w:abstractNumId w:val="23"/>
  </w:num>
  <w:num w:numId="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C07"/>
    <w:rsid w:val="0002339A"/>
    <w:rsid w:val="000B6493"/>
    <w:rsid w:val="000E6EAF"/>
    <w:rsid w:val="001836C1"/>
    <w:rsid w:val="001B682A"/>
    <w:rsid w:val="002D5E0A"/>
    <w:rsid w:val="003802B1"/>
    <w:rsid w:val="003824A0"/>
    <w:rsid w:val="00446B8D"/>
    <w:rsid w:val="00451B18"/>
    <w:rsid w:val="004973AF"/>
    <w:rsid w:val="004A0F0D"/>
    <w:rsid w:val="004C1054"/>
    <w:rsid w:val="0050385D"/>
    <w:rsid w:val="005D69AA"/>
    <w:rsid w:val="005F170F"/>
    <w:rsid w:val="00613EB8"/>
    <w:rsid w:val="0062124B"/>
    <w:rsid w:val="00641CCC"/>
    <w:rsid w:val="00691104"/>
    <w:rsid w:val="00697436"/>
    <w:rsid w:val="006A5046"/>
    <w:rsid w:val="006D0F7E"/>
    <w:rsid w:val="006D2AF2"/>
    <w:rsid w:val="007007FD"/>
    <w:rsid w:val="00737124"/>
    <w:rsid w:val="007613A2"/>
    <w:rsid w:val="00774622"/>
    <w:rsid w:val="007858A8"/>
    <w:rsid w:val="008779B8"/>
    <w:rsid w:val="008826F9"/>
    <w:rsid w:val="00892E0C"/>
    <w:rsid w:val="008B4BF3"/>
    <w:rsid w:val="008C634A"/>
    <w:rsid w:val="00900C07"/>
    <w:rsid w:val="00923FE6"/>
    <w:rsid w:val="00927275"/>
    <w:rsid w:val="00976B68"/>
    <w:rsid w:val="00996FE5"/>
    <w:rsid w:val="009B70D2"/>
    <w:rsid w:val="009D554D"/>
    <w:rsid w:val="00A326F9"/>
    <w:rsid w:val="00A82F98"/>
    <w:rsid w:val="00AE506E"/>
    <w:rsid w:val="00AF42D3"/>
    <w:rsid w:val="00B063B5"/>
    <w:rsid w:val="00B46AF2"/>
    <w:rsid w:val="00B614B4"/>
    <w:rsid w:val="00B75500"/>
    <w:rsid w:val="00B8264E"/>
    <w:rsid w:val="00B93047"/>
    <w:rsid w:val="00CB7E87"/>
    <w:rsid w:val="00D15551"/>
    <w:rsid w:val="00D17E0F"/>
    <w:rsid w:val="00D61569"/>
    <w:rsid w:val="00D679EB"/>
    <w:rsid w:val="00D67DB9"/>
    <w:rsid w:val="00D7743F"/>
    <w:rsid w:val="00DA1BE1"/>
    <w:rsid w:val="00DB133F"/>
    <w:rsid w:val="00DF0CBE"/>
    <w:rsid w:val="00DF7F62"/>
    <w:rsid w:val="00E32983"/>
    <w:rsid w:val="00E73A2C"/>
    <w:rsid w:val="00E96461"/>
    <w:rsid w:val="00ED2BA1"/>
    <w:rsid w:val="00F07052"/>
    <w:rsid w:val="00F16EC6"/>
    <w:rsid w:val="00F20D4C"/>
    <w:rsid w:val="00F47B00"/>
    <w:rsid w:val="00F54208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5CD8644B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C4C00-DB9E-4823-8E5E-D8C814157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6</Pages>
  <Words>2038</Words>
  <Characters>13841</Characters>
  <Application>Microsoft Office Word</Application>
  <DocSecurity>0</DocSecurity>
  <Lines>115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Jolata Oleksy</cp:lastModifiedBy>
  <cp:revision>8</cp:revision>
  <cp:lastPrinted>2023-05-24T10:33:00Z</cp:lastPrinted>
  <dcterms:created xsi:type="dcterms:W3CDTF">2024-09-04T06:38:00Z</dcterms:created>
  <dcterms:modified xsi:type="dcterms:W3CDTF">2024-09-10T10:37:00Z</dcterms:modified>
</cp:coreProperties>
</file>