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1A9934" w14:textId="1F49E4BB" w:rsidR="00843A88" w:rsidRPr="00D23DBF" w:rsidRDefault="00CA5DC3" w:rsidP="00FD4AEC">
      <w:pPr>
        <w:spacing w:after="480"/>
        <w:jc w:val="right"/>
      </w:pPr>
      <w:r w:rsidRPr="00D23DBF">
        <w:t>Niepołomice</w:t>
      </w:r>
      <w:r w:rsidR="00843A88" w:rsidRPr="00D23DBF">
        <w:t xml:space="preserve"> dnia: </w:t>
      </w:r>
      <w:r w:rsidRPr="00D23DBF">
        <w:t>2024-09-13</w:t>
      </w:r>
    </w:p>
    <w:p w14:paraId="15740CDA" w14:textId="40F79B35" w:rsidR="00843A88" w:rsidRPr="00D23DBF" w:rsidRDefault="00CA5DC3" w:rsidP="00843A88">
      <w:pPr>
        <w:spacing w:line="360" w:lineRule="auto"/>
        <w:rPr>
          <w:b/>
          <w:bCs/>
        </w:rPr>
      </w:pPr>
      <w:r w:rsidRPr="00D23DBF">
        <w:rPr>
          <w:b/>
          <w:bCs/>
        </w:rPr>
        <w:t>GMINA NIEPOŁOMICE</w:t>
      </w:r>
    </w:p>
    <w:p w14:paraId="201DBA13" w14:textId="1A98BF9B" w:rsidR="00843A88" w:rsidRPr="00D23DBF" w:rsidRDefault="00CA5DC3" w:rsidP="00843A88">
      <w:pPr>
        <w:spacing w:line="360" w:lineRule="auto"/>
      </w:pPr>
      <w:r w:rsidRPr="00D23DBF">
        <w:t>Pl. Zwycięstwa</w:t>
      </w:r>
      <w:r w:rsidR="00843A88" w:rsidRPr="00D23DBF">
        <w:t xml:space="preserve"> </w:t>
      </w:r>
      <w:r w:rsidRPr="00D23DBF">
        <w:t>13</w:t>
      </w:r>
    </w:p>
    <w:p w14:paraId="2F782B31" w14:textId="42BD3CA7" w:rsidR="00843A88" w:rsidRPr="00D23DBF" w:rsidRDefault="00CA5DC3" w:rsidP="00843A88">
      <w:r w:rsidRPr="00D23DBF">
        <w:t>32-005</w:t>
      </w:r>
      <w:r w:rsidR="00843A88" w:rsidRPr="00D23DBF">
        <w:t xml:space="preserve"> </w:t>
      </w:r>
      <w:r w:rsidRPr="00D23DBF">
        <w:t>Niepołomice</w:t>
      </w:r>
    </w:p>
    <w:p w14:paraId="01F9BF57" w14:textId="769FEAC3" w:rsidR="00843A88" w:rsidRPr="00D23DBF" w:rsidRDefault="00D23DBF" w:rsidP="00FD4AEC">
      <w:pPr>
        <w:spacing w:after="480"/>
        <w:jc w:val="both"/>
        <w:rPr>
          <w:bCs/>
        </w:rPr>
      </w:pPr>
      <w:r w:rsidRPr="00D23DBF">
        <w:rPr>
          <w:bCs/>
        </w:rPr>
        <w:t>Pismo: ZP.271.30.2024.2</w:t>
      </w:r>
    </w:p>
    <w:p w14:paraId="652E2E2A" w14:textId="77777777" w:rsidR="00843A88" w:rsidRPr="00D23DB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D23DBF">
        <w:rPr>
          <w:b/>
        </w:rPr>
        <w:t>WYKONAWCY</w:t>
      </w:r>
    </w:p>
    <w:p w14:paraId="37ADFEFE" w14:textId="77777777" w:rsidR="00843A88" w:rsidRPr="00D23DBF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D23DBF">
        <w:t>ubiegający się o zamówienie</w:t>
      </w:r>
    </w:p>
    <w:p w14:paraId="291C18D0" w14:textId="77777777" w:rsidR="004E4B64" w:rsidRPr="00D23DBF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D23DBF">
        <w:rPr>
          <w:rFonts w:eastAsia="Calibri"/>
          <w:lang w:eastAsia="en-US"/>
        </w:rPr>
        <w:t xml:space="preserve">Dotyczy: </w:t>
      </w:r>
      <w:r w:rsidRPr="00D23DBF">
        <w:t>postępowania o udzielenie zamówienia publicznego</w:t>
      </w:r>
      <w:r w:rsidRPr="00D23DB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23DBF" w14:paraId="2B82651C" w14:textId="77777777" w:rsidTr="00FD4AEC">
        <w:tc>
          <w:tcPr>
            <w:tcW w:w="2269" w:type="dxa"/>
            <w:shd w:val="clear" w:color="auto" w:fill="auto"/>
          </w:tcPr>
          <w:p w14:paraId="35F0A26E" w14:textId="77777777" w:rsidR="004E4B64" w:rsidRPr="00D23DB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23DB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9418A5" w14:textId="75567C2A" w:rsidR="004E4B64" w:rsidRPr="00D23DBF" w:rsidRDefault="00CA5DC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23DBF">
              <w:rPr>
                <w:bCs/>
              </w:rPr>
              <w:t>Budowa wiat przystankowych w gminie Niepołomice</w:t>
            </w:r>
            <w:r w:rsidR="004E4B64" w:rsidRPr="00D23DBF">
              <w:rPr>
                <w:bCs/>
              </w:rPr>
              <w:t>.</w:t>
            </w:r>
          </w:p>
        </w:tc>
      </w:tr>
      <w:tr w:rsidR="00CA5DC3" w:rsidRPr="00D23DBF" w14:paraId="49C0EAA2" w14:textId="77777777" w:rsidTr="00F61092">
        <w:tc>
          <w:tcPr>
            <w:tcW w:w="2269" w:type="dxa"/>
            <w:shd w:val="clear" w:color="auto" w:fill="auto"/>
          </w:tcPr>
          <w:p w14:paraId="632F67BC" w14:textId="77777777" w:rsidR="00CA5DC3" w:rsidRPr="00D23DBF" w:rsidRDefault="00CA5DC3" w:rsidP="00F610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23DB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AB7C01" w14:textId="64526E8C" w:rsidR="00CA5DC3" w:rsidRPr="00D23DBF" w:rsidRDefault="00CA5DC3" w:rsidP="00F610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23DBF">
              <w:rPr>
                <w:bCs/>
              </w:rPr>
              <w:t>ZP.271.30.2024</w:t>
            </w:r>
          </w:p>
        </w:tc>
      </w:tr>
    </w:tbl>
    <w:p w14:paraId="72DA4FE6" w14:textId="77777777" w:rsidR="004E4B64" w:rsidRPr="00D23DB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D23DBF" w14:paraId="51D2E5F7" w14:textId="77777777" w:rsidTr="00C46732">
        <w:tc>
          <w:tcPr>
            <w:tcW w:w="9330" w:type="dxa"/>
            <w:shd w:val="clear" w:color="auto" w:fill="F2F2F2"/>
            <w:hideMark/>
          </w:tcPr>
          <w:p w14:paraId="3C382AE8" w14:textId="77777777" w:rsidR="00843A88" w:rsidRPr="00D23DBF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23DBF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2CD0CD9" w14:textId="711EB26B" w:rsidR="0012774F" w:rsidRPr="00D23DBF" w:rsidRDefault="00520165" w:rsidP="004E4B64">
      <w:pPr>
        <w:spacing w:before="600" w:after="240" w:line="360" w:lineRule="auto"/>
        <w:jc w:val="both"/>
      </w:pPr>
      <w:r w:rsidRPr="00D23DBF">
        <w:t xml:space="preserve">Zamawiający, </w:t>
      </w:r>
      <w:r w:rsidR="00CA5DC3" w:rsidRPr="00D23DBF">
        <w:rPr>
          <w:b/>
        </w:rPr>
        <w:t>GMINA NIEPOŁOMICE</w:t>
      </w:r>
      <w:r w:rsidRPr="00D23DBF">
        <w:t xml:space="preserve">, działając na podstawie art. </w:t>
      </w:r>
      <w:r w:rsidR="00E74BC3" w:rsidRPr="00D23DBF">
        <w:t>284</w:t>
      </w:r>
      <w:r w:rsidRPr="00D23DBF">
        <w:t xml:space="preserve"> ust. </w:t>
      </w:r>
      <w:r w:rsidR="0029606A" w:rsidRPr="00D23DBF">
        <w:t>6</w:t>
      </w:r>
      <w:r w:rsidRPr="00D23DBF">
        <w:t xml:space="preserve"> ustawy z dnia </w:t>
      </w:r>
      <w:r w:rsidR="0029606A" w:rsidRPr="00D23DBF">
        <w:t>11</w:t>
      </w:r>
      <w:r w:rsidRPr="00D23DBF">
        <w:t xml:space="preserve"> </w:t>
      </w:r>
      <w:r w:rsidR="0029606A" w:rsidRPr="00D23DBF">
        <w:t xml:space="preserve">września </w:t>
      </w:r>
      <w:r w:rsidRPr="00D23DBF">
        <w:t>20</w:t>
      </w:r>
      <w:r w:rsidR="0029606A" w:rsidRPr="00D23DBF">
        <w:t>19</w:t>
      </w:r>
      <w:r w:rsidRPr="00D23DBF">
        <w:t xml:space="preserve"> r</w:t>
      </w:r>
      <w:r w:rsidR="0029606A" w:rsidRPr="00D23DBF">
        <w:t>.</w:t>
      </w:r>
      <w:r w:rsidRPr="00D23DBF">
        <w:t xml:space="preserve"> Prawo </w:t>
      </w:r>
      <w:r w:rsidR="0029606A" w:rsidRPr="00D23DBF">
        <w:t>z</w:t>
      </w:r>
      <w:r w:rsidRPr="00D23DBF">
        <w:t xml:space="preserve">amówień </w:t>
      </w:r>
      <w:r w:rsidR="0029606A" w:rsidRPr="00D23DBF">
        <w:t>p</w:t>
      </w:r>
      <w:r w:rsidRPr="00D23DBF">
        <w:t xml:space="preserve">ublicznych </w:t>
      </w:r>
      <w:r w:rsidR="00CA5DC3" w:rsidRPr="00D23DBF">
        <w:t>(</w:t>
      </w:r>
      <w:proofErr w:type="spellStart"/>
      <w:r w:rsidR="00CA5DC3" w:rsidRPr="00D23DBF">
        <w:t>t.j</w:t>
      </w:r>
      <w:proofErr w:type="spellEnd"/>
      <w:r w:rsidR="00CA5DC3" w:rsidRPr="00D23DBF">
        <w:t>. Dz. U. z 202</w:t>
      </w:r>
      <w:r w:rsidR="00D23DBF">
        <w:t>4</w:t>
      </w:r>
      <w:r w:rsidR="00CA5DC3" w:rsidRPr="00D23DBF">
        <w:t>r. poz. 1</w:t>
      </w:r>
      <w:r w:rsidR="00D23DBF">
        <w:t>320</w:t>
      </w:r>
      <w:r w:rsidR="00CA5DC3" w:rsidRPr="00D23DBF">
        <w:t>)</w:t>
      </w:r>
      <w:r w:rsidR="00BE7BFD" w:rsidRPr="00D23DBF">
        <w:t xml:space="preserve">, </w:t>
      </w:r>
      <w:r w:rsidR="00E74BC3" w:rsidRPr="00D23DBF">
        <w:t>udostępnia</w:t>
      </w:r>
      <w:r w:rsidR="00BE7BFD" w:rsidRPr="00D23DBF">
        <w:t xml:space="preserve"> poniżej treść zapytań do S</w:t>
      </w:r>
      <w:r w:rsidR="0012774F" w:rsidRPr="00D23DBF">
        <w:t>pecyfikacji Warunków Zamówienia (</w:t>
      </w:r>
      <w:r w:rsidR="0012774F" w:rsidRPr="00D23DBF">
        <w:rPr>
          <w:lang w:eastAsia="ar-SA"/>
        </w:rPr>
        <w:t>zwanej dalej</w:t>
      </w:r>
      <w:r w:rsidR="0012774F" w:rsidRPr="00D23DBF">
        <w:rPr>
          <w:b/>
          <w:lang w:eastAsia="ar-SA"/>
        </w:rPr>
        <w:t xml:space="preserve"> </w:t>
      </w:r>
      <w:r w:rsidR="0012774F" w:rsidRPr="00D23DBF">
        <w:rPr>
          <w:bCs/>
          <w:lang w:eastAsia="ar-SA"/>
        </w:rPr>
        <w:t>”SWZ”)</w:t>
      </w:r>
      <w:r w:rsidR="00E74BC3" w:rsidRPr="00D23DBF">
        <w:rPr>
          <w:bCs/>
          <w:lang w:eastAsia="ar-SA"/>
        </w:rPr>
        <w:t xml:space="preserve"> </w:t>
      </w:r>
      <w:r w:rsidR="00E74BC3" w:rsidRPr="00D23DBF">
        <w:t>wraz z wyjaśnieniami</w:t>
      </w:r>
      <w:r w:rsidR="0012774F" w:rsidRPr="00D23DBF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A5DC3" w:rsidRPr="00D23DBF" w14:paraId="23F1A753" w14:textId="77777777" w:rsidTr="00F61092">
        <w:tc>
          <w:tcPr>
            <w:tcW w:w="9356" w:type="dxa"/>
            <w:shd w:val="clear" w:color="auto" w:fill="auto"/>
          </w:tcPr>
          <w:p w14:paraId="2F72ABB0" w14:textId="77777777" w:rsidR="00CA5DC3" w:rsidRPr="00D23DBF" w:rsidRDefault="00CA5DC3" w:rsidP="00F61092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D23DBF">
              <w:rPr>
                <w:b/>
                <w:bCs/>
              </w:rPr>
              <w:t>Pytanie nr 2</w:t>
            </w:r>
          </w:p>
          <w:p w14:paraId="5D314405" w14:textId="77777777" w:rsidR="00CA5DC3" w:rsidRPr="00D23DBF" w:rsidRDefault="00CA5DC3" w:rsidP="00F61092">
            <w:pPr>
              <w:spacing w:after="120" w:line="360" w:lineRule="auto"/>
              <w:ind w:left="30" w:right="-72"/>
              <w:jc w:val="both"/>
            </w:pPr>
            <w:r w:rsidRPr="00D23DBF">
              <w:t xml:space="preserve">Zamawiający wymaga podania ceny w formularzu ofertowym za kompleksowe dostarczenie i zamontowanie wiat przystankowych w ilości 18 sztuk w zamówieniu podstawowym i  9 sztuk wiat w prawie opcji. Załączony w dokumentacji przedmiar robót obejmuje zakres jedynie 3 </w:t>
            </w:r>
            <w:proofErr w:type="spellStart"/>
            <w:r w:rsidRPr="00D23DBF">
              <w:t>szt</w:t>
            </w:r>
            <w:proofErr w:type="spellEnd"/>
            <w:r w:rsidRPr="00D23DBF">
              <w:t xml:space="preserve"> wiat. Wykonawca wnosi o korektę przedmiaru o ilości dostarczenie i zamontowanie pozostałych wiat zgodnie z OPZ, lub o załączenie przez Zamawiającego poprawnego kosztorysu ofertowego do dokumentacji przetargowej, który będzie jasno określał zakres przedmiotu zamówienia do zrealizowania przez Wykonawcę i wykluczy tym samym wszelkie rozbieżności wynikające miedzy załączonym przedmiarem a OPZ.</w:t>
            </w:r>
          </w:p>
          <w:p w14:paraId="460B5FCA" w14:textId="77777777" w:rsidR="00CA5DC3" w:rsidRPr="00D23DBF" w:rsidRDefault="00CA5DC3" w:rsidP="00F61092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D23DBF">
              <w:rPr>
                <w:b/>
                <w:bCs/>
              </w:rPr>
              <w:t>Stanowisko (wyjaśnienie) Zamawiającego:</w:t>
            </w:r>
          </w:p>
          <w:p w14:paraId="3D669868" w14:textId="273D2893" w:rsidR="00CA5DC3" w:rsidRPr="00D23DBF" w:rsidRDefault="00A21941" w:rsidP="00F61092">
            <w:pPr>
              <w:spacing w:after="60" w:line="360" w:lineRule="auto"/>
              <w:ind w:left="30" w:right="-72"/>
              <w:jc w:val="both"/>
            </w:pPr>
            <w:r>
              <w:t>Przedmiar robót</w:t>
            </w:r>
            <w:r w:rsidR="00D23DBF" w:rsidRPr="00D23DBF">
              <w:t xml:space="preserve"> </w:t>
            </w:r>
            <w:r>
              <w:t>zawiera elementy wykonania dla danego</w:t>
            </w:r>
            <w:r w:rsidR="00D23DBF">
              <w:t xml:space="preserve"> rodzaju wiaty</w:t>
            </w:r>
            <w:r>
              <w:t xml:space="preserve">, tj. 340 cm x 210 cm, 450 cm x 210cm, 610 c x 210 cm </w:t>
            </w:r>
            <w:r w:rsidR="00D23DBF">
              <w:t>.</w:t>
            </w:r>
            <w:r>
              <w:t xml:space="preserve"> W </w:t>
            </w:r>
            <w:r w:rsidR="00D23DBF">
              <w:t>formularzu ofertowym Wykonawca</w:t>
            </w:r>
            <w:r>
              <w:t xml:space="preserve"> zobowiązany jest podać</w:t>
            </w:r>
            <w:r w:rsidR="00D23DBF">
              <w:t xml:space="preserve"> wartość całkowitą otrzymaną </w:t>
            </w:r>
            <w:r>
              <w:t>w wyniku iloczynu wartości podanej w kosztorysie ofertowym dla danego rodzaju wiaty i ilości podanej w OPZ (uwzględniając podatek VAT).</w:t>
            </w:r>
          </w:p>
        </w:tc>
      </w:tr>
    </w:tbl>
    <w:p w14:paraId="08ACD0F4" w14:textId="77777777" w:rsidR="00BE7BFD" w:rsidRDefault="00BE7BFD" w:rsidP="00520165">
      <w:pPr>
        <w:jc w:val="both"/>
      </w:pPr>
    </w:p>
    <w:p w14:paraId="7499F5B5" w14:textId="77777777" w:rsidR="002F7758" w:rsidRPr="00D23DBF" w:rsidRDefault="002F7758" w:rsidP="00520165">
      <w:pPr>
        <w:jc w:val="both"/>
      </w:pPr>
    </w:p>
    <w:p w14:paraId="63B578E5" w14:textId="5E80A07C" w:rsidR="006D4AB3" w:rsidRPr="00D23DBF" w:rsidRDefault="006D4AB3" w:rsidP="006B155D">
      <w:pPr>
        <w:spacing w:before="120" w:after="120" w:line="360" w:lineRule="auto"/>
        <w:ind w:left="567"/>
        <w:jc w:val="center"/>
      </w:pPr>
    </w:p>
    <w:sectPr w:rsidR="006D4AB3" w:rsidRPr="00D23DBF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734E1C" w14:textId="77777777" w:rsidR="00F14529" w:rsidRDefault="00F14529">
      <w:r>
        <w:separator/>
      </w:r>
    </w:p>
  </w:endnote>
  <w:endnote w:type="continuationSeparator" w:id="0">
    <w:p w14:paraId="3AE2964D" w14:textId="77777777" w:rsidR="00F14529" w:rsidRDefault="00F14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874C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05C89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DF8E6" w14:textId="757FE548" w:rsidR="006D4AB3" w:rsidRPr="00D23DBF" w:rsidRDefault="006D4AB3" w:rsidP="00D23DB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BF83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3D973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DE0465" w14:textId="77777777" w:rsidR="006D4AB3" w:rsidRDefault="006D4AB3">
    <w:pPr>
      <w:pStyle w:val="Stopka"/>
      <w:tabs>
        <w:tab w:val="clear" w:pos="4536"/>
        <w:tab w:val="left" w:pos="6237"/>
      </w:tabs>
    </w:pPr>
  </w:p>
  <w:p w14:paraId="325B8F7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F93C66" w14:textId="77777777" w:rsidR="00F14529" w:rsidRDefault="00F14529">
      <w:r>
        <w:separator/>
      </w:r>
    </w:p>
  </w:footnote>
  <w:footnote w:type="continuationSeparator" w:id="0">
    <w:p w14:paraId="5635C46E" w14:textId="77777777" w:rsidR="00F14529" w:rsidRDefault="00F14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7DE24" w14:textId="77777777" w:rsidR="00CA5DC3" w:rsidRDefault="00CA5D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06606" w14:textId="77777777" w:rsidR="00CA5DC3" w:rsidRDefault="00CA5D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32C76" w14:textId="77777777" w:rsidR="00CA5DC3" w:rsidRDefault="00CA5D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9620116">
    <w:abstractNumId w:val="3"/>
  </w:num>
  <w:num w:numId="2" w16cid:durableId="88939512">
    <w:abstractNumId w:val="6"/>
  </w:num>
  <w:num w:numId="3" w16cid:durableId="740644319">
    <w:abstractNumId w:val="2"/>
  </w:num>
  <w:num w:numId="4" w16cid:durableId="248316862">
    <w:abstractNumId w:val="5"/>
  </w:num>
  <w:num w:numId="5" w16cid:durableId="1290817079">
    <w:abstractNumId w:val="0"/>
  </w:num>
  <w:num w:numId="6" w16cid:durableId="1606838414">
    <w:abstractNumId w:val="1"/>
  </w:num>
  <w:num w:numId="7" w16cid:durableId="18528369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529"/>
    <w:rsid w:val="00031374"/>
    <w:rsid w:val="000A1097"/>
    <w:rsid w:val="000E2A8F"/>
    <w:rsid w:val="0012774F"/>
    <w:rsid w:val="00144B7A"/>
    <w:rsid w:val="00180C6E"/>
    <w:rsid w:val="0029606A"/>
    <w:rsid w:val="002F7758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155D"/>
    <w:rsid w:val="006B7198"/>
    <w:rsid w:val="006D4AB3"/>
    <w:rsid w:val="006F3B81"/>
    <w:rsid w:val="007D7198"/>
    <w:rsid w:val="007F78F9"/>
    <w:rsid w:val="00843A88"/>
    <w:rsid w:val="00864A4B"/>
    <w:rsid w:val="00870F9F"/>
    <w:rsid w:val="008804B6"/>
    <w:rsid w:val="00897AB0"/>
    <w:rsid w:val="008A3553"/>
    <w:rsid w:val="00A21941"/>
    <w:rsid w:val="00A905AC"/>
    <w:rsid w:val="00A94298"/>
    <w:rsid w:val="00BA6584"/>
    <w:rsid w:val="00BE7BFD"/>
    <w:rsid w:val="00C370F2"/>
    <w:rsid w:val="00C44EEC"/>
    <w:rsid w:val="00C46732"/>
    <w:rsid w:val="00CA5DC3"/>
    <w:rsid w:val="00D22FFA"/>
    <w:rsid w:val="00D23DBF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4529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9DC70D"/>
  <w15:chartTrackingRefBased/>
  <w15:docId w15:val="{722EEA6F-B064-4FA1-AB4A-669518934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227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2024-09-13T10:30:00Z</cp:lastPrinted>
  <dcterms:created xsi:type="dcterms:W3CDTF">2024-09-13T10:39:00Z</dcterms:created>
  <dcterms:modified xsi:type="dcterms:W3CDTF">2024-09-13T10:39:00Z</dcterms:modified>
</cp:coreProperties>
</file>