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86FD9" w14:textId="77777777" w:rsidR="00CF7835" w:rsidRPr="000C6D2D" w:rsidRDefault="00F26444" w:rsidP="00CF7835">
      <w:pPr>
        <w:spacing w:after="600"/>
        <w:jc w:val="right"/>
      </w:pPr>
      <w:r w:rsidRPr="000C6D2D">
        <w:t>Niepołomice</w:t>
      </w:r>
      <w:r w:rsidR="00CF7835" w:rsidRPr="000C6D2D">
        <w:t xml:space="preserve"> dnia: </w:t>
      </w:r>
      <w:r w:rsidRPr="000C6D2D">
        <w:t>2024-09-17</w:t>
      </w:r>
    </w:p>
    <w:p w14:paraId="43478204" w14:textId="77777777" w:rsidR="00CF7835" w:rsidRPr="000C6D2D" w:rsidRDefault="00F26444" w:rsidP="00CF7835">
      <w:pPr>
        <w:spacing w:line="360" w:lineRule="auto"/>
        <w:rPr>
          <w:b/>
          <w:bCs/>
        </w:rPr>
      </w:pPr>
      <w:r w:rsidRPr="000C6D2D">
        <w:rPr>
          <w:b/>
          <w:bCs/>
        </w:rPr>
        <w:t>GMINA NIEPOŁOMICE</w:t>
      </w:r>
    </w:p>
    <w:p w14:paraId="2953B769" w14:textId="77777777" w:rsidR="00CF7835" w:rsidRPr="000C6D2D" w:rsidRDefault="00F26444" w:rsidP="00CF7835">
      <w:pPr>
        <w:spacing w:line="360" w:lineRule="auto"/>
      </w:pPr>
      <w:r w:rsidRPr="000C6D2D">
        <w:t>Pl. Zwycięstwa</w:t>
      </w:r>
      <w:r w:rsidR="00CF7835" w:rsidRPr="000C6D2D">
        <w:t xml:space="preserve"> </w:t>
      </w:r>
      <w:r w:rsidRPr="000C6D2D">
        <w:t>13</w:t>
      </w:r>
    </w:p>
    <w:p w14:paraId="0BAFF676" w14:textId="77777777" w:rsidR="00CF7835" w:rsidRPr="000C6D2D" w:rsidRDefault="00F26444" w:rsidP="00CF7835">
      <w:r w:rsidRPr="000C6D2D">
        <w:t>32-005</w:t>
      </w:r>
      <w:r w:rsidR="00CF7835" w:rsidRPr="000C6D2D">
        <w:t xml:space="preserve"> </w:t>
      </w:r>
      <w:r w:rsidRPr="000C6D2D">
        <w:t>Niepołomice</w:t>
      </w:r>
    </w:p>
    <w:p w14:paraId="1A418171" w14:textId="2DE9DBBE" w:rsidR="00CF7835" w:rsidRPr="000C6D2D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C6D2D" w14:paraId="15009FA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0F88D1" w14:textId="77777777" w:rsidR="00CF7835" w:rsidRPr="000C6D2D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C6D2D">
              <w:rPr>
                <w:b/>
                <w:spacing w:val="20"/>
              </w:rPr>
              <w:t>INFORMACJA Z OTWARCIA OFERT</w:t>
            </w:r>
          </w:p>
        </w:tc>
      </w:tr>
    </w:tbl>
    <w:p w14:paraId="53FAA350" w14:textId="77777777" w:rsidR="00CF7835" w:rsidRPr="000C6D2D" w:rsidRDefault="00CF7835" w:rsidP="00CF7835">
      <w:pPr>
        <w:pStyle w:val="Nagwek"/>
        <w:tabs>
          <w:tab w:val="clear" w:pos="4536"/>
        </w:tabs>
        <w:spacing w:after="360"/>
      </w:pPr>
      <w:r w:rsidRPr="000C6D2D">
        <w:tab/>
        <w:t xml:space="preserve"> </w:t>
      </w:r>
    </w:p>
    <w:p w14:paraId="51580A61" w14:textId="77777777" w:rsidR="00CF7835" w:rsidRPr="000C6D2D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0C6D2D">
        <w:rPr>
          <w:rFonts w:eastAsia="Calibri"/>
          <w:lang w:eastAsia="en-US"/>
        </w:rPr>
        <w:t xml:space="preserve">Dotyczy </w:t>
      </w:r>
      <w:r w:rsidRPr="000C6D2D">
        <w:t>postępowania o udzielenie zamówienia publicznego</w:t>
      </w:r>
      <w:r w:rsidRPr="000C6D2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C6D2D" w14:paraId="66243F94" w14:textId="77777777" w:rsidTr="000C1C6D">
        <w:tc>
          <w:tcPr>
            <w:tcW w:w="2269" w:type="dxa"/>
            <w:shd w:val="clear" w:color="auto" w:fill="auto"/>
          </w:tcPr>
          <w:p w14:paraId="39930EAB" w14:textId="77777777" w:rsidR="00CF7835" w:rsidRPr="000C6D2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C6D2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A69162" w14:textId="77777777" w:rsidR="00CF7835" w:rsidRPr="000C6D2D" w:rsidRDefault="00F2644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6D2D">
              <w:rPr>
                <w:bCs/>
              </w:rPr>
              <w:t>Budowa wiat przystankowych w gminie Niepołomice</w:t>
            </w:r>
            <w:r w:rsidR="00CF7835" w:rsidRPr="000C6D2D">
              <w:rPr>
                <w:bCs/>
              </w:rPr>
              <w:t>.</w:t>
            </w:r>
          </w:p>
        </w:tc>
      </w:tr>
      <w:tr w:rsidR="00F26444" w:rsidRPr="000C6D2D" w14:paraId="5CEBCC8B" w14:textId="77777777" w:rsidTr="005C1553">
        <w:tc>
          <w:tcPr>
            <w:tcW w:w="2269" w:type="dxa"/>
            <w:shd w:val="clear" w:color="auto" w:fill="auto"/>
          </w:tcPr>
          <w:p w14:paraId="17A80EF3" w14:textId="77777777" w:rsidR="00F26444" w:rsidRPr="000C6D2D" w:rsidRDefault="00F26444" w:rsidP="005C15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C6D2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522F42" w14:textId="77777777" w:rsidR="00F26444" w:rsidRPr="000C6D2D" w:rsidRDefault="00F26444" w:rsidP="005C15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6D2D">
              <w:rPr>
                <w:bCs/>
              </w:rPr>
              <w:t>ZP.271.30.2024</w:t>
            </w:r>
          </w:p>
        </w:tc>
      </w:tr>
    </w:tbl>
    <w:p w14:paraId="5D12DAF8" w14:textId="127EA441" w:rsidR="00D665F5" w:rsidRPr="000C6D2D" w:rsidRDefault="00D665F5" w:rsidP="00CF7835">
      <w:pPr>
        <w:spacing w:before="480" w:line="360" w:lineRule="auto"/>
        <w:jc w:val="both"/>
      </w:pPr>
      <w:r w:rsidRPr="000C6D2D">
        <w:t>Zamawiający, działając na podstawie art. 22</w:t>
      </w:r>
      <w:r w:rsidR="00601802" w:rsidRPr="000C6D2D">
        <w:t>2</w:t>
      </w:r>
      <w:r w:rsidRPr="000C6D2D">
        <w:t xml:space="preserve"> ust. 5 </w:t>
      </w:r>
      <w:r w:rsidRPr="000C6D2D">
        <w:rPr>
          <w:bCs/>
        </w:rPr>
        <w:t>ustawy z dnia 11 września 2019r. Prawo zamówień publicznych</w:t>
      </w:r>
      <w:r w:rsidRPr="000C6D2D">
        <w:t xml:space="preserve"> </w:t>
      </w:r>
      <w:r w:rsidR="00F26444" w:rsidRPr="000C6D2D">
        <w:t>(</w:t>
      </w:r>
      <w:proofErr w:type="spellStart"/>
      <w:r w:rsidR="00F26444" w:rsidRPr="000C6D2D">
        <w:t>t.j</w:t>
      </w:r>
      <w:proofErr w:type="spellEnd"/>
      <w:r w:rsidR="00F26444" w:rsidRPr="000C6D2D">
        <w:t>. Dz. U. z 202</w:t>
      </w:r>
      <w:r w:rsidR="000C6D2D">
        <w:t>4</w:t>
      </w:r>
      <w:r w:rsidR="00F26444" w:rsidRPr="000C6D2D">
        <w:t>r. poz. 1</w:t>
      </w:r>
      <w:r w:rsidR="000C6D2D">
        <w:t>320</w:t>
      </w:r>
      <w:r w:rsidR="00F26444" w:rsidRPr="000C6D2D">
        <w:t>)</w:t>
      </w:r>
      <w:r w:rsidR="00490DC0" w:rsidRPr="000C6D2D">
        <w:t xml:space="preserve"> </w:t>
      </w:r>
      <w:r w:rsidRPr="000C6D2D">
        <w:t>udostępnia</w:t>
      </w:r>
      <w:r w:rsidR="00F95C33" w:rsidRPr="000C6D2D">
        <w:t xml:space="preserve"> </w:t>
      </w:r>
      <w:r w:rsidR="004C7E9B" w:rsidRPr="000C6D2D">
        <w:t>informacj</w:t>
      </w:r>
      <w:r w:rsidR="00577BC6" w:rsidRPr="000C6D2D">
        <w:t>ę</w:t>
      </w:r>
      <w:r w:rsidR="00035488" w:rsidRPr="000C6D2D">
        <w:t xml:space="preserve"> z otwarcia ofert</w:t>
      </w:r>
      <w:r w:rsidR="00577BC6" w:rsidRPr="000C6D2D">
        <w:t>.</w:t>
      </w:r>
    </w:p>
    <w:p w14:paraId="37673A34" w14:textId="77777777" w:rsidR="00A80738" w:rsidRPr="000C6D2D" w:rsidRDefault="00D665F5" w:rsidP="00CF7835">
      <w:pPr>
        <w:spacing w:before="120" w:after="120" w:line="360" w:lineRule="auto"/>
        <w:jc w:val="both"/>
      </w:pPr>
      <w:r w:rsidRPr="000C6D2D">
        <w:t>Podczas otwarcia ofert, mającego miejsce</w:t>
      </w:r>
      <w:r w:rsidR="00FF4AB1" w:rsidRPr="000C6D2D">
        <w:t xml:space="preserve"> w dniu </w:t>
      </w:r>
      <w:r w:rsidR="00F26444" w:rsidRPr="000C6D2D">
        <w:t>17/09/2024</w:t>
      </w:r>
      <w:r w:rsidR="00FF4AB1" w:rsidRPr="000C6D2D">
        <w:t xml:space="preserve"> o godz. </w:t>
      </w:r>
      <w:r w:rsidR="00F26444" w:rsidRPr="000C6D2D">
        <w:t>09:30</w:t>
      </w:r>
      <w:r w:rsidRPr="000C6D2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C6D2D" w14:paraId="797A73EC" w14:textId="77777777" w:rsidTr="000C1C6D">
        <w:tc>
          <w:tcPr>
            <w:tcW w:w="1276" w:type="dxa"/>
            <w:shd w:val="clear" w:color="auto" w:fill="F2F2F2"/>
            <w:vAlign w:val="center"/>
          </w:tcPr>
          <w:p w14:paraId="0E30BC21" w14:textId="77777777" w:rsidR="00D665F5" w:rsidRPr="000C6D2D" w:rsidRDefault="00960CEB" w:rsidP="003F57CD">
            <w:pPr>
              <w:spacing w:before="120" w:after="120"/>
              <w:jc w:val="center"/>
            </w:pPr>
            <w:r w:rsidRPr="000C6D2D">
              <w:t>O</w:t>
            </w:r>
            <w:r w:rsidR="00D665F5" w:rsidRPr="000C6D2D">
              <w:t>fert</w:t>
            </w:r>
            <w:r w:rsidRPr="000C6D2D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ADEC4A" w14:textId="77777777" w:rsidR="00D665F5" w:rsidRPr="000C6D2D" w:rsidRDefault="00D665F5" w:rsidP="003F57CD">
            <w:pPr>
              <w:spacing w:before="120" w:after="120"/>
              <w:jc w:val="center"/>
            </w:pPr>
            <w:r w:rsidRPr="000C6D2D">
              <w:t>Nazwa</w:t>
            </w:r>
            <w:r w:rsidR="003F57CD" w:rsidRPr="000C6D2D">
              <w:t xml:space="preserve"> </w:t>
            </w:r>
            <w:r w:rsidRPr="000C6D2D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4EDCD3" w14:textId="77777777" w:rsidR="00D665F5" w:rsidRPr="000C6D2D" w:rsidRDefault="00D665F5" w:rsidP="003F57CD">
            <w:pPr>
              <w:spacing w:before="120" w:after="120"/>
              <w:jc w:val="center"/>
            </w:pPr>
            <w:r w:rsidRPr="000C6D2D">
              <w:t>Cena oferty</w:t>
            </w:r>
          </w:p>
        </w:tc>
      </w:tr>
      <w:tr w:rsidR="00F26444" w:rsidRPr="000C6D2D" w14:paraId="719CF2CA" w14:textId="77777777" w:rsidTr="005C1553">
        <w:tc>
          <w:tcPr>
            <w:tcW w:w="1276" w:type="dxa"/>
            <w:shd w:val="clear" w:color="auto" w:fill="auto"/>
            <w:vAlign w:val="center"/>
          </w:tcPr>
          <w:p w14:paraId="69BE2CE0" w14:textId="77777777" w:rsidR="00F26444" w:rsidRPr="000C6D2D" w:rsidRDefault="00F26444" w:rsidP="005C1553">
            <w:pPr>
              <w:spacing w:before="80" w:after="80"/>
              <w:jc w:val="center"/>
            </w:pPr>
            <w:r w:rsidRPr="000C6D2D">
              <w:t>1</w:t>
            </w:r>
          </w:p>
        </w:tc>
        <w:tc>
          <w:tcPr>
            <w:tcW w:w="4961" w:type="dxa"/>
            <w:shd w:val="clear" w:color="auto" w:fill="auto"/>
          </w:tcPr>
          <w:p w14:paraId="3FCC8F3A" w14:textId="77777777" w:rsidR="00F26444" w:rsidRPr="000C6D2D" w:rsidRDefault="00F26444" w:rsidP="005C1553">
            <w:pPr>
              <w:spacing w:before="80" w:after="40"/>
            </w:pPr>
            <w:r w:rsidRPr="000C6D2D">
              <w:t>Budownictwo Mosty Drogi BMD Sp. z o.o.</w:t>
            </w:r>
          </w:p>
          <w:p w14:paraId="259F7598" w14:textId="6B934974" w:rsidR="00F26444" w:rsidRPr="000C6D2D" w:rsidRDefault="000C6D2D" w:rsidP="005C1553">
            <w:r>
              <w:t xml:space="preserve">Ul. </w:t>
            </w:r>
            <w:r w:rsidR="00F26444" w:rsidRPr="000C6D2D">
              <w:t>Lwowska</w:t>
            </w:r>
            <w:r w:rsidR="00F26444" w:rsidRPr="000C6D2D">
              <w:t xml:space="preserve"> </w:t>
            </w:r>
            <w:r w:rsidR="00F26444" w:rsidRPr="000C6D2D">
              <w:t>135/6</w:t>
            </w:r>
            <w:r w:rsidR="00F26444" w:rsidRPr="000C6D2D">
              <w:t xml:space="preserve"> </w:t>
            </w:r>
          </w:p>
          <w:p w14:paraId="716F13AB" w14:textId="77777777" w:rsidR="00F26444" w:rsidRPr="000C6D2D" w:rsidRDefault="00F26444" w:rsidP="005C1553">
            <w:pPr>
              <w:spacing w:after="80"/>
              <w:jc w:val="both"/>
            </w:pPr>
            <w:r w:rsidRPr="000C6D2D">
              <w:t>33-300</w:t>
            </w:r>
            <w:r w:rsidRPr="000C6D2D">
              <w:t xml:space="preserve"> </w:t>
            </w:r>
            <w:r w:rsidRPr="000C6D2D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283F3" w14:textId="77777777" w:rsidR="00F26444" w:rsidRPr="000C6D2D" w:rsidRDefault="00F26444" w:rsidP="005C1553">
            <w:pPr>
              <w:spacing w:before="80" w:after="80"/>
              <w:jc w:val="center"/>
            </w:pPr>
            <w:r w:rsidRPr="000C6D2D">
              <w:t>1 975 397.48 zł</w:t>
            </w:r>
          </w:p>
        </w:tc>
      </w:tr>
      <w:tr w:rsidR="00F26444" w:rsidRPr="000C6D2D" w14:paraId="6FA1ADB8" w14:textId="77777777" w:rsidTr="005C1553">
        <w:tc>
          <w:tcPr>
            <w:tcW w:w="1276" w:type="dxa"/>
            <w:shd w:val="clear" w:color="auto" w:fill="auto"/>
            <w:vAlign w:val="center"/>
          </w:tcPr>
          <w:p w14:paraId="2D1B36B4" w14:textId="77777777" w:rsidR="00F26444" w:rsidRPr="000C6D2D" w:rsidRDefault="00F26444" w:rsidP="005C1553">
            <w:pPr>
              <w:spacing w:before="80" w:after="80"/>
              <w:jc w:val="center"/>
            </w:pPr>
            <w:r w:rsidRPr="000C6D2D">
              <w:t>2</w:t>
            </w:r>
          </w:p>
        </w:tc>
        <w:tc>
          <w:tcPr>
            <w:tcW w:w="4961" w:type="dxa"/>
            <w:shd w:val="clear" w:color="auto" w:fill="auto"/>
          </w:tcPr>
          <w:p w14:paraId="080E7308" w14:textId="77777777" w:rsidR="00F26444" w:rsidRPr="000C6D2D" w:rsidRDefault="00F26444" w:rsidP="005C1553">
            <w:pPr>
              <w:spacing w:before="80" w:after="40"/>
            </w:pPr>
            <w:r w:rsidRPr="000C6D2D">
              <w:t>SORTED sp. z o. o.</w:t>
            </w:r>
          </w:p>
          <w:p w14:paraId="2D5FB301" w14:textId="77777777" w:rsidR="00F26444" w:rsidRPr="000C6D2D" w:rsidRDefault="00F26444" w:rsidP="005C1553">
            <w:r w:rsidRPr="000C6D2D">
              <w:t>Chyliczki, ul. Wschodnia</w:t>
            </w:r>
            <w:r w:rsidRPr="000C6D2D">
              <w:t xml:space="preserve"> </w:t>
            </w:r>
            <w:r w:rsidRPr="000C6D2D">
              <w:t>27B</w:t>
            </w:r>
            <w:r w:rsidRPr="000C6D2D">
              <w:t xml:space="preserve"> </w:t>
            </w:r>
          </w:p>
          <w:p w14:paraId="4B62F093" w14:textId="77777777" w:rsidR="00F26444" w:rsidRPr="000C6D2D" w:rsidRDefault="00F26444" w:rsidP="005C1553">
            <w:pPr>
              <w:spacing w:after="80"/>
              <w:jc w:val="both"/>
            </w:pPr>
            <w:r w:rsidRPr="000C6D2D">
              <w:t>05-500</w:t>
            </w:r>
            <w:r w:rsidRPr="000C6D2D">
              <w:t xml:space="preserve"> </w:t>
            </w:r>
            <w:r w:rsidRPr="000C6D2D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B40E9F" w14:textId="77777777" w:rsidR="00F26444" w:rsidRPr="000C6D2D" w:rsidRDefault="00F26444" w:rsidP="005C1553">
            <w:pPr>
              <w:spacing w:before="80" w:after="80"/>
              <w:jc w:val="center"/>
            </w:pPr>
            <w:r w:rsidRPr="000C6D2D">
              <w:t>4 773 697.18 zł</w:t>
            </w:r>
          </w:p>
        </w:tc>
      </w:tr>
    </w:tbl>
    <w:p w14:paraId="28926262" w14:textId="77777777" w:rsidR="0069085C" w:rsidRPr="000C6D2D" w:rsidRDefault="0069085C" w:rsidP="00A80738">
      <w:pPr>
        <w:spacing w:before="120" w:after="120"/>
        <w:jc w:val="both"/>
      </w:pPr>
    </w:p>
    <w:p w14:paraId="07578B36" w14:textId="77777777" w:rsidR="000C6D2D" w:rsidRDefault="000C6D2D" w:rsidP="000C6D2D">
      <w:pPr>
        <w:spacing w:before="120" w:after="120"/>
        <w:jc w:val="right"/>
      </w:pPr>
    </w:p>
    <w:sectPr w:rsidR="000C6D2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7B36F" w14:textId="77777777" w:rsidR="0008640E" w:rsidRDefault="0008640E">
      <w:r>
        <w:separator/>
      </w:r>
    </w:p>
  </w:endnote>
  <w:endnote w:type="continuationSeparator" w:id="0">
    <w:p w14:paraId="5AE8558E" w14:textId="77777777" w:rsidR="0008640E" w:rsidRDefault="0008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045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72E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74C" w14:textId="0C75E0E7" w:rsidR="009F189D" w:rsidRPr="000C6D2D" w:rsidRDefault="009F189D" w:rsidP="000C6D2D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346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ADC7B9" w14:textId="77777777" w:rsidR="009F189D" w:rsidRDefault="009F189D">
    <w:pPr>
      <w:pStyle w:val="Stopka"/>
      <w:tabs>
        <w:tab w:val="clear" w:pos="4536"/>
      </w:tabs>
      <w:jc w:val="center"/>
    </w:pPr>
  </w:p>
  <w:p w14:paraId="56D401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B3C797" w14:textId="77777777" w:rsidR="0008640E" w:rsidRDefault="0008640E">
      <w:r>
        <w:separator/>
      </w:r>
    </w:p>
  </w:footnote>
  <w:footnote w:type="continuationSeparator" w:id="0">
    <w:p w14:paraId="17DA0819" w14:textId="77777777" w:rsidR="0008640E" w:rsidRDefault="00086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C26B3" w14:textId="77777777" w:rsidR="00F26444" w:rsidRDefault="00F26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74736" w14:textId="77777777" w:rsidR="00F26444" w:rsidRDefault="00F26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A5CEF" w14:textId="77777777" w:rsidR="00F26444" w:rsidRDefault="00F26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40E"/>
    <w:rsid w:val="00007727"/>
    <w:rsid w:val="00017720"/>
    <w:rsid w:val="00035488"/>
    <w:rsid w:val="0008640E"/>
    <w:rsid w:val="000C1C6D"/>
    <w:rsid w:val="000C6D2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2644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D38119"/>
  <w15:chartTrackingRefBased/>
  <w15:docId w15:val="{20FE9D81-0E6F-45B4-8EF6-02C84E231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2024-09-17T09:00:00Z</cp:lastPrinted>
  <dcterms:created xsi:type="dcterms:W3CDTF">2024-09-17T09:00:00Z</dcterms:created>
  <dcterms:modified xsi:type="dcterms:W3CDTF">2024-09-17T09:00:00Z</dcterms:modified>
</cp:coreProperties>
</file>