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6A3DE6" w14:textId="77777777" w:rsidR="001D0F75" w:rsidRPr="00240E71" w:rsidRDefault="00DE3DCE" w:rsidP="001D0F75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7356C255">
          <v:roundrect id="_x0000_s1027" style="position:absolute;left:0;text-align:left;margin-left:-25.5pt;margin-top:-13.15pt;width:162pt;height:1in;z-index:251659264" arcsize="10923f"/>
        </w:pict>
      </w:r>
      <w:r w:rsidR="001D0F75">
        <w:rPr>
          <w:b w:val="0"/>
          <w:sz w:val="22"/>
          <w:szCs w:val="22"/>
        </w:rPr>
        <w:tab/>
      </w:r>
      <w:r w:rsidR="001D0F75">
        <w:rPr>
          <w:b w:val="0"/>
          <w:sz w:val="22"/>
          <w:szCs w:val="22"/>
        </w:rPr>
        <w:tab/>
      </w:r>
      <w:r w:rsidR="001D0F75">
        <w:rPr>
          <w:b w:val="0"/>
          <w:sz w:val="22"/>
          <w:szCs w:val="22"/>
        </w:rPr>
        <w:tab/>
      </w:r>
      <w:r w:rsidR="001D0F75">
        <w:rPr>
          <w:b w:val="0"/>
          <w:sz w:val="22"/>
          <w:szCs w:val="22"/>
        </w:rPr>
        <w:tab/>
      </w:r>
      <w:r w:rsidR="001D0F75">
        <w:rPr>
          <w:b w:val="0"/>
          <w:sz w:val="22"/>
          <w:szCs w:val="22"/>
        </w:rPr>
        <w:tab/>
      </w:r>
      <w:r w:rsidR="001D0F75">
        <w:rPr>
          <w:b w:val="0"/>
          <w:sz w:val="22"/>
          <w:szCs w:val="22"/>
        </w:rPr>
        <w:tab/>
      </w:r>
      <w:r w:rsidR="001D0F75">
        <w:rPr>
          <w:b w:val="0"/>
          <w:sz w:val="22"/>
          <w:szCs w:val="22"/>
        </w:rPr>
        <w:tab/>
      </w:r>
      <w:r w:rsidR="001D0F75" w:rsidRPr="004C278E">
        <w:rPr>
          <w:rFonts w:ascii="Times New Roman" w:hAnsi="Times New Roman"/>
        </w:rPr>
        <w:t xml:space="preserve">Załącznik nr </w:t>
      </w:r>
      <w:r w:rsidR="001D0F75">
        <w:rPr>
          <w:rFonts w:ascii="Times New Roman" w:hAnsi="Times New Roman"/>
        </w:rPr>
        <w:t>1</w:t>
      </w:r>
    </w:p>
    <w:p w14:paraId="20D586AF" w14:textId="77777777" w:rsidR="001D0F75" w:rsidRDefault="001D0F75" w:rsidP="001D0F75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A9CB128" w14:textId="77777777" w:rsidR="001D0F75" w:rsidRPr="0022732C" w:rsidRDefault="001D0F75" w:rsidP="001D0F75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8450D3F" w14:textId="77777777" w:rsidR="001D0F75" w:rsidRDefault="001D0F75" w:rsidP="001D0F7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C19E8D3" w14:textId="77777777" w:rsidR="001D0F75" w:rsidRPr="0022732C" w:rsidRDefault="001D0F75" w:rsidP="001D0F7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905D6AC" w14:textId="77777777" w:rsidR="001D0F75" w:rsidRPr="0022732C" w:rsidRDefault="001D0F75" w:rsidP="001D0F7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0094D3D" w14:textId="77777777" w:rsidR="001D0F75" w:rsidRPr="0022732C" w:rsidRDefault="001D0F75" w:rsidP="001D0F7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FE50550" w14:textId="77777777" w:rsidR="001D0F75" w:rsidRPr="0022732C" w:rsidRDefault="001D0F75" w:rsidP="001D0F7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00993F8" w14:textId="77777777" w:rsidR="001D0F75" w:rsidRPr="0022732C" w:rsidRDefault="001D0F75" w:rsidP="001D0F7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1A7E7CFE" w14:textId="77777777" w:rsidR="001D0F75" w:rsidRPr="0022732C" w:rsidRDefault="001D0F75" w:rsidP="001D0F7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018DE555" w14:textId="77777777" w:rsidR="001D0F75" w:rsidRPr="0022732C" w:rsidRDefault="001D0F75" w:rsidP="001D0F7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BA3A52D" w14:textId="77777777" w:rsidR="001D0F75" w:rsidRPr="0022732C" w:rsidRDefault="001D0F75" w:rsidP="001D0F7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0048B24" w14:textId="77777777" w:rsidR="001D0F75" w:rsidRPr="0022732C" w:rsidRDefault="001D0F75" w:rsidP="001D0F7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95A9037" w14:textId="77777777" w:rsidR="001D0F75" w:rsidRDefault="001D0F75" w:rsidP="001D0F75">
      <w:pPr>
        <w:spacing w:line="360" w:lineRule="auto"/>
      </w:pPr>
      <w:r>
        <w:t>Do: Nazwa i siedziba Zamawiającego:</w:t>
      </w:r>
    </w:p>
    <w:p w14:paraId="425B40EF" w14:textId="77777777" w:rsidR="001D0F75" w:rsidRPr="00C35C8C" w:rsidRDefault="001D0F75" w:rsidP="001D0F75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41D6D815" w14:textId="77777777" w:rsidR="001D0F75" w:rsidRPr="00C35C8C" w:rsidRDefault="001D0F75" w:rsidP="001D0F75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6A2C6D80" w14:textId="77777777" w:rsidR="001D0F75" w:rsidRDefault="001D0F75" w:rsidP="001D0F75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4571B977" w14:textId="77777777" w:rsidR="001D0F75" w:rsidRDefault="001D0F75" w:rsidP="001D0F75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36E4EEA3" w14:textId="77777777" w:rsidR="001D0F75" w:rsidRDefault="001D0F75" w:rsidP="001D0F75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07A3A5FB" w14:textId="77777777" w:rsidR="001D0F75" w:rsidRDefault="001D0F75" w:rsidP="001D0F75">
      <w:pPr>
        <w:ind w:firstLine="3969"/>
        <w:rPr>
          <w:b/>
        </w:rPr>
      </w:pPr>
    </w:p>
    <w:p w14:paraId="2C233B97" w14:textId="6DD0DFEC" w:rsidR="001D0F75" w:rsidRDefault="001D0F75" w:rsidP="001D0F75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2F43F1">
        <w:rPr>
          <w:b/>
        </w:rPr>
        <w:t xml:space="preserve">Dostawa </w:t>
      </w:r>
      <w:r>
        <w:rPr>
          <w:b/>
        </w:rPr>
        <w:t>3</w:t>
      </w:r>
      <w:r w:rsidRPr="002F43F1">
        <w:rPr>
          <w:b/>
        </w:rPr>
        <w:t xml:space="preserve"> szt. laptopów</w:t>
      </w:r>
      <w:r w:rsidR="0098297B">
        <w:rPr>
          <w:b/>
        </w:rPr>
        <w:t xml:space="preserve"> wraz z systemem operacyjnym</w:t>
      </w:r>
      <w:r>
        <w:rPr>
          <w:b/>
        </w:rPr>
        <w:t xml:space="preserve"> </w:t>
      </w:r>
      <w:r w:rsidRPr="002F43F1">
        <w:rPr>
          <w:b/>
        </w:rPr>
        <w:t xml:space="preserve">na potrzeby </w:t>
      </w:r>
      <w:r>
        <w:rPr>
          <w:b/>
        </w:rPr>
        <w:t>WGGiIŚ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DE-dzp.272-447/24 </w:t>
      </w:r>
      <w:r>
        <w:t>oferuję realizację przedmiotu zamówienia, zgodnie z zasadami określonymi w specyfikacji istotnych warunków zamówienia.</w:t>
      </w:r>
    </w:p>
    <w:p w14:paraId="5EB1EC8A" w14:textId="77777777" w:rsidR="001D0F75" w:rsidRDefault="001D0F75" w:rsidP="001D0F75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1D0F75" w:rsidRPr="002A16E2" w14:paraId="2660652E" w14:textId="77777777" w:rsidTr="004D3508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ACC5E6B" w14:textId="77777777" w:rsidR="001D0F75" w:rsidRPr="002A16E2" w:rsidRDefault="001D0F75" w:rsidP="004D3508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4F2B7A" w14:textId="77777777" w:rsidR="001D0F75" w:rsidRDefault="001D0F75" w:rsidP="004D350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2143C3DC" w14:textId="77777777" w:rsidR="001D0F75" w:rsidRPr="008A2B7D" w:rsidRDefault="001D0F75" w:rsidP="004D350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3FBD8EE9" w14:textId="77777777" w:rsidR="001D0F75" w:rsidRPr="008A2B7D" w:rsidRDefault="001D0F75" w:rsidP="004D350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6205F21" w14:textId="77777777" w:rsidR="001D0F75" w:rsidRPr="0084309D" w:rsidRDefault="001D0F75" w:rsidP="004D3508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EE50B4" w14:textId="77777777" w:rsidR="001D0F75" w:rsidRPr="008A2B7D" w:rsidRDefault="001D0F75" w:rsidP="004D350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0B9AC975" w14:textId="77777777" w:rsidR="001D0F75" w:rsidRPr="008A2B7D" w:rsidRDefault="001D0F75" w:rsidP="004D350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C2F4C98" w14:textId="77777777" w:rsidR="001D0F75" w:rsidRPr="008A2B7D" w:rsidRDefault="001D0F75" w:rsidP="004D350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D9A51CE" w14:textId="77777777" w:rsidR="001D0F75" w:rsidRPr="008A2B7D" w:rsidRDefault="001D0F75" w:rsidP="004D350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34411A49" w14:textId="77777777" w:rsidR="001D0F75" w:rsidRPr="008A2B7D" w:rsidRDefault="001D0F75" w:rsidP="004D350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09A432D" w14:textId="77777777" w:rsidR="001D0F75" w:rsidRPr="008A2B7D" w:rsidRDefault="001D0F75" w:rsidP="004D350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790FFB52" w14:textId="77777777" w:rsidR="001D0F75" w:rsidRPr="008A2B7D" w:rsidRDefault="001D0F75" w:rsidP="004D3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75298128" w14:textId="77777777" w:rsidR="001D0F75" w:rsidRPr="008A2B7D" w:rsidRDefault="001D0F75" w:rsidP="004D35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44CCBD9" w14:textId="77777777" w:rsidR="001D0F75" w:rsidRPr="008A2B7D" w:rsidRDefault="001D0F75" w:rsidP="004D350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21352877" w14:textId="77777777" w:rsidR="001D0F75" w:rsidRPr="008A2B7D" w:rsidRDefault="001D0F75" w:rsidP="004D3508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0F5E0E89" w14:textId="77777777" w:rsidR="001D0F75" w:rsidRPr="008A2B7D" w:rsidRDefault="001D0F75" w:rsidP="004D350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1D0F75" w:rsidRPr="002A16E2" w14:paraId="0988B9CF" w14:textId="77777777" w:rsidTr="004D3508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164D28" w14:textId="77777777" w:rsidR="001D0F75" w:rsidRPr="002A16E2" w:rsidRDefault="001D0F75" w:rsidP="004D350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19AE142" w14:textId="77777777" w:rsidR="001D0F75" w:rsidRPr="002A16E2" w:rsidRDefault="001D0F75" w:rsidP="004D350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DC05FC5" w14:textId="77777777" w:rsidR="001D0F75" w:rsidRPr="002A16E2" w:rsidRDefault="001D0F75" w:rsidP="004D350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826C449" w14:textId="77777777" w:rsidR="001D0F75" w:rsidRPr="002A16E2" w:rsidRDefault="001D0F75" w:rsidP="004D350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4500F2" w14:textId="77777777" w:rsidR="001D0F75" w:rsidRPr="002A16E2" w:rsidRDefault="001D0F75" w:rsidP="004D350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420C97" w14:textId="77777777" w:rsidR="001D0F75" w:rsidRPr="002A16E2" w:rsidRDefault="001D0F75" w:rsidP="004D350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CEA0467" w14:textId="77777777" w:rsidR="001D0F75" w:rsidRPr="002A16E2" w:rsidRDefault="001D0F75" w:rsidP="004D350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8B7AD87" w14:textId="77777777" w:rsidR="001D0F75" w:rsidRPr="002A16E2" w:rsidRDefault="001D0F75" w:rsidP="004D350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1D0F75" w:rsidRPr="002A16E2" w14:paraId="061CD087" w14:textId="77777777" w:rsidTr="004D350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D4D02A7" w14:textId="77777777" w:rsidR="001D0F75" w:rsidRPr="002A16E2" w:rsidRDefault="001D0F75" w:rsidP="004D350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BB34E" w14:textId="77777777" w:rsidR="001D0F75" w:rsidRPr="00125021" w:rsidRDefault="001D0F75" w:rsidP="004D3508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Laptop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AB418" w14:textId="77777777" w:rsidR="001D0F75" w:rsidRPr="00A47B30" w:rsidRDefault="001D0F75" w:rsidP="004D350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BC0D4" w14:textId="52EA6C49" w:rsidR="001D0F75" w:rsidRPr="00F55968" w:rsidRDefault="001D0F75" w:rsidP="004D350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16320" w14:textId="77777777" w:rsidR="001D0F75" w:rsidRPr="002A16E2" w:rsidRDefault="001D0F75" w:rsidP="004D350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4A1DC" w14:textId="77777777" w:rsidR="001D0F75" w:rsidRPr="002A16E2" w:rsidRDefault="001D0F75" w:rsidP="004D350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524997" w14:textId="77777777" w:rsidR="001D0F75" w:rsidRPr="002A16E2" w:rsidRDefault="001D0F75" w:rsidP="004D350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DE096F" w14:textId="77777777" w:rsidR="001D0F75" w:rsidRPr="002A16E2" w:rsidRDefault="001D0F75" w:rsidP="004D3508">
            <w:pPr>
              <w:ind w:right="425"/>
              <w:rPr>
                <w:sz w:val="22"/>
                <w:szCs w:val="22"/>
              </w:rPr>
            </w:pPr>
          </w:p>
        </w:tc>
      </w:tr>
      <w:tr w:rsidR="001D0F75" w:rsidRPr="002A16E2" w14:paraId="1488013E" w14:textId="77777777" w:rsidTr="004D350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8F17F1" w14:textId="40A467BD" w:rsidR="001D0F75" w:rsidRPr="002A16E2" w:rsidRDefault="001D0F75" w:rsidP="004D350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65B4F" w14:textId="6628434B" w:rsidR="001D0F75" w:rsidRDefault="001D0F75" w:rsidP="004D3508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System operacyjny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9A89D" w14:textId="77777777" w:rsidR="001D0F75" w:rsidRPr="00A47B30" w:rsidRDefault="001D0F75" w:rsidP="004D350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64A62" w14:textId="383581D1" w:rsidR="001D0F75" w:rsidRDefault="001D0F75" w:rsidP="004D350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03FAE" w14:textId="77777777" w:rsidR="001D0F75" w:rsidRPr="002A16E2" w:rsidRDefault="001D0F75" w:rsidP="004D350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7EB40" w14:textId="77777777" w:rsidR="001D0F75" w:rsidRPr="002A16E2" w:rsidRDefault="001D0F75" w:rsidP="004D350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88C59A" w14:textId="77777777" w:rsidR="001D0F75" w:rsidRPr="002A16E2" w:rsidRDefault="001D0F75" w:rsidP="004D350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116621" w14:textId="77777777" w:rsidR="001D0F75" w:rsidRPr="002A16E2" w:rsidRDefault="001D0F75" w:rsidP="004D3508">
            <w:pPr>
              <w:ind w:right="425"/>
              <w:rPr>
                <w:sz w:val="22"/>
                <w:szCs w:val="22"/>
              </w:rPr>
            </w:pPr>
          </w:p>
        </w:tc>
      </w:tr>
      <w:tr w:rsidR="001D0F75" w:rsidRPr="002A16E2" w14:paraId="7A2A53A4" w14:textId="77777777" w:rsidTr="004D3508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787F6C" w14:textId="77777777" w:rsidR="001D0F75" w:rsidRDefault="001D0F75" w:rsidP="004D3508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1BBD0470" w14:textId="77777777" w:rsidR="001D0F75" w:rsidRDefault="001D0F75" w:rsidP="004D3508">
            <w:pPr>
              <w:ind w:right="425"/>
              <w:rPr>
                <w:sz w:val="22"/>
                <w:szCs w:val="22"/>
              </w:rPr>
            </w:pPr>
          </w:p>
          <w:p w14:paraId="3D600AFD" w14:textId="77777777" w:rsidR="001D0F75" w:rsidRPr="002A16E2" w:rsidRDefault="001D0F75" w:rsidP="004D3508">
            <w:pPr>
              <w:ind w:right="425"/>
              <w:rPr>
                <w:sz w:val="22"/>
                <w:szCs w:val="22"/>
              </w:rPr>
            </w:pPr>
          </w:p>
          <w:p w14:paraId="28925EA2" w14:textId="77777777" w:rsidR="001D0F75" w:rsidRDefault="001D0F75" w:rsidP="004D3508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124534B6" w14:textId="77777777" w:rsidR="001D0F75" w:rsidRPr="002A16E2" w:rsidRDefault="001D0F75" w:rsidP="004D3508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3E504" w14:textId="77777777" w:rsidR="001D0F75" w:rsidRPr="002A16E2" w:rsidRDefault="001D0F75" w:rsidP="004D350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757517" w14:textId="77777777" w:rsidR="001D0F75" w:rsidRPr="002A16E2" w:rsidRDefault="001D0F75" w:rsidP="004D350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19B465" w14:textId="77777777" w:rsidR="001D0F75" w:rsidRPr="002A16E2" w:rsidRDefault="001D0F75" w:rsidP="004D3508">
            <w:pPr>
              <w:ind w:right="425"/>
              <w:rPr>
                <w:sz w:val="22"/>
                <w:szCs w:val="22"/>
              </w:rPr>
            </w:pPr>
          </w:p>
        </w:tc>
      </w:tr>
      <w:tr w:rsidR="001D0F75" w:rsidRPr="002A16E2" w14:paraId="232B550A" w14:textId="77777777" w:rsidTr="004D3508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4D7A952" w14:textId="77777777" w:rsidR="001D0F75" w:rsidRPr="002A16E2" w:rsidRDefault="001D0F75" w:rsidP="004D3508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20879A9D" w14:textId="77777777" w:rsidR="001D0F75" w:rsidRPr="002A16E2" w:rsidRDefault="001D0F75" w:rsidP="004D3508">
            <w:pPr>
              <w:rPr>
                <w:sz w:val="22"/>
                <w:szCs w:val="22"/>
              </w:rPr>
            </w:pPr>
          </w:p>
          <w:p w14:paraId="0D433B20" w14:textId="77777777" w:rsidR="001D0F75" w:rsidRPr="002A16E2" w:rsidRDefault="001D0F75" w:rsidP="004D3508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673FF60B" w14:textId="77777777" w:rsidR="001D0F75" w:rsidRPr="002A16E2" w:rsidRDefault="001D0F75" w:rsidP="004D350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EDF69" w14:textId="77777777" w:rsidR="001D0F75" w:rsidRPr="002A16E2" w:rsidRDefault="001D0F75" w:rsidP="004D350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5D89B2" w14:textId="77777777" w:rsidR="001D0F75" w:rsidRPr="002A16E2" w:rsidRDefault="001D0F75" w:rsidP="004D350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78679A" w14:textId="77777777" w:rsidR="001D0F75" w:rsidRPr="002A16E2" w:rsidRDefault="001D0F75" w:rsidP="004D3508">
            <w:pPr>
              <w:ind w:right="425"/>
              <w:rPr>
                <w:sz w:val="22"/>
                <w:szCs w:val="22"/>
              </w:rPr>
            </w:pPr>
          </w:p>
        </w:tc>
      </w:tr>
    </w:tbl>
    <w:p w14:paraId="506A2F28" w14:textId="77777777" w:rsidR="001D0F75" w:rsidRPr="00FB1B4F" w:rsidRDefault="001D0F75" w:rsidP="001D0F75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149FF929" w14:textId="77777777" w:rsidR="001D0F75" w:rsidRPr="00FB1B4F" w:rsidRDefault="001D0F75" w:rsidP="001D0F75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58265563" w14:textId="77777777" w:rsidR="001D0F75" w:rsidRPr="00FB1B4F" w:rsidRDefault="001D0F75" w:rsidP="001D0F75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51A69958" w14:textId="77777777" w:rsidR="001D0F75" w:rsidRDefault="001D0F75" w:rsidP="001D0F75">
      <w:pPr>
        <w:pStyle w:val="Tekstpodstawowy"/>
      </w:pPr>
      <w:r>
        <w:t>Powyższa cena zawiera  podatek VAT w wysokości 23% tj.…………………….PLN</w:t>
      </w:r>
    </w:p>
    <w:p w14:paraId="7F55B1C3" w14:textId="7955A71A" w:rsidR="001D0F75" w:rsidRPr="000552C2" w:rsidRDefault="001D0F75" w:rsidP="001D0F75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 xml:space="preserve">Termin realizacji zamówienia: do </w:t>
      </w:r>
      <w:r w:rsidR="00DE3DCE">
        <w:rPr>
          <w:b/>
        </w:rPr>
        <w:t>………………</w:t>
      </w:r>
      <w:r>
        <w:rPr>
          <w:b/>
        </w:rPr>
        <w:t xml:space="preserve"> dni od daty podpisania umowy</w:t>
      </w:r>
      <w:r>
        <w:rPr>
          <w:b/>
          <w:bCs/>
        </w:rPr>
        <w:t xml:space="preserve"> </w:t>
      </w:r>
      <w:r w:rsidR="00DE3DCE">
        <w:rPr>
          <w:b/>
          <w:bCs/>
        </w:rPr>
        <w:t>(</w:t>
      </w:r>
      <w:r w:rsidR="00DE3DCE" w:rsidRPr="005F4370">
        <w:rPr>
          <w:b/>
          <w:bCs/>
          <w:highlight w:val="yellow"/>
        </w:rPr>
        <w:t>Kryterium oceny ofert</w:t>
      </w:r>
      <w:r w:rsidR="00DE3DCE">
        <w:rPr>
          <w:b/>
          <w:bCs/>
        </w:rPr>
        <w:t>)</w:t>
      </w:r>
    </w:p>
    <w:p w14:paraId="15917C28" w14:textId="4F62E0AA" w:rsidR="001D0F75" w:rsidRDefault="001D0F75" w:rsidP="001D0F75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 w:rsidR="00DE3DCE">
        <w:rPr>
          <w:b/>
          <w:bCs/>
        </w:rPr>
        <w:t xml:space="preserve">24 </w:t>
      </w:r>
      <w:r>
        <w:rPr>
          <w:b/>
          <w:bCs/>
        </w:rPr>
        <w:t>miesi</w:t>
      </w:r>
      <w:r w:rsidR="00DE3DCE">
        <w:rPr>
          <w:b/>
          <w:bCs/>
        </w:rPr>
        <w:t>ą</w:t>
      </w:r>
      <w:r>
        <w:rPr>
          <w:b/>
          <w:bCs/>
        </w:rPr>
        <w:t>c</w:t>
      </w:r>
      <w:r w:rsidR="00DE3DCE">
        <w:rPr>
          <w:b/>
          <w:bCs/>
        </w:rPr>
        <w:t>e</w:t>
      </w:r>
      <w:r>
        <w:rPr>
          <w:b/>
          <w:bCs/>
        </w:rPr>
        <w:t xml:space="preserve"> </w:t>
      </w:r>
    </w:p>
    <w:p w14:paraId="0954B6D1" w14:textId="77777777" w:rsidR="001D0F75" w:rsidRPr="00FE545C" w:rsidRDefault="001D0F75" w:rsidP="001D0F75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11F630D1" w14:textId="77777777" w:rsidR="001D0F75" w:rsidRPr="00FE545C" w:rsidRDefault="001D0F75" w:rsidP="001D0F75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2CBB80F1" w14:textId="77777777" w:rsidR="001D0F75" w:rsidRDefault="001D0F75" w:rsidP="001D0F75">
      <w:pPr>
        <w:jc w:val="both"/>
        <w:rPr>
          <w:sz w:val="18"/>
          <w:szCs w:val="18"/>
        </w:rPr>
      </w:pPr>
    </w:p>
    <w:p w14:paraId="304E6E2D" w14:textId="77777777" w:rsidR="001D0F75" w:rsidRPr="002A16E2" w:rsidRDefault="001D0F75" w:rsidP="001D0F75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4BE578E8" w14:textId="77777777" w:rsidR="001D0F75" w:rsidRPr="002A16E2" w:rsidRDefault="001D0F75" w:rsidP="001D0F7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3D5C3DD7" w14:textId="77777777" w:rsidR="001D0F75" w:rsidRDefault="001D0F75" w:rsidP="001D0F7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16BD279E" w14:textId="77777777" w:rsidR="001D0F75" w:rsidRPr="003E2056" w:rsidRDefault="001D0F75" w:rsidP="001D0F75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1A588F3" w14:textId="77777777" w:rsidR="001D0F75" w:rsidRPr="002A16E2" w:rsidRDefault="001D0F75" w:rsidP="001D0F7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683C716" w14:textId="77777777" w:rsidR="001D0F75" w:rsidRPr="002A16E2" w:rsidRDefault="001D0F75" w:rsidP="001D0F75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8799E17" w14:textId="77777777" w:rsidR="001D0F75" w:rsidRPr="002A16E2" w:rsidRDefault="001D0F75" w:rsidP="001D0F75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CB29F04" w14:textId="77777777" w:rsidR="001D0F75" w:rsidRPr="002A16E2" w:rsidRDefault="001D0F75" w:rsidP="001D0F7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D0F75" w:rsidRPr="002A16E2" w14:paraId="6360D43F" w14:textId="77777777" w:rsidTr="004D350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8B1AF1" w14:textId="77777777" w:rsidR="001D0F75" w:rsidRPr="002A16E2" w:rsidRDefault="001D0F75" w:rsidP="004D350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957C20" w14:textId="77777777" w:rsidR="001D0F75" w:rsidRPr="002A16E2" w:rsidRDefault="001D0F75" w:rsidP="004D350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3BC792AB" w14:textId="77777777" w:rsidR="001D0F75" w:rsidRPr="002A16E2" w:rsidRDefault="001D0F75" w:rsidP="004D350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52890E" w14:textId="77777777" w:rsidR="001D0F75" w:rsidRPr="002A16E2" w:rsidRDefault="001D0F75" w:rsidP="004D350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1D0F75" w:rsidRPr="002A16E2" w14:paraId="253523F2" w14:textId="77777777" w:rsidTr="004D350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B5FF6" w14:textId="77777777" w:rsidR="001D0F75" w:rsidRPr="002A16E2" w:rsidRDefault="001D0F75" w:rsidP="004D350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5D297F" w14:textId="77777777" w:rsidR="001D0F75" w:rsidRPr="002A16E2" w:rsidRDefault="001D0F75" w:rsidP="004D350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0DD1C4" w14:textId="77777777" w:rsidR="001D0F75" w:rsidRPr="002A16E2" w:rsidRDefault="001D0F75" w:rsidP="004D350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D0F75" w:rsidRPr="002A16E2" w14:paraId="784F5359" w14:textId="77777777" w:rsidTr="004D3508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0C94B" w14:textId="77777777" w:rsidR="001D0F75" w:rsidRPr="002A16E2" w:rsidRDefault="001D0F75" w:rsidP="004D350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26F592" w14:textId="77777777" w:rsidR="001D0F75" w:rsidRPr="002A16E2" w:rsidRDefault="001D0F75" w:rsidP="004D350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A7CC25" w14:textId="77777777" w:rsidR="001D0F75" w:rsidRPr="002A16E2" w:rsidRDefault="001D0F75" w:rsidP="004D350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63D681C" w14:textId="77777777" w:rsidR="001D0F75" w:rsidRPr="002A16E2" w:rsidRDefault="001D0F75" w:rsidP="001D0F7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4CCFA781" w14:textId="77777777" w:rsidR="001D0F75" w:rsidRPr="002A16E2" w:rsidRDefault="001D0F75" w:rsidP="001D0F75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5559D595" w14:textId="77777777" w:rsidR="001D0F75" w:rsidRPr="002A16E2" w:rsidRDefault="001D0F75" w:rsidP="001D0F7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7263872C" w14:textId="77777777" w:rsidR="001D0F75" w:rsidRPr="002A16E2" w:rsidRDefault="001D0F75" w:rsidP="001D0F7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6F459F37" w14:textId="77777777" w:rsidR="001D0F75" w:rsidRPr="002A16E2" w:rsidRDefault="001D0F75" w:rsidP="001D0F7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(ych) dokumentu(ów)</w:t>
      </w:r>
    </w:p>
    <w:p w14:paraId="5CF9E11D" w14:textId="77777777" w:rsidR="001D0F75" w:rsidRPr="002A16E2" w:rsidRDefault="001D0F75" w:rsidP="001D0F75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93DF12B" w14:textId="77777777" w:rsidR="001D0F75" w:rsidRPr="002A16E2" w:rsidRDefault="001D0F75" w:rsidP="001D0F7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585A0471" w14:textId="77777777" w:rsidR="001D0F75" w:rsidRPr="002A16E2" w:rsidRDefault="001D0F75" w:rsidP="001D0F7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10694CC7" w14:textId="77777777" w:rsidR="001D0F75" w:rsidRPr="002A16E2" w:rsidRDefault="001D0F75" w:rsidP="001D0F7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32B32D16" w14:textId="77777777" w:rsidR="001D0F75" w:rsidRPr="00F47191" w:rsidRDefault="001D0F75" w:rsidP="001D0F75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1ED560B6" w14:textId="77777777" w:rsidR="001D0F75" w:rsidRPr="002171F4" w:rsidRDefault="001D0F75" w:rsidP="001D0F75"/>
    <w:p w14:paraId="7AEBF709" w14:textId="77777777" w:rsidR="001D0F75" w:rsidRPr="005C1AEA" w:rsidRDefault="001D0F75" w:rsidP="001D0F75"/>
    <w:p w14:paraId="49711B11" w14:textId="77777777" w:rsidR="001D0F75" w:rsidRPr="009962AD" w:rsidRDefault="001D0F75" w:rsidP="001D0F75"/>
    <w:p w14:paraId="088BB7A8" w14:textId="77777777" w:rsidR="00FE545C" w:rsidRPr="001D0F75" w:rsidRDefault="00FE545C" w:rsidP="001D0F75"/>
    <w:sectPr w:rsidR="00FE545C" w:rsidRPr="001D0F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204A09" w14:textId="77777777" w:rsidR="00F40BC4" w:rsidRDefault="00F40BC4">
      <w:r>
        <w:separator/>
      </w:r>
    </w:p>
  </w:endnote>
  <w:endnote w:type="continuationSeparator" w:id="0">
    <w:p w14:paraId="608EA9F5" w14:textId="77777777" w:rsidR="00F40BC4" w:rsidRDefault="00F40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0BAFC5" w14:textId="77777777" w:rsidR="006F17E6" w:rsidRDefault="006F17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AEE6C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7CFE69" w14:textId="77777777" w:rsidR="006F17E6" w:rsidRDefault="006F17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35B759" w14:textId="77777777" w:rsidR="00F40BC4" w:rsidRDefault="00F40BC4">
      <w:r>
        <w:separator/>
      </w:r>
    </w:p>
  </w:footnote>
  <w:footnote w:type="continuationSeparator" w:id="0">
    <w:p w14:paraId="1503436A" w14:textId="77777777" w:rsidR="00F40BC4" w:rsidRDefault="00F40B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0A9AF5" w14:textId="77777777" w:rsidR="006F17E6" w:rsidRDefault="006F17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B40DC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949A8B" w14:textId="77777777" w:rsidR="006F17E6" w:rsidRDefault="006F17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227439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18733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02563072">
    <w:abstractNumId w:val="0"/>
  </w:num>
  <w:num w:numId="4" w16cid:durableId="1074325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0BC4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0F75"/>
    <w:rsid w:val="001D4612"/>
    <w:rsid w:val="00207E98"/>
    <w:rsid w:val="002723B0"/>
    <w:rsid w:val="00315A4A"/>
    <w:rsid w:val="00353845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D7A24"/>
    <w:rsid w:val="006F17E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8297B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E3DCE"/>
    <w:rsid w:val="00E44371"/>
    <w:rsid w:val="00E949B0"/>
    <w:rsid w:val="00EC0BEA"/>
    <w:rsid w:val="00F00591"/>
    <w:rsid w:val="00F40BC4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2310F1F"/>
  <w15:chartTrackingRefBased/>
  <w15:docId w15:val="{85067AF6-4458-44C8-95ED-AD05CF6DE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0F7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543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1899-12-31T23:00:00Z</cp:lastPrinted>
  <dcterms:created xsi:type="dcterms:W3CDTF">2024-09-06T06:51:00Z</dcterms:created>
  <dcterms:modified xsi:type="dcterms:W3CDTF">2024-10-18T06:35:00Z</dcterms:modified>
</cp:coreProperties>
</file>