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CB81D" w14:textId="77777777" w:rsidR="002A33C2" w:rsidRPr="002245BE" w:rsidRDefault="002A33C2" w:rsidP="002A33C2">
      <w:pPr>
        <w:spacing w:after="240"/>
        <w:jc w:val="right"/>
        <w:rPr>
          <w:sz w:val="22"/>
          <w:szCs w:val="22"/>
        </w:rPr>
      </w:pPr>
      <w:bookmarkStart w:id="0" w:name="_Hlk53520193"/>
      <w:r w:rsidRPr="0038086E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38086E">
        <w:rPr>
          <w:sz w:val="22"/>
          <w:szCs w:val="22"/>
        </w:rPr>
        <w:t>2024-09-19</w:t>
      </w:r>
    </w:p>
    <w:p w14:paraId="599FE895" w14:textId="77777777" w:rsidR="002A33C2" w:rsidRPr="0038086E" w:rsidRDefault="002A33C2" w:rsidP="002A33C2">
      <w:pPr>
        <w:spacing w:after="40"/>
        <w:rPr>
          <w:b/>
          <w:bCs/>
          <w:sz w:val="22"/>
          <w:szCs w:val="22"/>
        </w:rPr>
      </w:pPr>
      <w:r w:rsidRPr="0038086E">
        <w:rPr>
          <w:b/>
          <w:bCs/>
          <w:sz w:val="22"/>
          <w:szCs w:val="22"/>
        </w:rPr>
        <w:t>Akademia Górniczo - Hutnicza</w:t>
      </w:r>
    </w:p>
    <w:p w14:paraId="66AA70DF" w14:textId="77777777" w:rsidR="002A33C2" w:rsidRPr="0038086E" w:rsidRDefault="002A33C2" w:rsidP="002A33C2">
      <w:pPr>
        <w:spacing w:after="40"/>
        <w:rPr>
          <w:b/>
          <w:bCs/>
          <w:sz w:val="22"/>
          <w:szCs w:val="22"/>
        </w:rPr>
      </w:pPr>
      <w:r w:rsidRPr="0038086E">
        <w:rPr>
          <w:b/>
          <w:bCs/>
          <w:sz w:val="22"/>
          <w:szCs w:val="22"/>
        </w:rPr>
        <w:t>im. Stanisława Staszica w Krakowie</w:t>
      </w:r>
    </w:p>
    <w:p w14:paraId="33B90590" w14:textId="77777777" w:rsidR="002A33C2" w:rsidRPr="002245BE" w:rsidRDefault="002A33C2" w:rsidP="002A33C2">
      <w:pPr>
        <w:spacing w:after="40"/>
        <w:rPr>
          <w:b/>
          <w:bCs/>
          <w:sz w:val="22"/>
          <w:szCs w:val="22"/>
        </w:rPr>
      </w:pPr>
      <w:r w:rsidRPr="0038086E">
        <w:rPr>
          <w:b/>
          <w:bCs/>
          <w:sz w:val="22"/>
          <w:szCs w:val="22"/>
        </w:rPr>
        <w:t>Dział Zamówień Publicznych</w:t>
      </w:r>
    </w:p>
    <w:p w14:paraId="5C172407" w14:textId="77777777" w:rsidR="002A33C2" w:rsidRPr="002245BE" w:rsidRDefault="002A33C2" w:rsidP="002A33C2">
      <w:pPr>
        <w:rPr>
          <w:sz w:val="22"/>
          <w:szCs w:val="22"/>
        </w:rPr>
      </w:pPr>
      <w:r w:rsidRPr="0038086E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38086E">
        <w:rPr>
          <w:sz w:val="22"/>
          <w:szCs w:val="22"/>
        </w:rPr>
        <w:t>30</w:t>
      </w:r>
    </w:p>
    <w:p w14:paraId="7ECDFBA7" w14:textId="77777777" w:rsidR="002A33C2" w:rsidRPr="002245BE" w:rsidRDefault="002A33C2" w:rsidP="002A33C2">
      <w:pPr>
        <w:rPr>
          <w:sz w:val="22"/>
          <w:szCs w:val="22"/>
        </w:rPr>
      </w:pPr>
      <w:r w:rsidRPr="0038086E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38086E">
        <w:rPr>
          <w:sz w:val="22"/>
          <w:szCs w:val="22"/>
        </w:rPr>
        <w:t>Kraków</w:t>
      </w:r>
    </w:p>
    <w:p w14:paraId="3F3C3113" w14:textId="77777777" w:rsidR="002A33C2" w:rsidRDefault="002A33C2" w:rsidP="002A33C2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38086E">
        <w:rPr>
          <w:bCs/>
          <w:sz w:val="22"/>
          <w:szCs w:val="22"/>
        </w:rPr>
        <w:t>DE-dzp.272-439/24</w:t>
      </w:r>
    </w:p>
    <w:p w14:paraId="0333860A" w14:textId="77777777" w:rsidR="002A33C2" w:rsidRPr="00E62859" w:rsidRDefault="002A33C2" w:rsidP="002A33C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AA9E2D4" w14:textId="77777777" w:rsidR="002A33C2" w:rsidRPr="00C65E53" w:rsidRDefault="002A33C2" w:rsidP="002A33C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26FDDE0" w14:textId="0E37D273" w:rsidR="002A33C2" w:rsidRDefault="002A33C2" w:rsidP="002A33C2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89F9258" w14:textId="77777777" w:rsidR="002A33C2" w:rsidRDefault="002A33C2" w:rsidP="002A33C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A33C2" w:rsidRPr="00607F9B" w14:paraId="70AE1D05" w14:textId="77777777" w:rsidTr="002433D0">
        <w:trPr>
          <w:trHeight w:val="638"/>
        </w:trPr>
        <w:tc>
          <w:tcPr>
            <w:tcW w:w="959" w:type="dxa"/>
            <w:shd w:val="clear" w:color="auto" w:fill="auto"/>
          </w:tcPr>
          <w:p w14:paraId="4CBE2E1B" w14:textId="77777777" w:rsidR="002A33C2" w:rsidRPr="00607F9B" w:rsidRDefault="002A33C2" w:rsidP="002433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FBB07B" w14:textId="77777777" w:rsidR="002A33C2" w:rsidRPr="00607F9B" w:rsidRDefault="002A33C2" w:rsidP="002433D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8086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808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8086E">
              <w:rPr>
                <w:b/>
                <w:bCs/>
                <w:sz w:val="22"/>
                <w:szCs w:val="22"/>
              </w:rPr>
              <w:t>Dostawa papieru kserograficznego dla potrzeb AGH - DE-dzp.272-439/24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29C4DD0" w14:textId="77777777" w:rsidR="002A33C2" w:rsidRDefault="002A33C2" w:rsidP="002A33C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A33C2" w14:paraId="39CAB133" w14:textId="77777777" w:rsidTr="002433D0">
        <w:trPr>
          <w:cantSplit/>
        </w:trPr>
        <w:tc>
          <w:tcPr>
            <w:tcW w:w="10150" w:type="dxa"/>
          </w:tcPr>
          <w:p w14:paraId="21620E4A" w14:textId="77777777" w:rsidR="002A33C2" w:rsidRPr="00D26ED6" w:rsidRDefault="002A33C2" w:rsidP="002433D0">
            <w:pPr>
              <w:jc w:val="both"/>
              <w:rPr>
                <w:b/>
                <w:sz w:val="22"/>
                <w:szCs w:val="22"/>
              </w:rPr>
            </w:pPr>
            <w:r w:rsidRPr="0038086E">
              <w:rPr>
                <w:b/>
                <w:sz w:val="22"/>
                <w:szCs w:val="22"/>
              </w:rPr>
              <w:t>Przedsiębiorstwo Handlowe Biuro Plus Włodzimierz Leszczyński</w:t>
            </w:r>
          </w:p>
          <w:p w14:paraId="49CAEBAC" w14:textId="77777777" w:rsidR="002A33C2" w:rsidRPr="009F0E5C" w:rsidRDefault="002A33C2" w:rsidP="002433D0">
            <w:pPr>
              <w:jc w:val="both"/>
              <w:rPr>
                <w:bCs/>
                <w:sz w:val="22"/>
                <w:szCs w:val="22"/>
              </w:rPr>
            </w:pPr>
            <w:r w:rsidRPr="0038086E">
              <w:rPr>
                <w:bCs/>
                <w:sz w:val="22"/>
                <w:szCs w:val="22"/>
              </w:rPr>
              <w:t>Nad Drwiną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8086E">
              <w:rPr>
                <w:bCs/>
                <w:sz w:val="22"/>
                <w:szCs w:val="22"/>
              </w:rPr>
              <w:t>8B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8C00792" w14:textId="77777777" w:rsidR="002A33C2" w:rsidRPr="009F0E5C" w:rsidRDefault="002A33C2" w:rsidP="002433D0">
            <w:pPr>
              <w:jc w:val="both"/>
              <w:rPr>
                <w:bCs/>
                <w:sz w:val="22"/>
                <w:szCs w:val="22"/>
              </w:rPr>
            </w:pPr>
            <w:r w:rsidRPr="0038086E">
              <w:rPr>
                <w:bCs/>
                <w:sz w:val="22"/>
                <w:szCs w:val="22"/>
              </w:rPr>
              <w:t>30-741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8086E">
              <w:rPr>
                <w:bCs/>
                <w:sz w:val="22"/>
                <w:szCs w:val="22"/>
              </w:rPr>
              <w:t>Kraków</w:t>
            </w:r>
          </w:p>
          <w:p w14:paraId="49EF1699" w14:textId="77777777" w:rsidR="002A33C2" w:rsidRPr="00D26ED6" w:rsidRDefault="002A33C2" w:rsidP="002433D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42CC03" w14:textId="77777777" w:rsidR="002A33C2" w:rsidRPr="00D26ED6" w:rsidRDefault="002A33C2" w:rsidP="002433D0">
            <w:pPr>
              <w:jc w:val="both"/>
              <w:rPr>
                <w:b/>
                <w:sz w:val="22"/>
                <w:szCs w:val="22"/>
              </w:rPr>
            </w:pPr>
            <w:r w:rsidRPr="0038086E">
              <w:rPr>
                <w:sz w:val="22"/>
                <w:szCs w:val="22"/>
              </w:rPr>
              <w:t>Dostawa papieru kserograficznego dla potrzeb AGH - DE-dzp.272-439/24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8086E">
              <w:rPr>
                <w:b/>
                <w:sz w:val="22"/>
                <w:szCs w:val="22"/>
              </w:rPr>
              <w:t>323 606.95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1998687" w14:textId="77777777" w:rsidR="002A33C2" w:rsidRDefault="002A33C2" w:rsidP="002433D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FFCC84C" w14:textId="77777777" w:rsidR="002A33C2" w:rsidRPr="00756CDA" w:rsidRDefault="002A33C2" w:rsidP="002A33C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2A33C2" w:rsidRPr="008567C7" w14:paraId="1A427E18" w14:textId="77777777" w:rsidTr="002433D0">
        <w:trPr>
          <w:trHeight w:val="510"/>
        </w:trPr>
        <w:tc>
          <w:tcPr>
            <w:tcW w:w="595" w:type="pct"/>
            <w:vAlign w:val="center"/>
          </w:tcPr>
          <w:p w14:paraId="0F9CCC20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D4FAA2A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43FCC1F" w14:textId="77777777" w:rsidR="002A33C2" w:rsidRPr="008567C7" w:rsidRDefault="002A33C2" w:rsidP="002433D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E86AA4F" w14:textId="77777777" w:rsidR="002A33C2" w:rsidRPr="008567C7" w:rsidRDefault="002A33C2" w:rsidP="002433D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715" w:type="pct"/>
            <w:vAlign w:val="center"/>
          </w:tcPr>
          <w:p w14:paraId="6F408BDD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A33C2" w:rsidRPr="008567C7" w14:paraId="2A3A2AC0" w14:textId="77777777" w:rsidTr="002433D0">
        <w:tc>
          <w:tcPr>
            <w:tcW w:w="595" w:type="pct"/>
            <w:vAlign w:val="center"/>
          </w:tcPr>
          <w:p w14:paraId="03EC2C46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166B2CD5" w14:textId="77777777" w:rsidR="002A33C2" w:rsidRPr="002B6761" w:rsidRDefault="002A33C2" w:rsidP="002433D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Handlowe Biuro Plus Włodzimierz Leszczyński</w:t>
            </w:r>
          </w:p>
          <w:p w14:paraId="28A3B216" w14:textId="77777777" w:rsidR="002A33C2" w:rsidRPr="008567C7" w:rsidRDefault="002A33C2" w:rsidP="002433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Nad Drwiną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8B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F3AD24" w14:textId="77777777" w:rsidR="002A33C2" w:rsidRPr="001B7815" w:rsidRDefault="002A33C2" w:rsidP="002433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30-741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1460BED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74478BC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8D8A4E0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A33C2" w:rsidRPr="008567C7" w14:paraId="19CF368E" w14:textId="77777777" w:rsidTr="002433D0">
        <w:tc>
          <w:tcPr>
            <w:tcW w:w="595" w:type="pct"/>
            <w:vAlign w:val="center"/>
          </w:tcPr>
          <w:p w14:paraId="1486C784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1A0DC89" w14:textId="77777777" w:rsidR="002A33C2" w:rsidRPr="002B6761" w:rsidRDefault="002A33C2" w:rsidP="002433D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8086E">
              <w:rPr>
                <w:rFonts w:ascii="Times New Roman" w:hAnsi="Times New Roman" w:cs="Times New Roman"/>
                <w:b/>
                <w:sz w:val="18"/>
                <w:szCs w:val="18"/>
              </w:rPr>
              <w:t>Lyreco</w:t>
            </w:r>
            <w:proofErr w:type="spellEnd"/>
            <w:r w:rsidRPr="0038086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S.A.</w:t>
            </w:r>
          </w:p>
          <w:p w14:paraId="6339357B" w14:textId="77777777" w:rsidR="002A33C2" w:rsidRPr="008567C7" w:rsidRDefault="002A33C2" w:rsidP="002433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Sokołowska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4C594FD" w14:textId="77777777" w:rsidR="002A33C2" w:rsidRPr="001B7815" w:rsidRDefault="002A33C2" w:rsidP="002433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05-806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Komorów</w:t>
            </w:r>
          </w:p>
        </w:tc>
        <w:tc>
          <w:tcPr>
            <w:tcW w:w="952" w:type="pct"/>
            <w:vAlign w:val="center"/>
          </w:tcPr>
          <w:p w14:paraId="4AF17790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56,19</w:t>
            </w:r>
          </w:p>
        </w:tc>
        <w:tc>
          <w:tcPr>
            <w:tcW w:w="952" w:type="pct"/>
            <w:vAlign w:val="center"/>
          </w:tcPr>
          <w:p w14:paraId="2C84BE5C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B878A3D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96,19</w:t>
            </w:r>
          </w:p>
        </w:tc>
      </w:tr>
      <w:tr w:rsidR="002A33C2" w:rsidRPr="008567C7" w14:paraId="31881592" w14:textId="77777777" w:rsidTr="002433D0">
        <w:tc>
          <w:tcPr>
            <w:tcW w:w="595" w:type="pct"/>
            <w:vAlign w:val="center"/>
          </w:tcPr>
          <w:p w14:paraId="3D6CAABF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0CDF2DF8" w14:textId="77777777" w:rsidR="002A33C2" w:rsidRPr="002B6761" w:rsidRDefault="002A33C2" w:rsidP="002433D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 Usługowe LOBOS Sp. z o.o.</w:t>
            </w:r>
          </w:p>
          <w:p w14:paraId="68F328A1" w14:textId="77777777" w:rsidR="002A33C2" w:rsidRPr="008567C7" w:rsidRDefault="002A33C2" w:rsidP="002433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Mieczysława </w:t>
            </w:r>
            <w:proofErr w:type="spellStart"/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Medweckiego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6AA8C4" w14:textId="77777777" w:rsidR="002A33C2" w:rsidRPr="001B7815" w:rsidRDefault="002A33C2" w:rsidP="002433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31-870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DD93FD8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53,81</w:t>
            </w:r>
          </w:p>
        </w:tc>
        <w:tc>
          <w:tcPr>
            <w:tcW w:w="952" w:type="pct"/>
            <w:vAlign w:val="center"/>
          </w:tcPr>
          <w:p w14:paraId="527316BD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43C1F43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93,81</w:t>
            </w:r>
          </w:p>
        </w:tc>
      </w:tr>
      <w:tr w:rsidR="002A33C2" w:rsidRPr="008567C7" w14:paraId="497145DD" w14:textId="77777777" w:rsidTr="002433D0">
        <w:tc>
          <w:tcPr>
            <w:tcW w:w="595" w:type="pct"/>
            <w:vAlign w:val="center"/>
          </w:tcPr>
          <w:p w14:paraId="4CB05FC6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255711B0" w14:textId="77777777" w:rsidR="002A33C2" w:rsidRDefault="002A33C2" w:rsidP="002433D0">
            <w:pPr>
              <w:pStyle w:val="Zwykytek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C307F1">
              <w:rPr>
                <w:rFonts w:ascii="Times New Roman" w:hAnsi="Times New Roman"/>
                <w:b/>
                <w:bCs/>
                <w:sz w:val="18"/>
                <w:szCs w:val="18"/>
              </w:rPr>
              <w:t>Sovpol</w:t>
            </w:r>
            <w:proofErr w:type="spellEnd"/>
            <w:r w:rsidRPr="00C307F1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K. Stankiewicz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Produkcja i Dystrybucja Art. Szkolno-Biurowych, Zabawek i Art. Przemysłowych</w:t>
            </w:r>
          </w:p>
          <w:p w14:paraId="184E4FDA" w14:textId="77777777" w:rsidR="002A33C2" w:rsidRPr="008567C7" w:rsidRDefault="002A33C2" w:rsidP="002433D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5A198B" w14:textId="77777777" w:rsidR="002A33C2" w:rsidRPr="001B7815" w:rsidRDefault="002A33C2" w:rsidP="002433D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05-270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86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0E929795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28CDD771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7BCED93F" w14:textId="77777777" w:rsidR="002A33C2" w:rsidRPr="008567C7" w:rsidRDefault="002A33C2" w:rsidP="0024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86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1992126B" w14:textId="77777777" w:rsidR="002A33C2" w:rsidRDefault="002A33C2" w:rsidP="002A33C2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1335A172" w14:textId="77777777" w:rsidR="002A33C2" w:rsidRDefault="002A33C2" w:rsidP="002A33C2">
      <w:pPr>
        <w:spacing w:after="120"/>
        <w:jc w:val="both"/>
        <w:rPr>
          <w:color w:val="000000"/>
          <w:sz w:val="22"/>
          <w:szCs w:val="22"/>
        </w:rPr>
      </w:pPr>
    </w:p>
    <w:bookmarkEnd w:id="0"/>
    <w:sectPr w:rsidR="002A33C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D991F" w14:textId="77777777" w:rsidR="00603038" w:rsidRDefault="00603038">
      <w:r>
        <w:separator/>
      </w:r>
    </w:p>
  </w:endnote>
  <w:endnote w:type="continuationSeparator" w:id="0">
    <w:p w14:paraId="776B1D33" w14:textId="77777777" w:rsidR="00603038" w:rsidRDefault="00603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230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B9D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B556D0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44440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66F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2C250" w14:textId="77777777" w:rsidR="00603038" w:rsidRDefault="00603038">
      <w:r>
        <w:separator/>
      </w:r>
    </w:p>
  </w:footnote>
  <w:footnote w:type="continuationSeparator" w:id="0">
    <w:p w14:paraId="5D76255A" w14:textId="77777777" w:rsidR="00603038" w:rsidRDefault="00603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3D8A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2EFD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E516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038"/>
    <w:rsid w:val="00005838"/>
    <w:rsid w:val="00022322"/>
    <w:rsid w:val="00042497"/>
    <w:rsid w:val="000C1E6F"/>
    <w:rsid w:val="000E4E56"/>
    <w:rsid w:val="001A1468"/>
    <w:rsid w:val="001B7815"/>
    <w:rsid w:val="001C31ED"/>
    <w:rsid w:val="002A33C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3038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02E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E81F01"/>
  <w15:chartTrackingRefBased/>
  <w15:docId w15:val="{C2F324C2-9DD5-49EC-8383-1342A2DD6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A33C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2024-09-19T12:56:00Z</cp:lastPrinted>
  <dcterms:created xsi:type="dcterms:W3CDTF">2024-09-19T12:56:00Z</dcterms:created>
  <dcterms:modified xsi:type="dcterms:W3CDTF">2024-09-19T12:56:00Z</dcterms:modified>
</cp:coreProperties>
</file>