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A42188" w14:textId="77777777" w:rsidR="00E74435" w:rsidRDefault="00E74435" w:rsidP="00E74435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Kraków dnia: 2024-09-25</w:t>
      </w:r>
    </w:p>
    <w:p w14:paraId="4AA7061E" w14:textId="77777777" w:rsidR="00E74435" w:rsidRDefault="00E74435" w:rsidP="00E7443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4A29115" w14:textId="77777777" w:rsidR="00E74435" w:rsidRDefault="00E74435" w:rsidP="00E74435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BA4807C" w14:textId="77777777" w:rsidR="00E74435" w:rsidRDefault="00E74435" w:rsidP="00E74435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0E1F52F" w14:textId="77777777" w:rsidR="00E74435" w:rsidRDefault="00E74435" w:rsidP="00E74435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787C15A" w14:textId="77777777" w:rsidR="00E74435" w:rsidRDefault="00E74435" w:rsidP="00E74435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Al. Mickiewicza 30</w:t>
      </w:r>
    </w:p>
    <w:p w14:paraId="4E1152CA" w14:textId="77777777" w:rsidR="00E74435" w:rsidRDefault="00E74435" w:rsidP="00E74435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30-059 Kraków</w:t>
      </w:r>
    </w:p>
    <w:p w14:paraId="09A1F8F6" w14:textId="77777777" w:rsidR="00E74435" w:rsidRDefault="00E74435" w:rsidP="00E7443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b/>
          <w:sz w:val="18"/>
          <w:szCs w:val="18"/>
        </w:rPr>
        <w:t xml:space="preserve"> </w:t>
      </w:r>
      <w:bookmarkStart w:id="0" w:name="_Hlk178063112"/>
      <w:r>
        <w:rPr>
          <w:rFonts w:ascii="Verdana" w:hAnsi="Verdana"/>
          <w:b/>
          <w:sz w:val="18"/>
          <w:szCs w:val="18"/>
        </w:rPr>
        <w:t>DE-dzp.272-479/24</w:t>
      </w:r>
      <w:bookmarkEnd w:id="0"/>
      <w:r>
        <w:rPr>
          <w:rFonts w:ascii="Verdana" w:hAnsi="Verdana"/>
          <w:sz w:val="18"/>
          <w:szCs w:val="18"/>
        </w:rPr>
        <w:tab/>
        <w:t xml:space="preserve"> </w:t>
      </w:r>
    </w:p>
    <w:p w14:paraId="25D8A639" w14:textId="77777777" w:rsidR="00E74435" w:rsidRDefault="00E74435" w:rsidP="00E74435">
      <w:pPr>
        <w:pStyle w:val="Nagwek"/>
        <w:tabs>
          <w:tab w:val="left" w:pos="708"/>
        </w:tabs>
        <w:rPr>
          <w:rFonts w:ascii="Verdana" w:hAnsi="Verdana"/>
          <w:sz w:val="18"/>
          <w:szCs w:val="18"/>
        </w:rPr>
      </w:pPr>
    </w:p>
    <w:p w14:paraId="036D9CAC" w14:textId="77777777" w:rsidR="00E74435" w:rsidRDefault="00E74435" w:rsidP="00E74435">
      <w:pPr>
        <w:pStyle w:val="Nagwek"/>
        <w:tabs>
          <w:tab w:val="left" w:pos="708"/>
        </w:tabs>
        <w:rPr>
          <w:rFonts w:ascii="Verdana" w:hAnsi="Verdana"/>
          <w:sz w:val="18"/>
          <w:szCs w:val="18"/>
        </w:rPr>
      </w:pPr>
    </w:p>
    <w:p w14:paraId="1F201C4C" w14:textId="77777777" w:rsidR="00E74435" w:rsidRDefault="00E74435" w:rsidP="00E74435">
      <w:pPr>
        <w:pStyle w:val="Nagwek"/>
        <w:tabs>
          <w:tab w:val="left" w:pos="708"/>
        </w:tabs>
        <w:rPr>
          <w:rFonts w:ascii="Verdana" w:hAnsi="Verdana"/>
          <w:sz w:val="18"/>
          <w:szCs w:val="18"/>
        </w:rPr>
      </w:pPr>
    </w:p>
    <w:p w14:paraId="2DEA50B9" w14:textId="77777777" w:rsidR="00E74435" w:rsidRDefault="00E74435" w:rsidP="00E74435">
      <w:pPr>
        <w:pStyle w:val="Nagwek"/>
        <w:tabs>
          <w:tab w:val="left" w:pos="708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1279D21" w14:textId="77777777" w:rsidR="00E74435" w:rsidRDefault="00E74435" w:rsidP="00E74435">
      <w:pPr>
        <w:pStyle w:val="Nagwek"/>
        <w:tabs>
          <w:tab w:val="left" w:pos="708"/>
        </w:tabs>
        <w:jc w:val="center"/>
        <w:rPr>
          <w:rFonts w:ascii="Verdana" w:hAnsi="Verdana"/>
          <w:b/>
          <w:sz w:val="18"/>
          <w:szCs w:val="18"/>
        </w:rPr>
      </w:pPr>
    </w:p>
    <w:p w14:paraId="37C3BF40" w14:textId="77777777" w:rsidR="00E74435" w:rsidRDefault="00E74435" w:rsidP="00E74435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Dotyczy </w:t>
      </w:r>
      <w:r>
        <w:rPr>
          <w:rFonts w:ascii="Verdana" w:hAnsi="Verdana"/>
          <w:sz w:val="18"/>
          <w:szCs w:val="18"/>
        </w:rPr>
        <w:t xml:space="preserve">postępowania o udzielenie zamówienia publicznego prowadzonego w trybie Tryb podstawowy bez negocjacji - art. 275 pkt. 1 ustawy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 xml:space="preserve"> prowadzonego pn.: </w:t>
      </w:r>
    </w:p>
    <w:p w14:paraId="6B8CBFEE" w14:textId="77777777" w:rsidR="00E74435" w:rsidRDefault="00E74435" w:rsidP="00E74435">
      <w:pPr>
        <w:pStyle w:val="Tekstpodstawowywcity"/>
        <w:spacing w:before="120" w:after="480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Dostawa komponentów do satelity </w:t>
      </w:r>
      <w:proofErr w:type="spellStart"/>
      <w:r>
        <w:rPr>
          <w:rFonts w:ascii="Verdana" w:hAnsi="Verdana"/>
          <w:b/>
          <w:sz w:val="18"/>
          <w:szCs w:val="18"/>
        </w:rPr>
        <w:t>cubesat</w:t>
      </w:r>
      <w:proofErr w:type="spellEnd"/>
      <w:r>
        <w:rPr>
          <w:rFonts w:ascii="Verdana" w:hAnsi="Verdana"/>
          <w:b/>
          <w:sz w:val="18"/>
          <w:szCs w:val="18"/>
        </w:rPr>
        <w:t>: 2 szt. komputera pokładowego, 2 szt. nadajnika radiowego na pasmo S oraz 4 szt. anteny na pasmo UHF - DE-dzp.272-476/24</w:t>
      </w:r>
    </w:p>
    <w:p w14:paraId="11AC0AD2" w14:textId="77777777" w:rsidR="00E74435" w:rsidRDefault="00E74435" w:rsidP="00E74435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Zamawiający, działając na podstawie art. 222 ust. 5 </w:t>
      </w:r>
      <w:r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>
        <w:rPr>
          <w:rFonts w:ascii="Verdana" w:hAnsi="Verdana"/>
          <w:sz w:val="18"/>
          <w:szCs w:val="18"/>
        </w:rPr>
        <w:t>publicznych (Dz.U.2024.1320 ze zm.) udostępnia informację z otwarcia ofert.</w:t>
      </w:r>
    </w:p>
    <w:p w14:paraId="1027C96C" w14:textId="77777777" w:rsidR="00E74435" w:rsidRDefault="00E74435" w:rsidP="00E74435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Podczas otwarcia ofert, mającego miejsce w dniu 25/09/2024 o godz. 10:00, otwarte zostały oferty następujących wykonawców: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6"/>
        <w:gridCol w:w="2836"/>
      </w:tblGrid>
      <w:tr w:rsidR="00E74435" w14:paraId="4EAC5C50" w14:textId="77777777" w:rsidTr="00E744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6F160" w14:textId="77777777" w:rsidR="00E74435" w:rsidRDefault="00E74435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Nr oferty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6D21B" w14:textId="77777777" w:rsidR="00E74435" w:rsidRDefault="00E74435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34AB" w14:textId="77777777" w:rsidR="00E74435" w:rsidRDefault="00E74435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 oferty</w:t>
            </w:r>
          </w:p>
        </w:tc>
      </w:tr>
      <w:tr w:rsidR="00E74435" w14:paraId="2C0591DF" w14:textId="77777777" w:rsidTr="00E744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3AE2" w14:textId="77777777" w:rsidR="00E74435" w:rsidRDefault="00E74435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5D76D" w14:textId="77777777" w:rsidR="00E74435" w:rsidRPr="00E74435" w:rsidRDefault="00E74435">
            <w:pPr>
              <w:spacing w:after="40"/>
              <w:jc w:val="both"/>
              <w:rPr>
                <w:rFonts w:ascii="Verdana" w:hAnsi="Verdana"/>
                <w:sz w:val="16"/>
                <w:szCs w:val="16"/>
                <w:lang w:val="en-US"/>
              </w:rPr>
            </w:pPr>
            <w:r w:rsidRPr="00E74435">
              <w:rPr>
                <w:rFonts w:ascii="Verdana" w:hAnsi="Verdana"/>
                <w:sz w:val="16"/>
                <w:szCs w:val="16"/>
                <w:lang w:val="en-US"/>
              </w:rPr>
              <w:t>Endurosat Trading EOOD</w:t>
            </w:r>
          </w:p>
          <w:p w14:paraId="3A265CF2" w14:textId="77777777" w:rsidR="00E74435" w:rsidRPr="00E74435" w:rsidRDefault="00E74435">
            <w:pPr>
              <w:spacing w:after="40"/>
              <w:jc w:val="both"/>
              <w:rPr>
                <w:rFonts w:ascii="Verdana" w:hAnsi="Verdana"/>
                <w:sz w:val="16"/>
                <w:szCs w:val="16"/>
                <w:lang w:val="en-US"/>
              </w:rPr>
            </w:pPr>
            <w:r w:rsidRPr="00E74435">
              <w:rPr>
                <w:rFonts w:ascii="Verdana" w:hAnsi="Verdana"/>
                <w:sz w:val="16"/>
                <w:szCs w:val="16"/>
                <w:lang w:val="en-US"/>
              </w:rPr>
              <w:t xml:space="preserve">1A Flora str., Sofia, </w:t>
            </w:r>
          </w:p>
          <w:p w14:paraId="6CC87C6A" w14:textId="77777777" w:rsidR="00E74435" w:rsidRDefault="00E74435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</w:rPr>
              <w:t>Bulgaria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9D9CE" w14:textId="77777777" w:rsidR="00E74435" w:rsidRDefault="00E74435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49 680 EURO</w:t>
            </w:r>
          </w:p>
        </w:tc>
      </w:tr>
    </w:tbl>
    <w:p w14:paraId="6CB9F046" w14:textId="77777777" w:rsidR="00E74435" w:rsidRDefault="00E74435" w:rsidP="00E74435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6139AD8" w14:textId="77777777" w:rsidR="00577BC6" w:rsidRPr="00E74435" w:rsidRDefault="00577BC6" w:rsidP="00E74435"/>
    <w:sectPr w:rsidR="00577BC6" w:rsidRPr="00E744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B8785" w14:textId="77777777" w:rsidR="00A976FD" w:rsidRDefault="00A976FD">
      <w:r>
        <w:separator/>
      </w:r>
    </w:p>
  </w:endnote>
  <w:endnote w:type="continuationSeparator" w:id="0">
    <w:p w14:paraId="298E2F97" w14:textId="77777777" w:rsidR="00A976FD" w:rsidRDefault="00A97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A55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53F0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F47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A0F99B">
        <v:line id="_x0000_s1025" style="position:absolute;left:0;text-align:left;z-index:251657728" from="-3.85pt,8.7pt" to="455.15pt,8.7pt"/>
      </w:pict>
    </w:r>
  </w:p>
  <w:p w14:paraId="3B1951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048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02C13D" w14:textId="77777777" w:rsidR="009F189D" w:rsidRDefault="009F189D">
    <w:pPr>
      <w:pStyle w:val="Stopka"/>
      <w:tabs>
        <w:tab w:val="clear" w:pos="4536"/>
      </w:tabs>
      <w:jc w:val="center"/>
    </w:pPr>
  </w:p>
  <w:p w14:paraId="5DBC00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2B03C" w14:textId="77777777" w:rsidR="00A976FD" w:rsidRDefault="00A976FD">
      <w:r>
        <w:separator/>
      </w:r>
    </w:p>
  </w:footnote>
  <w:footnote w:type="continuationSeparator" w:id="0">
    <w:p w14:paraId="4634BFBE" w14:textId="77777777" w:rsidR="00A976FD" w:rsidRDefault="00A97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A02F9" w14:textId="77777777" w:rsidR="00D8513C" w:rsidRDefault="00D851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8DDD3" w14:textId="77777777" w:rsidR="00D8513C" w:rsidRDefault="00D851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1B769" w14:textId="77777777" w:rsidR="00D8513C" w:rsidRDefault="00D851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6F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76FD"/>
    <w:rsid w:val="00AA718D"/>
    <w:rsid w:val="00C236D3"/>
    <w:rsid w:val="00C659E2"/>
    <w:rsid w:val="00CB0802"/>
    <w:rsid w:val="00D20908"/>
    <w:rsid w:val="00D665F5"/>
    <w:rsid w:val="00D7128F"/>
    <w:rsid w:val="00D8513C"/>
    <w:rsid w:val="00E7443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F373A5"/>
  <w15:chartTrackingRefBased/>
  <w15:docId w15:val="{C18B749C-44B1-44AF-BE73-C55CA84CD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74435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74435"/>
  </w:style>
  <w:style w:type="character" w:customStyle="1" w:styleId="TekstpodstawowywcityZnak">
    <w:name w:val="Tekst podstawowy wcięty Znak"/>
    <w:link w:val="Tekstpodstawowywcity"/>
    <w:rsid w:val="00E744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2024-09-25T08:33:00Z</cp:lastPrinted>
  <dcterms:created xsi:type="dcterms:W3CDTF">2024-09-25T08:33:00Z</dcterms:created>
  <dcterms:modified xsi:type="dcterms:W3CDTF">2024-09-25T08:33:00Z</dcterms:modified>
</cp:coreProperties>
</file>