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794087" w14:textId="77777777" w:rsidR="005C0930" w:rsidRDefault="008907C0" w:rsidP="005C0930">
      <w:pPr>
        <w:spacing w:after="240"/>
        <w:jc w:val="right"/>
        <w:rPr>
          <w:sz w:val="22"/>
          <w:szCs w:val="22"/>
        </w:rPr>
      </w:pPr>
      <w:r w:rsidRPr="008907C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907C0">
        <w:rPr>
          <w:sz w:val="22"/>
          <w:szCs w:val="22"/>
        </w:rPr>
        <w:t>2024-10-01</w:t>
      </w:r>
    </w:p>
    <w:p w14:paraId="6DAD55B4" w14:textId="77777777" w:rsidR="008907C0" w:rsidRPr="008907C0" w:rsidRDefault="008907C0" w:rsidP="005C0930">
      <w:pPr>
        <w:rPr>
          <w:b/>
          <w:bCs/>
          <w:sz w:val="22"/>
          <w:szCs w:val="22"/>
        </w:rPr>
      </w:pPr>
      <w:r w:rsidRPr="008907C0">
        <w:rPr>
          <w:b/>
          <w:bCs/>
          <w:sz w:val="22"/>
          <w:szCs w:val="22"/>
        </w:rPr>
        <w:t>Akademia Górniczo - Hutnicza</w:t>
      </w:r>
    </w:p>
    <w:p w14:paraId="2DBDD25A" w14:textId="77777777" w:rsidR="008907C0" w:rsidRPr="008907C0" w:rsidRDefault="008907C0" w:rsidP="005C0930">
      <w:pPr>
        <w:rPr>
          <w:b/>
          <w:bCs/>
          <w:sz w:val="22"/>
          <w:szCs w:val="22"/>
        </w:rPr>
      </w:pPr>
      <w:r w:rsidRPr="008907C0">
        <w:rPr>
          <w:b/>
          <w:bCs/>
          <w:sz w:val="22"/>
          <w:szCs w:val="22"/>
        </w:rPr>
        <w:t>im. Stanisława Staszica w Krakowie</w:t>
      </w:r>
    </w:p>
    <w:p w14:paraId="663B9930" w14:textId="77777777" w:rsidR="005C0930" w:rsidRPr="00D91931" w:rsidRDefault="008907C0" w:rsidP="005C0930">
      <w:pPr>
        <w:rPr>
          <w:b/>
          <w:bCs/>
          <w:sz w:val="22"/>
          <w:szCs w:val="22"/>
        </w:rPr>
      </w:pPr>
      <w:r w:rsidRPr="008907C0">
        <w:rPr>
          <w:b/>
          <w:bCs/>
          <w:sz w:val="22"/>
          <w:szCs w:val="22"/>
        </w:rPr>
        <w:t>Dział Zamówień Publicznych</w:t>
      </w:r>
    </w:p>
    <w:p w14:paraId="1770C61E" w14:textId="77777777" w:rsidR="005C0930" w:rsidRPr="00BD5546" w:rsidRDefault="008907C0" w:rsidP="005C0930">
      <w:pPr>
        <w:rPr>
          <w:sz w:val="22"/>
          <w:szCs w:val="22"/>
        </w:rPr>
      </w:pPr>
      <w:r w:rsidRPr="008907C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907C0">
        <w:rPr>
          <w:sz w:val="22"/>
          <w:szCs w:val="22"/>
        </w:rPr>
        <w:t>30</w:t>
      </w:r>
    </w:p>
    <w:p w14:paraId="5C6D3427" w14:textId="77777777" w:rsidR="005C0930" w:rsidRPr="00BD5546" w:rsidRDefault="008907C0" w:rsidP="005C0930">
      <w:pPr>
        <w:rPr>
          <w:sz w:val="22"/>
          <w:szCs w:val="22"/>
        </w:rPr>
      </w:pPr>
      <w:r w:rsidRPr="008907C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907C0">
        <w:rPr>
          <w:sz w:val="22"/>
          <w:szCs w:val="22"/>
        </w:rPr>
        <w:t>Kraków</w:t>
      </w:r>
    </w:p>
    <w:p w14:paraId="6476B267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907C0" w:rsidRPr="008907C0">
        <w:rPr>
          <w:b/>
          <w:sz w:val="22"/>
          <w:szCs w:val="22"/>
        </w:rPr>
        <w:t>DE-dzp.272-520/24</w:t>
      </w:r>
      <w:r w:rsidR="005C0930" w:rsidRPr="00D91931">
        <w:rPr>
          <w:sz w:val="22"/>
          <w:szCs w:val="22"/>
        </w:rPr>
        <w:tab/>
        <w:t xml:space="preserve"> </w:t>
      </w:r>
    </w:p>
    <w:p w14:paraId="38A70B6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6C930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F50767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CDE6D4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123A4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25232E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766BA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80BD86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97AD5BD" w14:textId="04F8A116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907C0" w:rsidRPr="008907C0">
        <w:rPr>
          <w:sz w:val="22"/>
          <w:szCs w:val="22"/>
        </w:rPr>
        <w:t xml:space="preserve">Tryb podstawowy bez negocjacji - art. 275 pkt. 1 ustawy </w:t>
      </w:r>
      <w:proofErr w:type="spellStart"/>
      <w:r w:rsidR="008907C0" w:rsidRPr="008907C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907C0" w:rsidRPr="008907C0">
        <w:rPr>
          <w:b/>
          <w:bCs/>
          <w:sz w:val="22"/>
          <w:szCs w:val="22"/>
        </w:rPr>
        <w:t xml:space="preserve">Remont oświetlenia awaryjnego i ewakuacyjnego w paw. A-0, D-1, D-4, H-B6, DG </w:t>
      </w:r>
      <w:proofErr w:type="spellStart"/>
      <w:r w:rsidR="008907C0" w:rsidRPr="008907C0">
        <w:rPr>
          <w:b/>
          <w:bCs/>
          <w:sz w:val="22"/>
          <w:szCs w:val="22"/>
        </w:rPr>
        <w:t>Sienkiewiczówka</w:t>
      </w:r>
      <w:proofErr w:type="spellEnd"/>
      <w:r w:rsidR="008907C0" w:rsidRPr="008907C0">
        <w:rPr>
          <w:b/>
          <w:bCs/>
          <w:sz w:val="22"/>
          <w:szCs w:val="22"/>
        </w:rPr>
        <w:t>, Miękinia 381 na terenie AGH w Krakowie - DE-dzp.272-520/24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866B570" w14:textId="51488E26"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A147D4B" w14:textId="6C481533" w:rsidR="001D04A9" w:rsidRDefault="001D04A9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pkt. 25.5 </w:t>
      </w:r>
      <w:proofErr w:type="spellStart"/>
      <w:r>
        <w:rPr>
          <w:sz w:val="22"/>
          <w:szCs w:val="22"/>
        </w:rPr>
        <w:t>tiret</w:t>
      </w:r>
      <w:proofErr w:type="spellEnd"/>
      <w:r>
        <w:rPr>
          <w:sz w:val="22"/>
          <w:szCs w:val="22"/>
        </w:rPr>
        <w:t xml:space="preserve"> 3 SWZ Zamawiający wprowadza zmiany </w:t>
      </w:r>
    </w:p>
    <w:p w14:paraId="6556F3ED" w14:textId="05EA74DE" w:rsidR="001D04A9" w:rsidRDefault="001D04A9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</w:p>
    <w:p w14:paraId="40815182" w14:textId="63F7CE2F" w:rsidR="001D04A9" w:rsidRDefault="001D04A9" w:rsidP="00431ECB">
      <w:pPr>
        <w:spacing w:before="120" w:after="120"/>
        <w:jc w:val="both"/>
        <w:rPr>
          <w:sz w:val="22"/>
          <w:szCs w:val="22"/>
        </w:rPr>
      </w:pPr>
      <w:r w:rsidRPr="001D04A9">
        <w:rPr>
          <w:sz w:val="22"/>
          <w:szCs w:val="22"/>
        </w:rPr>
        <w:t>• Kserokopię uprawnień dla osób posiadających uprawnienia D i E oraz uprawnienia/ świadectwa kwalifikacji do konserwacji dźwigów osobowych wymienionych w pkt 4.1 SWZ.</w:t>
      </w:r>
    </w:p>
    <w:p w14:paraId="577BD532" w14:textId="1676077D" w:rsidR="001D04A9" w:rsidRDefault="001D04A9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</w:p>
    <w:p w14:paraId="26EFCA8A" w14:textId="030651FC" w:rsidR="001D04A9" w:rsidRDefault="001D04A9" w:rsidP="00431ECB">
      <w:pPr>
        <w:spacing w:before="120" w:after="120"/>
        <w:jc w:val="both"/>
        <w:rPr>
          <w:b/>
          <w:bCs/>
          <w:sz w:val="22"/>
          <w:szCs w:val="22"/>
        </w:rPr>
      </w:pPr>
      <w:r w:rsidRPr="001D04A9">
        <w:rPr>
          <w:b/>
          <w:bCs/>
          <w:sz w:val="22"/>
          <w:szCs w:val="22"/>
        </w:rPr>
        <w:t>• Kserokopię uprawnień dla osób posiadających uprawnienia D i E wymienionych w pkt 4.1 SWZ.</w:t>
      </w:r>
    </w:p>
    <w:p w14:paraId="218D2B11" w14:textId="77777777" w:rsidR="001D04A9" w:rsidRPr="001D04A9" w:rsidRDefault="001D04A9" w:rsidP="00431ECB">
      <w:pPr>
        <w:spacing w:before="120" w:after="120"/>
        <w:jc w:val="both"/>
        <w:rPr>
          <w:b/>
          <w:bCs/>
          <w:sz w:val="22"/>
          <w:szCs w:val="22"/>
        </w:rPr>
      </w:pPr>
    </w:p>
    <w:p w14:paraId="6FEB9E18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D1CFB2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5A595B" w14:textId="77777777" w:rsidR="00166C54" w:rsidRDefault="00166C54">
      <w:r>
        <w:separator/>
      </w:r>
    </w:p>
  </w:endnote>
  <w:endnote w:type="continuationSeparator" w:id="0">
    <w:p w14:paraId="27420388" w14:textId="77777777" w:rsidR="00166C54" w:rsidRDefault="00166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2292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40B6D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8FE9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5DE3164">
        <v:line id="_x0000_s1025" style="position:absolute;left:0;text-align:left;z-index:251657728" from="-3.85pt,7.55pt" to="455.15pt,7.55pt"/>
      </w:pict>
    </w:r>
  </w:p>
  <w:p w14:paraId="062B5FF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90D454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8A99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E724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F3BE27" w14:textId="77777777" w:rsidR="00EF1037" w:rsidRDefault="00EF1037">
    <w:pPr>
      <w:pStyle w:val="Stopka"/>
      <w:tabs>
        <w:tab w:val="clear" w:pos="4536"/>
        <w:tab w:val="left" w:pos="6237"/>
      </w:tabs>
    </w:pPr>
  </w:p>
  <w:p w14:paraId="57D2B14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A2ED7E" w14:textId="77777777" w:rsidR="00166C54" w:rsidRDefault="00166C54">
      <w:r>
        <w:separator/>
      </w:r>
    </w:p>
  </w:footnote>
  <w:footnote w:type="continuationSeparator" w:id="0">
    <w:p w14:paraId="0690C051" w14:textId="77777777" w:rsidR="00166C54" w:rsidRDefault="00166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3D494" w14:textId="77777777" w:rsidR="008907C0" w:rsidRDefault="008907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7A242" w14:textId="77777777" w:rsidR="008907C0" w:rsidRDefault="008907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0994F" w14:textId="77777777" w:rsidR="008907C0" w:rsidRDefault="008907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C54"/>
    <w:rsid w:val="00057D02"/>
    <w:rsid w:val="000613E0"/>
    <w:rsid w:val="000817F1"/>
    <w:rsid w:val="00166C54"/>
    <w:rsid w:val="001A571A"/>
    <w:rsid w:val="001D04A9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8907C0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33E679"/>
  <w15:chartTrackingRefBased/>
  <w15:docId w15:val="{7C33AB81-8679-4F89-BABE-09BE0C48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2024-10-01T06:46:00Z</dcterms:created>
  <dcterms:modified xsi:type="dcterms:W3CDTF">2024-10-01T06:48:00Z</dcterms:modified>
</cp:coreProperties>
</file>