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211C82" w14:textId="183BDCDC" w:rsidR="00025386" w:rsidRPr="00BF5DE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F5DE2">
        <w:rPr>
          <w:bCs/>
          <w:i w:val="0"/>
          <w:sz w:val="20"/>
        </w:rPr>
        <w:t xml:space="preserve">Załącznik nr </w:t>
      </w:r>
      <w:r w:rsidR="00BF5DE2" w:rsidRPr="00BF5DE2">
        <w:rPr>
          <w:bCs/>
          <w:i w:val="0"/>
          <w:sz w:val="20"/>
        </w:rPr>
        <w:t>4</w:t>
      </w:r>
      <w:r w:rsidR="007666D6" w:rsidRPr="00BF5DE2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BF5DE2" w14:paraId="52AFC211" w14:textId="77777777" w:rsidTr="00BF5DE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414F9FC9" w14:textId="77777777" w:rsidR="00D520D3" w:rsidRPr="00BF5DE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F5DE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F5DE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6B1C5E7" w14:textId="77777777" w:rsidR="00D520D3" w:rsidRPr="00BF5DE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D01E744" w14:textId="77777777" w:rsidR="00D520D3" w:rsidRPr="00BF5DE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11E5F6" w14:textId="77777777" w:rsidR="00D520D3" w:rsidRPr="00BF5DE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F5DE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BF5DE2" w14:paraId="6E6FD2B1" w14:textId="77777777" w:rsidTr="00BF5DE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3BB4ECC1" w14:textId="77777777" w:rsidR="00D520D3" w:rsidRPr="00BF5DE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F5DE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EB7524" w14:textId="77777777" w:rsidR="00D520D3" w:rsidRPr="00BF5DE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F9B56E" w14:textId="77777777" w:rsidR="00D520D3" w:rsidRPr="00BF5DE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B1FE26" w14:textId="77777777" w:rsidR="00D520D3" w:rsidRPr="00BF5DE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F5DE2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BF5DE2" w14:paraId="22E3A093" w14:textId="77777777" w:rsidTr="00BF5D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5BC2E5" w14:textId="77777777" w:rsidR="00053927" w:rsidRPr="00BF5DE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F5DE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0F509EAA" w14:textId="77777777" w:rsidR="00053927" w:rsidRPr="00BF5DE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F5DE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F5DE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F5DE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193DF74" w14:textId="77777777" w:rsidR="0071340C" w:rsidRPr="00BF5DE2" w:rsidRDefault="0071340C" w:rsidP="00BF5DE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BF5DE2">
        <w:rPr>
          <w:rFonts w:ascii="Times New Roman" w:hAnsi="Times New Roman"/>
          <w:sz w:val="20"/>
          <w:szCs w:val="20"/>
        </w:rPr>
        <w:t xml:space="preserve"> ustawy </w:t>
      </w:r>
      <w:r w:rsidR="00EF3368" w:rsidRPr="00BF5DE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6273EF" w:rsidRPr="00BF5DE2">
        <w:rPr>
          <w:rFonts w:ascii="Times New Roman" w:hAnsi="Times New Roman"/>
          <w:sz w:val="20"/>
          <w:szCs w:val="20"/>
        </w:rPr>
        <w:t>(</w:t>
      </w:r>
      <w:proofErr w:type="spellStart"/>
      <w:r w:rsidR="006273EF" w:rsidRPr="00BF5DE2">
        <w:rPr>
          <w:rFonts w:ascii="Times New Roman" w:hAnsi="Times New Roman"/>
          <w:sz w:val="20"/>
          <w:szCs w:val="20"/>
        </w:rPr>
        <w:t>t.j</w:t>
      </w:r>
      <w:proofErr w:type="spellEnd"/>
      <w:r w:rsidR="006273EF" w:rsidRPr="00BF5DE2">
        <w:rPr>
          <w:rFonts w:ascii="Times New Roman" w:hAnsi="Times New Roman"/>
          <w:sz w:val="20"/>
          <w:szCs w:val="20"/>
        </w:rPr>
        <w:t>. Dz. U. z 2023r. poz. 1605)</w:t>
      </w:r>
      <w:r w:rsidR="00E27ABB"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BF5D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F5DE2" w14:paraId="6DB26683" w14:textId="77777777" w:rsidTr="00467CA2">
        <w:tc>
          <w:tcPr>
            <w:tcW w:w="2269" w:type="dxa"/>
            <w:shd w:val="clear" w:color="auto" w:fill="auto"/>
          </w:tcPr>
          <w:p w14:paraId="70F01385" w14:textId="77777777" w:rsidR="00D520D3" w:rsidRPr="00BF5DE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5DE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29BFDD" w14:textId="77777777" w:rsidR="00D520D3" w:rsidRPr="00BF5DE2" w:rsidRDefault="006273E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560408K ul. Podłęskiej Niepołomicach na długości około 0,5 km</w:t>
            </w:r>
            <w:r w:rsidR="00D520D3" w:rsidRPr="00BF5DE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273EF" w:rsidRPr="00BF5DE2" w14:paraId="628F61DC" w14:textId="77777777" w:rsidTr="00A34D91">
        <w:tc>
          <w:tcPr>
            <w:tcW w:w="2269" w:type="dxa"/>
            <w:shd w:val="clear" w:color="auto" w:fill="auto"/>
          </w:tcPr>
          <w:p w14:paraId="701398A3" w14:textId="77777777" w:rsidR="006273EF" w:rsidRPr="00BF5DE2" w:rsidRDefault="006273EF" w:rsidP="00A34D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5DE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D39888" w14:textId="77777777" w:rsidR="006273EF" w:rsidRPr="00BF5DE2" w:rsidRDefault="006273EF" w:rsidP="00A34D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F5DE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ZP.271.32.2024</w:t>
            </w:r>
          </w:p>
        </w:tc>
      </w:tr>
    </w:tbl>
    <w:p w14:paraId="31AA2790" w14:textId="77777777" w:rsidR="00DC652A" w:rsidRPr="00BF5DE2" w:rsidRDefault="006273E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BF5DE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67BC95B4" w14:textId="77777777" w:rsidR="00DC652A" w:rsidRPr="00BF5DE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C6C9086" w14:textId="385F3C68" w:rsidR="0071340C" w:rsidRPr="00BF5DE2" w:rsidRDefault="00D520D3" w:rsidP="00BF5D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BF5DE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BF5DE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2BF14809" w14:textId="77777777" w:rsidR="0071340C" w:rsidRPr="00BF5DE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2655590" w14:textId="77777777" w:rsidR="0071340C" w:rsidRPr="00BF5D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4905C69" w14:textId="77777777" w:rsidR="0071340C" w:rsidRPr="00BF5DE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BF5DE2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BF5DE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55AB424" w14:textId="77777777" w:rsidR="0071340C" w:rsidRPr="00BF5DE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3BDB340" w14:textId="77777777" w:rsidR="00DC652A" w:rsidRPr="00BF5DE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BF5DE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BF5DE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F9286D9" w14:textId="77777777" w:rsidR="00DC652A" w:rsidRPr="00BF5DE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BF5DE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BF5DE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34C228D" w14:textId="77777777" w:rsidR="0093388F" w:rsidRPr="00BF5DE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AD64E79" w14:textId="77777777" w:rsidR="0093388F" w:rsidRPr="00BF5DE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A8D23DD" w14:textId="77777777" w:rsidR="0093388F" w:rsidRPr="00BF5DE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3A5C00E" w14:textId="77777777" w:rsidR="00CB29AC" w:rsidRPr="00BF5DE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38C5D312" w14:textId="77777777" w:rsidR="00CB29AC" w:rsidRPr="00BF5DE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83F284B" w14:textId="77777777" w:rsidR="00830970" w:rsidRPr="00BF5DE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BF5DE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49F9750D" w14:textId="77777777" w:rsidR="00E27ABB" w:rsidRPr="00BF5DE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0283748E" w14:textId="77777777" w:rsidR="00BF5DE2" w:rsidRPr="00BF5DE2" w:rsidRDefault="00BF5DE2" w:rsidP="00BF5D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BF5DE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081B2054" w14:textId="77777777" w:rsidR="00BF5DE2" w:rsidRPr="00BF5DE2" w:rsidRDefault="00BF5DE2" w:rsidP="00BF5D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37131D" w14:textId="77777777" w:rsidR="00E27ABB" w:rsidRPr="00BF5DE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BF5DE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7BAF1" w14:textId="77777777" w:rsidR="00D2545F" w:rsidRDefault="00D2545F" w:rsidP="00025386">
      <w:pPr>
        <w:spacing w:after="0" w:line="240" w:lineRule="auto"/>
      </w:pPr>
      <w:r>
        <w:separator/>
      </w:r>
    </w:p>
  </w:endnote>
  <w:endnote w:type="continuationSeparator" w:id="0">
    <w:p w14:paraId="4CFA103F" w14:textId="77777777" w:rsidR="00D2545F" w:rsidRDefault="00D254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48553" w14:textId="77777777" w:rsidR="006273EF" w:rsidRDefault="006273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034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EFCD0" w14:textId="77777777" w:rsidR="006273EF" w:rsidRDefault="006273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1DCDF" w14:textId="77777777" w:rsidR="00D2545F" w:rsidRDefault="00D2545F" w:rsidP="00025386">
      <w:pPr>
        <w:spacing w:after="0" w:line="240" w:lineRule="auto"/>
      </w:pPr>
      <w:r>
        <w:separator/>
      </w:r>
    </w:p>
  </w:footnote>
  <w:footnote w:type="continuationSeparator" w:id="0">
    <w:p w14:paraId="1367AEA0" w14:textId="77777777" w:rsidR="00D2545F" w:rsidRDefault="00D254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DA0A8" w14:textId="77777777" w:rsidR="006273EF" w:rsidRDefault="006273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9554A" w14:textId="77777777" w:rsidR="006273EF" w:rsidRDefault="006273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BEFE4" w14:textId="77777777" w:rsidR="006273EF" w:rsidRDefault="006273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160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45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273EF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5DE2"/>
    <w:rsid w:val="00CB29AC"/>
    <w:rsid w:val="00D2545F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D3DE8"/>
  <w15:chartTrackingRefBased/>
  <w15:docId w15:val="{67946556-548A-4EF6-AC45-9CA432A1F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2024-09-25T10:01:00Z</cp:lastPrinted>
  <dcterms:created xsi:type="dcterms:W3CDTF">2024-09-25T10:01:00Z</dcterms:created>
  <dcterms:modified xsi:type="dcterms:W3CDTF">2024-09-25T10:01:00Z</dcterms:modified>
</cp:coreProperties>
</file>