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F2B6F3" w14:textId="77777777" w:rsidR="00D665F5" w:rsidRDefault="004349B1" w:rsidP="00D665F5">
      <w:pPr>
        <w:spacing w:after="240"/>
        <w:jc w:val="right"/>
        <w:rPr>
          <w:sz w:val="22"/>
          <w:szCs w:val="22"/>
        </w:rPr>
      </w:pPr>
      <w:r w:rsidRPr="004349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49B1">
        <w:rPr>
          <w:sz w:val="22"/>
          <w:szCs w:val="22"/>
        </w:rPr>
        <w:t>2024-10-04</w:t>
      </w:r>
    </w:p>
    <w:p w14:paraId="2A6169E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628DD31" w14:textId="77777777" w:rsidR="004349B1" w:rsidRPr="004349B1" w:rsidRDefault="004349B1" w:rsidP="00577BC6">
      <w:pPr>
        <w:spacing w:after="40"/>
        <w:rPr>
          <w:b/>
          <w:bCs/>
          <w:sz w:val="22"/>
          <w:szCs w:val="22"/>
        </w:rPr>
      </w:pPr>
      <w:r w:rsidRPr="004349B1">
        <w:rPr>
          <w:b/>
          <w:bCs/>
          <w:sz w:val="22"/>
          <w:szCs w:val="22"/>
        </w:rPr>
        <w:t>Akademia Górniczo - Hutnicza</w:t>
      </w:r>
    </w:p>
    <w:p w14:paraId="18BAA0EE" w14:textId="77777777" w:rsidR="004349B1" w:rsidRPr="004349B1" w:rsidRDefault="004349B1" w:rsidP="00577BC6">
      <w:pPr>
        <w:spacing w:after="40"/>
        <w:rPr>
          <w:b/>
          <w:bCs/>
          <w:sz w:val="22"/>
          <w:szCs w:val="22"/>
        </w:rPr>
      </w:pPr>
      <w:r w:rsidRPr="004349B1">
        <w:rPr>
          <w:b/>
          <w:bCs/>
          <w:sz w:val="22"/>
          <w:szCs w:val="22"/>
        </w:rPr>
        <w:t>im. Stanisława Staszica w Krakowie</w:t>
      </w:r>
    </w:p>
    <w:p w14:paraId="4ABC9550" w14:textId="77777777" w:rsidR="00D665F5" w:rsidRPr="00D91931" w:rsidRDefault="004349B1" w:rsidP="00577BC6">
      <w:pPr>
        <w:spacing w:after="40"/>
        <w:rPr>
          <w:b/>
          <w:bCs/>
          <w:sz w:val="22"/>
          <w:szCs w:val="22"/>
        </w:rPr>
      </w:pPr>
      <w:r w:rsidRPr="004349B1">
        <w:rPr>
          <w:b/>
          <w:bCs/>
          <w:sz w:val="22"/>
          <w:szCs w:val="22"/>
        </w:rPr>
        <w:t>Dział Zamówień Publicznych</w:t>
      </w:r>
    </w:p>
    <w:p w14:paraId="3FB90983" w14:textId="77777777" w:rsidR="00D665F5" w:rsidRPr="00BD5546" w:rsidRDefault="004349B1" w:rsidP="00D665F5">
      <w:pPr>
        <w:rPr>
          <w:sz w:val="22"/>
          <w:szCs w:val="22"/>
        </w:rPr>
      </w:pPr>
      <w:r w:rsidRPr="004349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349B1">
        <w:rPr>
          <w:sz w:val="22"/>
          <w:szCs w:val="22"/>
        </w:rPr>
        <w:t>30</w:t>
      </w:r>
    </w:p>
    <w:p w14:paraId="38AEAC33" w14:textId="77777777" w:rsidR="00D665F5" w:rsidRPr="00BD5546" w:rsidRDefault="004349B1" w:rsidP="00D665F5">
      <w:pPr>
        <w:rPr>
          <w:sz w:val="22"/>
          <w:szCs w:val="22"/>
        </w:rPr>
      </w:pPr>
      <w:r w:rsidRPr="004349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349B1">
        <w:rPr>
          <w:sz w:val="22"/>
          <w:szCs w:val="22"/>
        </w:rPr>
        <w:t>Kraków</w:t>
      </w:r>
    </w:p>
    <w:p w14:paraId="2010F08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49B1" w:rsidRPr="004349B1">
        <w:rPr>
          <w:b/>
          <w:sz w:val="22"/>
          <w:szCs w:val="22"/>
        </w:rPr>
        <w:t>DE-dzp.272-481/24</w:t>
      </w:r>
      <w:r w:rsidR="00A80738">
        <w:rPr>
          <w:sz w:val="24"/>
        </w:rPr>
        <w:tab/>
        <w:t xml:space="preserve"> </w:t>
      </w:r>
    </w:p>
    <w:p w14:paraId="44E92A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1A57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8884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5E521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80894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1F873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49B1" w:rsidRPr="004349B1">
        <w:rPr>
          <w:sz w:val="22"/>
          <w:szCs w:val="22"/>
        </w:rPr>
        <w:t xml:space="preserve">Tryb podstawowy bez negocjacji - art. 275 pkt. 1 ustawy </w:t>
      </w:r>
      <w:proofErr w:type="spellStart"/>
      <w:r w:rsidR="004349B1" w:rsidRPr="004349B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C923C32" w14:textId="77777777" w:rsidR="00A80738" w:rsidRPr="00577BC6" w:rsidRDefault="004349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49B1">
        <w:rPr>
          <w:b/>
          <w:sz w:val="22"/>
          <w:szCs w:val="22"/>
        </w:rPr>
        <w:t>Dostawa drukarki 3D - DE-dzp.272-481/24</w:t>
      </w:r>
    </w:p>
    <w:p w14:paraId="611C090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933A9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49B1" w:rsidRPr="004349B1">
        <w:rPr>
          <w:sz w:val="22"/>
          <w:szCs w:val="22"/>
        </w:rPr>
        <w:t>04/10/2024</w:t>
      </w:r>
      <w:r w:rsidR="00FF4AB1" w:rsidRPr="00577BC6">
        <w:rPr>
          <w:sz w:val="22"/>
          <w:szCs w:val="22"/>
        </w:rPr>
        <w:t xml:space="preserve"> o godz. </w:t>
      </w:r>
      <w:r w:rsidR="004349B1" w:rsidRPr="004349B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B9EF9C" w14:textId="77777777" w:rsidTr="003F57CD">
        <w:tc>
          <w:tcPr>
            <w:tcW w:w="993" w:type="dxa"/>
            <w:shd w:val="clear" w:color="auto" w:fill="auto"/>
            <w:vAlign w:val="center"/>
          </w:tcPr>
          <w:p w14:paraId="2A3BA60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D5CEE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3B3DA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349B1" w:rsidRPr="00493F8C" w14:paraId="2D82B7F0" w14:textId="77777777" w:rsidTr="00E27FCE">
        <w:tc>
          <w:tcPr>
            <w:tcW w:w="993" w:type="dxa"/>
            <w:shd w:val="clear" w:color="auto" w:fill="auto"/>
            <w:vAlign w:val="center"/>
          </w:tcPr>
          <w:p w14:paraId="702A24BD" w14:textId="77777777" w:rsidR="004349B1" w:rsidRPr="00490DC0" w:rsidRDefault="004349B1" w:rsidP="00E27FCE">
            <w:pPr>
              <w:spacing w:before="120" w:after="120"/>
              <w:jc w:val="center"/>
            </w:pPr>
            <w:r w:rsidRPr="004349B1">
              <w:t>1</w:t>
            </w:r>
          </w:p>
        </w:tc>
        <w:tc>
          <w:tcPr>
            <w:tcW w:w="5244" w:type="dxa"/>
            <w:shd w:val="clear" w:color="auto" w:fill="auto"/>
          </w:tcPr>
          <w:p w14:paraId="1BD04FA3" w14:textId="77777777" w:rsidR="004349B1" w:rsidRPr="00490DC0" w:rsidRDefault="004349B1" w:rsidP="00E27FCE">
            <w:pPr>
              <w:spacing w:before="40"/>
            </w:pPr>
            <w:r w:rsidRPr="004349B1">
              <w:t>GLOBAL 3D sp. z o.o.</w:t>
            </w:r>
          </w:p>
          <w:p w14:paraId="218BE620" w14:textId="77777777" w:rsidR="004349B1" w:rsidRPr="00490DC0" w:rsidRDefault="004349B1" w:rsidP="00E27FCE">
            <w:r w:rsidRPr="004349B1">
              <w:t>Rynek</w:t>
            </w:r>
            <w:r w:rsidRPr="00490DC0">
              <w:t xml:space="preserve"> </w:t>
            </w:r>
            <w:r w:rsidRPr="004349B1">
              <w:t>40</w:t>
            </w:r>
            <w:r w:rsidRPr="00490DC0">
              <w:t xml:space="preserve"> </w:t>
            </w:r>
          </w:p>
          <w:p w14:paraId="0F081F29" w14:textId="77777777" w:rsidR="004349B1" w:rsidRPr="00490DC0" w:rsidRDefault="004349B1" w:rsidP="00E27FCE">
            <w:pPr>
              <w:spacing w:after="40"/>
              <w:jc w:val="both"/>
            </w:pPr>
            <w:r w:rsidRPr="004349B1">
              <w:t>48-300</w:t>
            </w:r>
            <w:r w:rsidRPr="00490DC0">
              <w:t xml:space="preserve"> </w:t>
            </w:r>
            <w:r w:rsidRPr="004349B1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A030F3" w14:textId="77777777" w:rsidR="004349B1" w:rsidRPr="00490DC0" w:rsidRDefault="004349B1" w:rsidP="00E27FCE">
            <w:pPr>
              <w:spacing w:before="120" w:after="120"/>
              <w:jc w:val="both"/>
            </w:pPr>
            <w:r w:rsidRPr="004349B1">
              <w:t>19 190.00 zł</w:t>
            </w:r>
          </w:p>
        </w:tc>
      </w:tr>
      <w:tr w:rsidR="004349B1" w:rsidRPr="00493F8C" w14:paraId="525F1344" w14:textId="77777777" w:rsidTr="00E27FCE">
        <w:tc>
          <w:tcPr>
            <w:tcW w:w="993" w:type="dxa"/>
            <w:shd w:val="clear" w:color="auto" w:fill="auto"/>
            <w:vAlign w:val="center"/>
          </w:tcPr>
          <w:p w14:paraId="0AD74DFA" w14:textId="77777777" w:rsidR="004349B1" w:rsidRPr="00490DC0" w:rsidRDefault="004349B1" w:rsidP="00E27FCE">
            <w:pPr>
              <w:spacing w:before="120" w:after="120"/>
              <w:jc w:val="center"/>
            </w:pPr>
            <w:r w:rsidRPr="004349B1">
              <w:t>2</w:t>
            </w:r>
          </w:p>
        </w:tc>
        <w:tc>
          <w:tcPr>
            <w:tcW w:w="5244" w:type="dxa"/>
            <w:shd w:val="clear" w:color="auto" w:fill="auto"/>
          </w:tcPr>
          <w:p w14:paraId="00D736DB" w14:textId="77777777" w:rsidR="004349B1" w:rsidRPr="00490DC0" w:rsidRDefault="004349B1" w:rsidP="00E27FCE">
            <w:pPr>
              <w:spacing w:before="40"/>
            </w:pPr>
            <w:r w:rsidRPr="004349B1">
              <w:t>X3D sp. z o.o.</w:t>
            </w:r>
          </w:p>
          <w:p w14:paraId="5B602A87" w14:textId="664E785A" w:rsidR="004349B1" w:rsidRPr="00490DC0" w:rsidRDefault="00B04810" w:rsidP="00E27FCE">
            <w:r>
              <w:t>Ceynowy 21</w:t>
            </w:r>
          </w:p>
          <w:p w14:paraId="134C5503" w14:textId="77777777" w:rsidR="004349B1" w:rsidRPr="00490DC0" w:rsidRDefault="004349B1" w:rsidP="00E27FCE">
            <w:pPr>
              <w:spacing w:after="40"/>
              <w:jc w:val="both"/>
            </w:pPr>
            <w:r w:rsidRPr="004349B1">
              <w:t>77-100</w:t>
            </w:r>
            <w:r w:rsidRPr="00490DC0">
              <w:t xml:space="preserve"> </w:t>
            </w:r>
            <w:proofErr w:type="spellStart"/>
            <w:r w:rsidRPr="004349B1">
              <w:t>Bytow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72661C78" w14:textId="77777777" w:rsidR="004349B1" w:rsidRPr="00490DC0" w:rsidRDefault="004349B1" w:rsidP="00E27FCE">
            <w:pPr>
              <w:spacing w:before="120" w:after="120"/>
              <w:jc w:val="both"/>
            </w:pPr>
            <w:r w:rsidRPr="004349B1">
              <w:t>19 495.50 zł</w:t>
            </w:r>
          </w:p>
        </w:tc>
      </w:tr>
      <w:tr w:rsidR="004349B1" w:rsidRPr="00493F8C" w14:paraId="50A043C0" w14:textId="77777777" w:rsidTr="00E27FCE">
        <w:tc>
          <w:tcPr>
            <w:tcW w:w="993" w:type="dxa"/>
            <w:shd w:val="clear" w:color="auto" w:fill="auto"/>
            <w:vAlign w:val="center"/>
          </w:tcPr>
          <w:p w14:paraId="2472F24B" w14:textId="77777777" w:rsidR="004349B1" w:rsidRPr="00490DC0" w:rsidRDefault="004349B1" w:rsidP="00E27FCE">
            <w:pPr>
              <w:spacing w:before="120" w:after="120"/>
              <w:jc w:val="center"/>
            </w:pPr>
            <w:r w:rsidRPr="004349B1">
              <w:t>3</w:t>
            </w:r>
          </w:p>
        </w:tc>
        <w:tc>
          <w:tcPr>
            <w:tcW w:w="5244" w:type="dxa"/>
            <w:shd w:val="clear" w:color="auto" w:fill="auto"/>
          </w:tcPr>
          <w:p w14:paraId="68C5F1DF" w14:textId="77777777" w:rsidR="004349B1" w:rsidRPr="00B04810" w:rsidRDefault="004349B1" w:rsidP="00E27FCE">
            <w:pPr>
              <w:spacing w:before="40"/>
              <w:rPr>
                <w:lang w:val="en-US"/>
              </w:rPr>
            </w:pPr>
            <w:r w:rsidRPr="00B04810">
              <w:rPr>
                <w:lang w:val="en-US"/>
              </w:rPr>
              <w:t>SKYPROJEKT Adam Augustyn</w:t>
            </w:r>
          </w:p>
          <w:p w14:paraId="0CDCF4EC" w14:textId="77777777" w:rsidR="004349B1" w:rsidRPr="00B04810" w:rsidRDefault="004349B1" w:rsidP="00E27FCE">
            <w:pPr>
              <w:rPr>
                <w:lang w:val="en-US"/>
              </w:rPr>
            </w:pPr>
            <w:proofErr w:type="spellStart"/>
            <w:r w:rsidRPr="00B04810">
              <w:rPr>
                <w:lang w:val="en-US"/>
              </w:rPr>
              <w:t>ul</w:t>
            </w:r>
            <w:proofErr w:type="spellEnd"/>
            <w:r w:rsidRPr="00B04810">
              <w:rPr>
                <w:lang w:val="en-US"/>
              </w:rPr>
              <w:t xml:space="preserve">. gen. Romualda </w:t>
            </w:r>
            <w:proofErr w:type="spellStart"/>
            <w:r w:rsidRPr="00B04810">
              <w:rPr>
                <w:lang w:val="en-US"/>
              </w:rPr>
              <w:t>Traugutta</w:t>
            </w:r>
            <w:proofErr w:type="spellEnd"/>
            <w:r w:rsidRPr="00B04810">
              <w:rPr>
                <w:lang w:val="en-US"/>
              </w:rPr>
              <w:t xml:space="preserve"> </w:t>
            </w:r>
            <w:r w:rsidRPr="00B04810">
              <w:rPr>
                <w:lang w:val="en-US"/>
              </w:rPr>
              <w:t>146/27</w:t>
            </w:r>
            <w:r w:rsidRPr="00B04810">
              <w:rPr>
                <w:lang w:val="en-US"/>
              </w:rPr>
              <w:t xml:space="preserve"> </w:t>
            </w:r>
          </w:p>
          <w:p w14:paraId="13ACAD58" w14:textId="77777777" w:rsidR="004349B1" w:rsidRPr="00490DC0" w:rsidRDefault="004349B1" w:rsidP="00E27FCE">
            <w:pPr>
              <w:spacing w:after="40"/>
              <w:jc w:val="both"/>
            </w:pPr>
            <w:r w:rsidRPr="004349B1">
              <w:t>50-420</w:t>
            </w:r>
            <w:r w:rsidRPr="00490DC0">
              <w:t xml:space="preserve"> </w:t>
            </w:r>
            <w:r w:rsidRPr="004349B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82D7DE" w14:textId="77777777" w:rsidR="004349B1" w:rsidRPr="00490DC0" w:rsidRDefault="004349B1" w:rsidP="00E27FCE">
            <w:pPr>
              <w:spacing w:before="120" w:after="120"/>
              <w:jc w:val="both"/>
            </w:pPr>
            <w:r w:rsidRPr="004349B1">
              <w:t>21 094.50 zł</w:t>
            </w:r>
          </w:p>
        </w:tc>
      </w:tr>
      <w:tr w:rsidR="004349B1" w:rsidRPr="00493F8C" w14:paraId="123A0A9E" w14:textId="77777777" w:rsidTr="00E27FCE">
        <w:tc>
          <w:tcPr>
            <w:tcW w:w="993" w:type="dxa"/>
            <w:shd w:val="clear" w:color="auto" w:fill="auto"/>
            <w:vAlign w:val="center"/>
          </w:tcPr>
          <w:p w14:paraId="2F54105E" w14:textId="77777777" w:rsidR="004349B1" w:rsidRPr="00490DC0" w:rsidRDefault="004349B1" w:rsidP="00E27FCE">
            <w:pPr>
              <w:spacing w:before="120" w:after="120"/>
              <w:jc w:val="center"/>
            </w:pPr>
            <w:r w:rsidRPr="004349B1">
              <w:t>4</w:t>
            </w:r>
          </w:p>
        </w:tc>
        <w:tc>
          <w:tcPr>
            <w:tcW w:w="5244" w:type="dxa"/>
            <w:shd w:val="clear" w:color="auto" w:fill="auto"/>
          </w:tcPr>
          <w:p w14:paraId="4704A40A" w14:textId="77777777" w:rsidR="004349B1" w:rsidRPr="00490DC0" w:rsidRDefault="004349B1" w:rsidP="00E27FCE">
            <w:pPr>
              <w:spacing w:before="40"/>
            </w:pPr>
            <w:r w:rsidRPr="004349B1">
              <w:t>Crave3d Adam Kopczyński</w:t>
            </w:r>
          </w:p>
          <w:p w14:paraId="1815EED3" w14:textId="77777777" w:rsidR="004349B1" w:rsidRPr="00490DC0" w:rsidRDefault="004349B1" w:rsidP="00E27FCE">
            <w:r w:rsidRPr="004349B1">
              <w:t>Marii Skłodowskiej Curie</w:t>
            </w:r>
            <w:r w:rsidRPr="00490DC0">
              <w:t xml:space="preserve"> </w:t>
            </w:r>
            <w:r w:rsidRPr="004349B1">
              <w:t>75/w</w:t>
            </w:r>
            <w:r w:rsidRPr="00490DC0">
              <w:t xml:space="preserve"> </w:t>
            </w:r>
          </w:p>
          <w:p w14:paraId="1C77CA4E" w14:textId="77777777" w:rsidR="004349B1" w:rsidRPr="00490DC0" w:rsidRDefault="004349B1" w:rsidP="00E27FCE">
            <w:pPr>
              <w:spacing w:after="40"/>
              <w:jc w:val="both"/>
            </w:pPr>
            <w:r w:rsidRPr="004349B1">
              <w:t>87-100</w:t>
            </w:r>
            <w:r w:rsidRPr="00490DC0">
              <w:t xml:space="preserve"> </w:t>
            </w:r>
            <w:r w:rsidRPr="004349B1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98C7E9" w14:textId="77777777" w:rsidR="004349B1" w:rsidRPr="00490DC0" w:rsidRDefault="004349B1" w:rsidP="00E27FCE">
            <w:pPr>
              <w:spacing w:before="120" w:after="120"/>
              <w:jc w:val="both"/>
            </w:pPr>
            <w:r w:rsidRPr="004349B1">
              <w:t>21 202.74 zł</w:t>
            </w:r>
          </w:p>
        </w:tc>
      </w:tr>
    </w:tbl>
    <w:p w14:paraId="57B6022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7EA2B" w14:textId="77777777" w:rsidR="0033072B" w:rsidRDefault="0033072B">
      <w:r>
        <w:separator/>
      </w:r>
    </w:p>
  </w:endnote>
  <w:endnote w:type="continuationSeparator" w:id="0">
    <w:p w14:paraId="401CAE5C" w14:textId="77777777" w:rsidR="0033072B" w:rsidRDefault="00330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374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C446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2FE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521809">
        <v:line id="_x0000_s1025" style="position:absolute;left:0;text-align:left;z-index:251657728" from="-3.85pt,8.7pt" to="455.15pt,8.7pt"/>
      </w:pict>
    </w:r>
  </w:p>
  <w:p w14:paraId="647E8F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42D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98C9E5" w14:textId="77777777" w:rsidR="009F189D" w:rsidRDefault="009F189D">
    <w:pPr>
      <w:pStyle w:val="Stopka"/>
      <w:tabs>
        <w:tab w:val="clear" w:pos="4536"/>
      </w:tabs>
      <w:jc w:val="center"/>
    </w:pPr>
  </w:p>
  <w:p w14:paraId="6F8628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7C0E3" w14:textId="77777777" w:rsidR="0033072B" w:rsidRDefault="0033072B">
      <w:r>
        <w:separator/>
      </w:r>
    </w:p>
  </w:footnote>
  <w:footnote w:type="continuationSeparator" w:id="0">
    <w:p w14:paraId="7E16FABE" w14:textId="77777777" w:rsidR="0033072B" w:rsidRDefault="00330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45E21" w14:textId="77777777" w:rsidR="004349B1" w:rsidRDefault="00434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98F83" w14:textId="77777777" w:rsidR="004349B1" w:rsidRDefault="004349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4EDA6" w14:textId="77777777" w:rsidR="004349B1" w:rsidRDefault="004349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72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3072B"/>
    <w:rsid w:val="003B6B36"/>
    <w:rsid w:val="003D72FD"/>
    <w:rsid w:val="003F57CD"/>
    <w:rsid w:val="00423179"/>
    <w:rsid w:val="00433189"/>
    <w:rsid w:val="004349B1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481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5D8F0"/>
  <w15:chartTrackingRefBased/>
  <w15:docId w15:val="{FCB8091B-5386-48BE-9430-CD3851101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2024-10-04T10:39:00Z</cp:lastPrinted>
  <dcterms:created xsi:type="dcterms:W3CDTF">2024-10-04T10:39:00Z</dcterms:created>
  <dcterms:modified xsi:type="dcterms:W3CDTF">2024-10-04T10:39:00Z</dcterms:modified>
</cp:coreProperties>
</file>