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85544" w14:textId="0ADE5AAD"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42CB78E2"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E3B86" w:rsidRPr="007A0D83">
        <w:rPr>
          <w:rFonts w:ascii="Verdana" w:hAnsi="Verdana"/>
          <w:b/>
          <w:sz w:val="18"/>
          <w:szCs w:val="18"/>
        </w:rPr>
        <w:t xml:space="preserve">dostawa mikroskopu cyfrowego w wersji </w:t>
      </w:r>
      <w:proofErr w:type="spellStart"/>
      <w:r w:rsidR="00FE3B86" w:rsidRPr="007A0D83">
        <w:rPr>
          <w:rFonts w:ascii="Verdana" w:hAnsi="Verdana"/>
          <w:b/>
          <w:sz w:val="18"/>
          <w:szCs w:val="18"/>
        </w:rPr>
        <w:t>podemonstracyjnej</w:t>
      </w:r>
      <w:proofErr w:type="spellEnd"/>
      <w:r w:rsidR="00FE3B86" w:rsidRPr="007A0D83">
        <w:rPr>
          <w:rFonts w:ascii="Verdana" w:hAnsi="Verdana"/>
          <w:b/>
          <w:sz w:val="18"/>
          <w:szCs w:val="18"/>
        </w:rPr>
        <w:t xml:space="preserve"> - DE-dzp.272-562/24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7A0D83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…………………….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PLN</w:t>
      </w:r>
    </w:p>
    <w:p w14:paraId="2B5AADC8" w14:textId="70400751" w:rsidR="00FE545C" w:rsidRPr="007A0D83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</w:t>
      </w:r>
      <w:r w:rsidR="00FE545C" w:rsidRPr="007A0D83">
        <w:rPr>
          <w:rFonts w:ascii="Verdana" w:hAnsi="Verdana"/>
          <w:sz w:val="18"/>
          <w:szCs w:val="18"/>
        </w:rPr>
        <w:t>roducent/model zaoferowane</w:t>
      </w:r>
      <w:r w:rsidR="00EB7B6F" w:rsidRPr="007A0D83">
        <w:rPr>
          <w:rFonts w:ascii="Verdana" w:hAnsi="Verdana"/>
          <w:sz w:val="18"/>
          <w:szCs w:val="18"/>
        </w:rPr>
        <w:t xml:space="preserve">go </w:t>
      </w:r>
      <w:r w:rsidR="00FE3B86" w:rsidRPr="007A0D83">
        <w:rPr>
          <w:rFonts w:ascii="Verdana" w:hAnsi="Verdana"/>
          <w:sz w:val="18"/>
          <w:szCs w:val="18"/>
        </w:rPr>
        <w:t>mikroskopu</w:t>
      </w:r>
      <w:r w:rsidR="00EB7B6F" w:rsidRPr="007A0D83">
        <w:rPr>
          <w:rFonts w:ascii="Verdana" w:hAnsi="Verdana"/>
          <w:sz w:val="18"/>
          <w:szCs w:val="18"/>
        </w:rPr>
        <w:t>:</w:t>
      </w:r>
      <w:r w:rsidR="00FE3B86" w:rsidRPr="007A0D83">
        <w:rPr>
          <w:rFonts w:ascii="Verdana" w:hAnsi="Verdana"/>
          <w:sz w:val="18"/>
          <w:szCs w:val="18"/>
        </w:rPr>
        <w:t xml:space="preserve"> ………………………………………………………</w:t>
      </w:r>
      <w:r w:rsidR="000F5256" w:rsidRPr="007A0D83">
        <w:rPr>
          <w:rFonts w:ascii="Verdana" w:hAnsi="Verdana"/>
          <w:sz w:val="18"/>
          <w:szCs w:val="18"/>
        </w:rPr>
        <w:t>…..</w:t>
      </w:r>
    </w:p>
    <w:p w14:paraId="569542D9" w14:textId="7DEE50C0" w:rsidR="00EB7B6F" w:rsidRPr="007A0D83" w:rsidRDefault="00332124" w:rsidP="008D2AB8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zaoferowanej licencji oprogramowania: …………………………………………………………</w:t>
      </w:r>
    </w:p>
    <w:p w14:paraId="30EBD72B" w14:textId="5B93D464" w:rsidR="00332124" w:rsidRPr="007A0D83" w:rsidRDefault="00332124" w:rsidP="008D2AB8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Wersja zaoferowanej licencji oprogramowania: ………………………………………………………….</w:t>
      </w:r>
    </w:p>
    <w:p w14:paraId="50C99B76" w14:textId="63659959"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Termin realizacji umowy: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="00FE3B86" w:rsidRPr="007A0D83">
        <w:rPr>
          <w:rFonts w:ascii="Verdana" w:hAnsi="Verdana"/>
          <w:b/>
          <w:sz w:val="18"/>
          <w:szCs w:val="18"/>
        </w:rPr>
        <w:t>do 21</w:t>
      </w:r>
      <w:r w:rsidR="005667D2" w:rsidRPr="007A0D83">
        <w:rPr>
          <w:rFonts w:ascii="Verdana" w:hAnsi="Verdana"/>
          <w:b/>
          <w:sz w:val="18"/>
          <w:szCs w:val="18"/>
        </w:rPr>
        <w:t xml:space="preserve"> dni od daty podpisania umowy</w:t>
      </w:r>
      <w:r w:rsidR="00052B44" w:rsidRPr="007A0D83">
        <w:rPr>
          <w:rFonts w:ascii="Verdana" w:hAnsi="Verdana"/>
          <w:b/>
          <w:sz w:val="18"/>
          <w:szCs w:val="18"/>
        </w:rPr>
        <w:t xml:space="preserve"> </w:t>
      </w:r>
    </w:p>
    <w:p w14:paraId="615DD47C" w14:textId="1C30A504"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Okres udzielonej gwarancji wynosi:</w:t>
      </w:r>
      <w:r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b/>
          <w:bCs/>
          <w:sz w:val="18"/>
          <w:szCs w:val="18"/>
        </w:rPr>
        <w:t>………</w:t>
      </w:r>
      <w:r w:rsidR="005667D2" w:rsidRPr="007A0D83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(</w:t>
      </w:r>
      <w:r w:rsidRPr="007A0D83">
        <w:rPr>
          <w:rFonts w:ascii="Verdana" w:hAnsi="Verdana"/>
          <w:i/>
          <w:sz w:val="18"/>
          <w:szCs w:val="18"/>
        </w:rPr>
        <w:t>kryterium oceny ofert)</w:t>
      </w:r>
      <w:r w:rsidR="00AF704D" w:rsidRPr="007A0D83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7A0D83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7A0D83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7A0D8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0D83">
        <w:rPr>
          <w:rFonts w:ascii="Verdana" w:hAnsi="Verdana"/>
          <w:sz w:val="18"/>
          <w:szCs w:val="18"/>
        </w:rPr>
        <w:t>6 marca 2018 r</w:t>
      </w:r>
      <w:r w:rsidRPr="007A0D83">
        <w:rPr>
          <w:rFonts w:ascii="Verdana" w:hAnsi="Verdana"/>
          <w:sz w:val="18"/>
          <w:szCs w:val="18"/>
        </w:rPr>
        <w:t>.</w:t>
      </w:r>
      <w:r w:rsidR="00A0022B" w:rsidRPr="007A0D83">
        <w:rPr>
          <w:rFonts w:ascii="Verdana" w:hAnsi="Verdana"/>
          <w:sz w:val="18"/>
          <w:szCs w:val="18"/>
        </w:rPr>
        <w:t xml:space="preserve"> Prawo przedsiębiorców, </w:t>
      </w:r>
      <w:r w:rsidRPr="007A0D83">
        <w:rPr>
          <w:rFonts w:ascii="Verdana" w:hAnsi="Verdana"/>
          <w:sz w:val="18"/>
          <w:szCs w:val="18"/>
        </w:rPr>
        <w:t>należymy do małych lub średnich przedsiębiorców:</w:t>
      </w:r>
      <w:r w:rsidRPr="007A0D83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7A0D83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702B42E" w14:textId="77777777"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14:paraId="39D0608D" w14:textId="77777777"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14:paraId="5EF67188" w14:textId="77777777"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14:paraId="76E792F9" w14:textId="0A14E734" w:rsidR="007A0D83" w:rsidRPr="007A0D83" w:rsidRDefault="007A0D83" w:rsidP="007A0D83">
      <w:pPr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30DE905" w14:textId="77777777" w:rsidR="000F5256" w:rsidRPr="007A0D83" w:rsidRDefault="000F5256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4DF4A0E7" w14:textId="77777777" w:rsidR="00D24B7D" w:rsidRPr="007A0D8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7A0D83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7A0D83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A0D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315A4A"/>
    <w:rsid w:val="00332124"/>
    <w:rsid w:val="003B53A3"/>
    <w:rsid w:val="003C78AA"/>
    <w:rsid w:val="00481FB1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290F"/>
    <w:rsid w:val="006815F6"/>
    <w:rsid w:val="006E37A2"/>
    <w:rsid w:val="006E4A4C"/>
    <w:rsid w:val="007748F0"/>
    <w:rsid w:val="007A0D83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4095"/>
    <w:rsid w:val="00AF704D"/>
    <w:rsid w:val="00B774DC"/>
    <w:rsid w:val="00C72428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581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2024-08-22T09:07:00Z</cp:lastPrinted>
  <dcterms:created xsi:type="dcterms:W3CDTF">2024-10-10T11:52:00Z</dcterms:created>
  <dcterms:modified xsi:type="dcterms:W3CDTF">2024-10-10T11:52:00Z</dcterms:modified>
</cp:coreProperties>
</file>