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CB6A4" w14:textId="77777777" w:rsidR="00432393" w:rsidRDefault="00432393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4043E855" w14:textId="4152950C" w:rsidR="005A4CE4" w:rsidRPr="00432393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0834D176" w14:textId="77777777" w:rsidR="005A4CE4" w:rsidRPr="00432393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432393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432393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432393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432393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432393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432393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432393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419BB98A" w:rsidR="005A4CE4" w:rsidRPr="00432393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432393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432393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432393">
        <w:rPr>
          <w:rFonts w:ascii="Verdana" w:eastAsia="Times New Roman" w:hAnsi="Verdana" w:cs="Arial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432393">
        <w:rPr>
          <w:rFonts w:ascii="Verdana" w:eastAsia="Times New Roman" w:hAnsi="Verdana" w:cs="Arial"/>
          <w:i/>
          <w:sz w:val="20"/>
          <w:szCs w:val="20"/>
          <w:lang w:eastAsia="pl-PL"/>
        </w:rPr>
        <w:t>CEiDG</w:t>
      </w:r>
      <w:proofErr w:type="spellEnd"/>
      <w:r w:rsidRPr="00432393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7F399DD1" w14:textId="77777777" w:rsidR="005A4CE4" w:rsidRPr="00432393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432393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1A17DB6D" w:rsidR="005A4CE4" w:rsidRPr="00432393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432393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</w:t>
      </w:r>
    </w:p>
    <w:p w14:paraId="1B1B99BD" w14:textId="77777777" w:rsidR="005A4CE4" w:rsidRPr="00432393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432393">
        <w:rPr>
          <w:rFonts w:ascii="Verdana" w:eastAsia="Times New Roman" w:hAnsi="Verdana" w:cs="Arial"/>
          <w:i/>
          <w:sz w:val="20"/>
          <w:szCs w:val="20"/>
          <w:lang w:eastAsia="pl-PL"/>
        </w:rPr>
        <w:t>(imię, nazwisko, stanowisko/podstawa do reprezentacji)</w:t>
      </w:r>
    </w:p>
    <w:p w14:paraId="470A8CA5" w14:textId="77777777" w:rsidR="00432393" w:rsidRDefault="00432393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2049B752" w:rsidR="005A4CE4" w:rsidRPr="00432393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432393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432393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432393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32393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432393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432393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432393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432393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3D8DF480" w:rsidR="005A4CE4" w:rsidRPr="00432393" w:rsidRDefault="005A4CE4" w:rsidP="008B63B4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32393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432393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432393" w:rsidRPr="00432393">
        <w:rPr>
          <w:rFonts w:ascii="Verdana" w:hAnsi="Verdana"/>
          <w:b/>
          <w:sz w:val="20"/>
          <w:szCs w:val="20"/>
        </w:rPr>
        <w:t xml:space="preserve">wynajem pojazdu wraz z kierowcą dla </w:t>
      </w:r>
      <w:proofErr w:type="spellStart"/>
      <w:r w:rsidR="00432393" w:rsidRPr="00432393">
        <w:rPr>
          <w:rFonts w:ascii="Verdana" w:hAnsi="Verdana"/>
          <w:b/>
          <w:sz w:val="20"/>
          <w:szCs w:val="20"/>
        </w:rPr>
        <w:t>WIMiIP</w:t>
      </w:r>
      <w:proofErr w:type="spellEnd"/>
      <w:r w:rsidR="00432393" w:rsidRPr="00432393">
        <w:rPr>
          <w:rFonts w:ascii="Verdana" w:hAnsi="Verdana"/>
          <w:b/>
          <w:sz w:val="20"/>
          <w:szCs w:val="20"/>
        </w:rPr>
        <w:t xml:space="preserve"> AGH – DE-dzp.272-553/24</w:t>
      </w:r>
      <w:r w:rsidRPr="00432393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432393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432393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432393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432393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432393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43239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1001713E" w:rsidR="00A821AF" w:rsidRPr="0043239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432393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8B63B4" w:rsidRPr="00432393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Pr="00432393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pkt 4, pkt 5, pkt 6, pkt 7, pkt 8, pkt 9 i pkt 10 </w:t>
      </w: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43239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432393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432393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432393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432393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432393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43239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432393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7AC27732" w:rsidR="00A821AF" w:rsidRPr="00432393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432393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432393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432393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432393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432393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432393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432393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432393" w:rsidSect="00432393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41549" w14:textId="77777777" w:rsidR="006C6574" w:rsidRDefault="006C6574" w:rsidP="0038231F">
      <w:pPr>
        <w:spacing w:after="0" w:line="240" w:lineRule="auto"/>
      </w:pPr>
      <w:r>
        <w:separator/>
      </w:r>
    </w:p>
  </w:endnote>
  <w:endnote w:type="continuationSeparator" w:id="0">
    <w:p w14:paraId="03F8ADE2" w14:textId="77777777" w:rsidR="006C6574" w:rsidRDefault="006C65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5C8A25" w14:textId="77777777" w:rsidR="006C6574" w:rsidRDefault="006C6574" w:rsidP="0038231F">
      <w:pPr>
        <w:spacing w:after="0" w:line="240" w:lineRule="auto"/>
      </w:pPr>
      <w:r>
        <w:separator/>
      </w:r>
    </w:p>
  </w:footnote>
  <w:footnote w:type="continuationSeparator" w:id="0">
    <w:p w14:paraId="7B957EAE" w14:textId="77777777" w:rsidR="006C6574" w:rsidRDefault="006C6574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F5123B70"/>
    <w:lvl w:ilvl="0" w:tplc="C3D675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251102">
    <w:abstractNumId w:val="9"/>
  </w:num>
  <w:num w:numId="2" w16cid:durableId="2092385635">
    <w:abstractNumId w:val="1"/>
  </w:num>
  <w:num w:numId="3" w16cid:durableId="927732179">
    <w:abstractNumId w:val="8"/>
  </w:num>
  <w:num w:numId="4" w16cid:durableId="1181511439">
    <w:abstractNumId w:val="11"/>
  </w:num>
  <w:num w:numId="5" w16cid:durableId="1988701512">
    <w:abstractNumId w:val="10"/>
  </w:num>
  <w:num w:numId="6" w16cid:durableId="1894001410">
    <w:abstractNumId w:val="7"/>
  </w:num>
  <w:num w:numId="7" w16cid:durableId="278950550">
    <w:abstractNumId w:val="2"/>
  </w:num>
  <w:num w:numId="8" w16cid:durableId="803471433">
    <w:abstractNumId w:val="4"/>
  </w:num>
  <w:num w:numId="9" w16cid:durableId="323507586">
    <w:abstractNumId w:val="3"/>
  </w:num>
  <w:num w:numId="10" w16cid:durableId="1695421757">
    <w:abstractNumId w:val="6"/>
  </w:num>
  <w:num w:numId="11" w16cid:durableId="1968003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13467282">
    <w:abstractNumId w:val="0"/>
  </w:num>
  <w:num w:numId="13" w16cid:durableId="17642558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22598"/>
    <w:rsid w:val="00180065"/>
    <w:rsid w:val="001902D2"/>
    <w:rsid w:val="001954E9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237E0"/>
    <w:rsid w:val="00432393"/>
    <w:rsid w:val="00434CC2"/>
    <w:rsid w:val="00437106"/>
    <w:rsid w:val="004541F9"/>
    <w:rsid w:val="00457F07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1C71"/>
    <w:rsid w:val="00634311"/>
    <w:rsid w:val="00641874"/>
    <w:rsid w:val="006676AE"/>
    <w:rsid w:val="006A3A1F"/>
    <w:rsid w:val="006A52B6"/>
    <w:rsid w:val="006A7AB3"/>
    <w:rsid w:val="006B43F3"/>
    <w:rsid w:val="006C1DDC"/>
    <w:rsid w:val="006C6574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2869"/>
    <w:rsid w:val="008757E1"/>
    <w:rsid w:val="00892E48"/>
    <w:rsid w:val="008B63B4"/>
    <w:rsid w:val="008B68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51053"/>
    <w:rsid w:val="00B8005E"/>
    <w:rsid w:val="00B90E42"/>
    <w:rsid w:val="00B93BF9"/>
    <w:rsid w:val="00BB03EB"/>
    <w:rsid w:val="00BB0C3C"/>
    <w:rsid w:val="00C014B5"/>
    <w:rsid w:val="00C113BF"/>
    <w:rsid w:val="00C25002"/>
    <w:rsid w:val="00C40145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CE20F0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02CD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7EBD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FB38-0C4D-4DB5-BD05-A3EA1362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2023-10-03T06:47:00Z</cp:lastPrinted>
  <dcterms:created xsi:type="dcterms:W3CDTF">2024-10-07T17:46:00Z</dcterms:created>
  <dcterms:modified xsi:type="dcterms:W3CDTF">2024-10-07T19:28:00Z</dcterms:modified>
</cp:coreProperties>
</file>