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9B744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9B7449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9B744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9B744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9B7449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9B7449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385264AC" w:rsidR="000246D5" w:rsidRPr="00C0422B" w:rsidRDefault="009B7449" w:rsidP="00C0422B">
      <w:pPr>
        <w:spacing w:after="0" w:line="240" w:lineRule="auto"/>
        <w:ind w:firstLine="708"/>
        <w:jc w:val="both"/>
        <w:rPr>
          <w:b/>
          <w:bCs/>
          <w:iCs/>
          <w:color w:val="000000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bookmarkStart w:id="0" w:name="_Hlk179805397"/>
      <w:r w:rsidR="00C0422B" w:rsidRPr="00C0422B">
        <w:rPr>
          <w:b/>
          <w:bCs/>
          <w:iCs/>
          <w:color w:val="000000"/>
        </w:rPr>
        <w:t>dostawa  3szt. laptopów dla CDSI - DE-dzp.272-589/24</w:t>
      </w:r>
      <w:bookmarkEnd w:id="0"/>
      <w:r w:rsidR="00C0422B">
        <w:rPr>
          <w:b/>
          <w:bCs/>
          <w:iCs/>
          <w:color w:val="000000"/>
        </w:rPr>
        <w:t xml:space="preserve"> </w:t>
      </w:r>
      <w:r w:rsidR="00441118">
        <w:rPr>
          <w:b/>
          <w:bCs/>
          <w:color w:val="000000" w:themeColor="text1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9B744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9B7449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9B7449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F6A414" w14:textId="77777777" w:rsidR="00015D99" w:rsidRDefault="00015D99">
      <w:pPr>
        <w:spacing w:after="0" w:line="240" w:lineRule="auto"/>
      </w:pPr>
      <w:r>
        <w:separator/>
      </w:r>
    </w:p>
  </w:endnote>
  <w:endnote w:type="continuationSeparator" w:id="0">
    <w:p w14:paraId="2BB262C5" w14:textId="77777777" w:rsidR="00015D99" w:rsidRDefault="0001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9B744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5D82A" w14:textId="77777777" w:rsidR="00015D99" w:rsidRDefault="00015D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F41E5A" w14:textId="77777777" w:rsidR="00015D99" w:rsidRDefault="00015D9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5D99"/>
    <w:rsid w:val="000246D5"/>
    <w:rsid w:val="000419DD"/>
    <w:rsid w:val="000A54B0"/>
    <w:rsid w:val="000D1880"/>
    <w:rsid w:val="002B3CBD"/>
    <w:rsid w:val="002D6D29"/>
    <w:rsid w:val="003625A6"/>
    <w:rsid w:val="00441118"/>
    <w:rsid w:val="0048047B"/>
    <w:rsid w:val="004A5310"/>
    <w:rsid w:val="00622979"/>
    <w:rsid w:val="006801E0"/>
    <w:rsid w:val="006F0C03"/>
    <w:rsid w:val="007A6003"/>
    <w:rsid w:val="007F063B"/>
    <w:rsid w:val="008D617C"/>
    <w:rsid w:val="009726CF"/>
    <w:rsid w:val="009A42E9"/>
    <w:rsid w:val="009A7723"/>
    <w:rsid w:val="009B7449"/>
    <w:rsid w:val="00A05528"/>
    <w:rsid w:val="00AF307C"/>
    <w:rsid w:val="00C0422B"/>
    <w:rsid w:val="00C652C7"/>
    <w:rsid w:val="00CA28F9"/>
    <w:rsid w:val="00CD0463"/>
    <w:rsid w:val="00CD7E1D"/>
    <w:rsid w:val="00E03F9E"/>
    <w:rsid w:val="00F5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927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303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5</cp:revision>
  <cp:lastPrinted>2016-07-26T10:32:00Z</cp:lastPrinted>
  <dcterms:created xsi:type="dcterms:W3CDTF">2024-09-12T14:34:00Z</dcterms:created>
  <dcterms:modified xsi:type="dcterms:W3CDTF">2024-10-14T11:58:00Z</dcterms:modified>
</cp:coreProperties>
</file>