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F22FE7E" w14:textId="77777777" w:rsidR="00522AD7" w:rsidRDefault="00522AD7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22AD7">
        <w:rPr>
          <w:rFonts w:ascii="Times New Roman" w:eastAsia="Times New Roman" w:hAnsi="Times New Roman"/>
          <w:b/>
          <w:sz w:val="24"/>
          <w:szCs w:val="24"/>
          <w:lang w:eastAsia="pl-PL"/>
        </w:rPr>
        <w:t>Dostawa mobilnej stacji roboczej do obsługi stanowisk badawczych dla WEiP - DE-dzp.272-600/24</w:t>
      </w:r>
    </w:p>
    <w:p w14:paraId="267FC426" w14:textId="7886D659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522AD7">
        <w:rPr>
          <w:rFonts w:ascii="Times New Roman" w:hAnsi="Times New Roman"/>
          <w:sz w:val="24"/>
          <w:szCs w:val="24"/>
        </w:rPr>
        <w:t>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25EAD12B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</w:t>
      </w:r>
      <w:r w:rsidR="00522AD7">
        <w:rPr>
          <w:rFonts w:ascii="Times New Roman" w:hAnsi="Times New Roman"/>
          <w:sz w:val="24"/>
          <w:szCs w:val="24"/>
        </w:rPr>
        <w:t>320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5995B4C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</w:t>
      </w:r>
      <w:r w:rsidR="00522AD7">
        <w:rPr>
          <w:rFonts w:ascii="Times New Roman" w:hAnsi="Times New Roman"/>
          <w:sz w:val="24"/>
          <w:szCs w:val="24"/>
        </w:rPr>
        <w:t>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758B09" w14:textId="77777777" w:rsidR="00C80027" w:rsidRDefault="00C80027">
      <w:pPr>
        <w:spacing w:after="0" w:line="240" w:lineRule="auto"/>
      </w:pPr>
      <w:r>
        <w:separator/>
      </w:r>
    </w:p>
  </w:endnote>
  <w:endnote w:type="continuationSeparator" w:id="0">
    <w:p w14:paraId="350BD768" w14:textId="77777777" w:rsidR="00C80027" w:rsidRDefault="00C80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E0C97" w14:textId="77777777" w:rsidR="00522AD7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522AD7" w:rsidRDefault="00522AD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63AC9" w14:textId="77777777" w:rsidR="00522AD7" w:rsidRDefault="00522AD7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027C243F" w:rsidR="00522AD7" w:rsidRDefault="00F16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EF7CF1" wp14:editId="1C6FA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9340F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68E902" w14:textId="77777777" w:rsidR="00522AD7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38583" w14:textId="77777777" w:rsidR="00C80027" w:rsidRDefault="00C80027">
      <w:pPr>
        <w:spacing w:after="0" w:line="240" w:lineRule="auto"/>
      </w:pPr>
      <w:r>
        <w:separator/>
      </w:r>
    </w:p>
  </w:footnote>
  <w:footnote w:type="continuationSeparator" w:id="0">
    <w:p w14:paraId="098778E0" w14:textId="77777777" w:rsidR="00C80027" w:rsidRDefault="00C80027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5B"/>
    <w:rsid w:val="000563B7"/>
    <w:rsid w:val="00074287"/>
    <w:rsid w:val="00092743"/>
    <w:rsid w:val="000E6C60"/>
    <w:rsid w:val="00135A8D"/>
    <w:rsid w:val="001F381E"/>
    <w:rsid w:val="001F4E82"/>
    <w:rsid w:val="00237270"/>
    <w:rsid w:val="00285E58"/>
    <w:rsid w:val="003D1274"/>
    <w:rsid w:val="00430A9F"/>
    <w:rsid w:val="00506283"/>
    <w:rsid w:val="00522AD7"/>
    <w:rsid w:val="005741C5"/>
    <w:rsid w:val="005E5BD1"/>
    <w:rsid w:val="005F2E7C"/>
    <w:rsid w:val="00623F70"/>
    <w:rsid w:val="00705C2A"/>
    <w:rsid w:val="00927537"/>
    <w:rsid w:val="0093180B"/>
    <w:rsid w:val="00A0735B"/>
    <w:rsid w:val="00AA38F3"/>
    <w:rsid w:val="00BC579B"/>
    <w:rsid w:val="00C80027"/>
    <w:rsid w:val="00D137A1"/>
    <w:rsid w:val="00D70839"/>
    <w:rsid w:val="00E32780"/>
    <w:rsid w:val="00E66DB4"/>
    <w:rsid w:val="00E67EFE"/>
    <w:rsid w:val="00F16B4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2023-03-13T08:50:00Z</dcterms:created>
  <dcterms:modified xsi:type="dcterms:W3CDTF">2024-10-16T10:14:00Z</dcterms:modified>
</cp:coreProperties>
</file>