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05651F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b w:val="0"/>
          <w:sz w:val="18"/>
          <w:szCs w:val="18"/>
        </w:rPr>
        <w:tab/>
      </w:r>
      <w:r w:rsidRPr="0005651F">
        <w:rPr>
          <w:rFonts w:ascii="Verdana" w:hAnsi="Verdana"/>
          <w:sz w:val="18"/>
          <w:szCs w:val="18"/>
        </w:rPr>
        <w:t xml:space="preserve">Załącznik nr </w:t>
      </w:r>
      <w:r w:rsidR="00012286" w:rsidRPr="0005651F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05651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05651F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05651F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05651F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05651F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05651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05651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05651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05651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05651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>Dział Zamówień Publicznych</w:t>
      </w:r>
      <w:r w:rsidR="008D2AB8" w:rsidRPr="0005651F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05651F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>Al. Mickiewicza</w:t>
      </w:r>
      <w:r w:rsidR="008D2AB8" w:rsidRPr="0005651F">
        <w:rPr>
          <w:rFonts w:ascii="Verdana" w:hAnsi="Verdana"/>
          <w:b/>
          <w:sz w:val="18"/>
          <w:szCs w:val="18"/>
        </w:rPr>
        <w:t xml:space="preserve"> </w:t>
      </w:r>
      <w:r w:rsidRPr="0005651F">
        <w:rPr>
          <w:rFonts w:ascii="Verdana" w:hAnsi="Verdana"/>
          <w:b/>
          <w:sz w:val="18"/>
          <w:szCs w:val="18"/>
        </w:rPr>
        <w:t>30</w:t>
      </w:r>
      <w:r w:rsidR="008D2AB8" w:rsidRPr="0005651F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05651F" w:rsidRDefault="00990818" w:rsidP="008D2AB8">
      <w:pPr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>30-059</w:t>
      </w:r>
      <w:r w:rsidR="008D2AB8" w:rsidRPr="0005651F">
        <w:rPr>
          <w:rFonts w:ascii="Verdana" w:hAnsi="Verdana"/>
          <w:b/>
          <w:sz w:val="18"/>
          <w:szCs w:val="18"/>
        </w:rPr>
        <w:t xml:space="preserve"> </w:t>
      </w:r>
      <w:r w:rsidRPr="0005651F">
        <w:rPr>
          <w:rFonts w:ascii="Verdana" w:hAnsi="Verdana"/>
          <w:b/>
          <w:sz w:val="18"/>
          <w:szCs w:val="18"/>
        </w:rPr>
        <w:t>Kraków</w:t>
      </w:r>
      <w:r w:rsidR="008D2AB8" w:rsidRPr="0005651F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05651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50521DFE" w:rsidR="008D2AB8" w:rsidRPr="0005651F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791D" w:rsidRPr="0005651F">
        <w:rPr>
          <w:rFonts w:ascii="Verdana" w:hAnsi="Verdana"/>
          <w:b/>
          <w:sz w:val="18"/>
          <w:szCs w:val="18"/>
        </w:rPr>
        <w:t>dostawa foteli dla Miasteczka Studenckiego AGH - DE-dzp.272-651/24</w:t>
      </w:r>
      <w:r w:rsidRPr="0005651F">
        <w:rPr>
          <w:rFonts w:ascii="Verdana" w:hAnsi="Verdana"/>
          <w:b/>
          <w:sz w:val="18"/>
          <w:szCs w:val="18"/>
        </w:rPr>
        <w:t xml:space="preserve">, </w:t>
      </w:r>
      <w:r w:rsidRPr="0005651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FB4CE53" w14:textId="77777777" w:rsidR="00EF5FA6" w:rsidRPr="0005651F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2"/>
        <w:gridCol w:w="1997"/>
        <w:gridCol w:w="1530"/>
        <w:gridCol w:w="934"/>
        <w:gridCol w:w="1517"/>
        <w:gridCol w:w="1053"/>
        <w:gridCol w:w="1041"/>
        <w:gridCol w:w="1116"/>
      </w:tblGrid>
      <w:tr w:rsidR="00A80C29" w:rsidRPr="0005651F" w14:paraId="3A576F16" w14:textId="77777777" w:rsidTr="00A80C2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625C8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447EA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C92E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B636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20E9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8F0B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7157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BD000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A80C29" w:rsidRPr="0005651F" w14:paraId="2BA55A82" w14:textId="77777777" w:rsidTr="00A80C29">
        <w:trPr>
          <w:trHeight w:val="71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32FD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1C35" w14:textId="1CF853D0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Fotele tapicerowane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E050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A4CB5" w14:textId="09E23E5B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22 szt.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87F4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916D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F11E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E2BE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80C29" w:rsidRPr="0005651F" w14:paraId="328A00DF" w14:textId="77777777" w:rsidTr="00A80C29">
        <w:trPr>
          <w:trHeight w:val="47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DEBA5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5D82E" w14:textId="25703564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Fotele tapicerowane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423D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1082F" w14:textId="5C14EAF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4 szt.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CDBE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9D42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BF65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7E67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80C29" w:rsidRPr="0005651F" w14:paraId="00BA583E" w14:textId="77777777" w:rsidTr="00A80C29">
        <w:trPr>
          <w:trHeight w:val="47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417A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D6AF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F108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AA9B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C8F6" w14:textId="77777777" w:rsidR="00A80C29" w:rsidRPr="0005651F" w:rsidRDefault="00A80C29" w:rsidP="00442036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3C71301C" w14:textId="77777777" w:rsidR="00321E11" w:rsidRPr="0005651F" w:rsidRDefault="00321E11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  <w:highlight w:val="yellow"/>
        </w:rPr>
      </w:pPr>
    </w:p>
    <w:p w14:paraId="5FB599B6" w14:textId="11A34A29" w:rsidR="008D2AB8" w:rsidRPr="0005651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05651F">
        <w:rPr>
          <w:rFonts w:ascii="Verdana" w:hAnsi="Verdana"/>
          <w:b/>
          <w:bCs/>
          <w:sz w:val="18"/>
          <w:szCs w:val="18"/>
        </w:rPr>
        <w:t xml:space="preserve">do </w:t>
      </w:r>
      <w:r w:rsidR="00A80C29" w:rsidRPr="0005651F">
        <w:rPr>
          <w:rFonts w:ascii="Verdana" w:hAnsi="Verdana"/>
          <w:b/>
          <w:bCs/>
          <w:sz w:val="18"/>
          <w:szCs w:val="18"/>
        </w:rPr>
        <w:t>30</w:t>
      </w:r>
      <w:r w:rsidR="009218B9" w:rsidRPr="0005651F">
        <w:rPr>
          <w:rFonts w:ascii="Verdana" w:hAnsi="Verdana"/>
          <w:b/>
          <w:bCs/>
          <w:sz w:val="18"/>
          <w:szCs w:val="18"/>
        </w:rPr>
        <w:t xml:space="preserve"> dni od daty </w:t>
      </w:r>
      <w:r w:rsidR="00321E11" w:rsidRPr="0005651F">
        <w:rPr>
          <w:rFonts w:ascii="Verdana" w:hAnsi="Verdana"/>
          <w:b/>
          <w:bCs/>
          <w:sz w:val="18"/>
          <w:szCs w:val="18"/>
        </w:rPr>
        <w:t>podpisania umowy.</w:t>
      </w:r>
    </w:p>
    <w:p w14:paraId="54D6D6BF" w14:textId="7BA9A953" w:rsidR="008D2AB8" w:rsidRPr="0005651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05651F">
        <w:rPr>
          <w:rFonts w:ascii="Verdana" w:hAnsi="Verdana"/>
          <w:b/>
          <w:sz w:val="18"/>
          <w:szCs w:val="18"/>
        </w:rPr>
        <w:t xml:space="preserve">Okres udzielonej gwarancji </w:t>
      </w:r>
      <w:r w:rsidR="00CE5CB9" w:rsidRPr="0005651F">
        <w:rPr>
          <w:rFonts w:ascii="Verdana" w:hAnsi="Verdana"/>
          <w:b/>
          <w:sz w:val="18"/>
          <w:szCs w:val="18"/>
        </w:rPr>
        <w:t xml:space="preserve">na </w:t>
      </w:r>
      <w:r w:rsidR="00972F6B" w:rsidRPr="0005651F">
        <w:rPr>
          <w:rFonts w:ascii="Verdana" w:hAnsi="Verdana"/>
          <w:b/>
          <w:sz w:val="18"/>
          <w:szCs w:val="18"/>
        </w:rPr>
        <w:t>fotele</w:t>
      </w:r>
      <w:r w:rsidR="001721F7" w:rsidRPr="0005651F">
        <w:rPr>
          <w:rFonts w:ascii="Verdana" w:hAnsi="Verdana"/>
          <w:b/>
          <w:sz w:val="18"/>
          <w:szCs w:val="18"/>
        </w:rPr>
        <w:t xml:space="preserve"> </w:t>
      </w:r>
      <w:r w:rsidRPr="0005651F">
        <w:rPr>
          <w:rFonts w:ascii="Verdana" w:hAnsi="Verdana"/>
          <w:b/>
          <w:sz w:val="18"/>
          <w:szCs w:val="18"/>
        </w:rPr>
        <w:t>wynosi:</w:t>
      </w:r>
      <w:r w:rsidRPr="0005651F">
        <w:rPr>
          <w:rFonts w:ascii="Verdana" w:hAnsi="Verdana"/>
          <w:sz w:val="18"/>
          <w:szCs w:val="18"/>
        </w:rPr>
        <w:t xml:space="preserve"> </w:t>
      </w:r>
      <w:r w:rsidRPr="0005651F">
        <w:rPr>
          <w:rFonts w:ascii="Verdana" w:hAnsi="Verdana"/>
          <w:b/>
          <w:bCs/>
          <w:sz w:val="18"/>
          <w:szCs w:val="18"/>
        </w:rPr>
        <w:t>………</w:t>
      </w:r>
      <w:r w:rsidR="009218B9" w:rsidRPr="0005651F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 w:rsidRPr="0005651F">
        <w:rPr>
          <w:rFonts w:ascii="Verdana" w:hAnsi="Verdana"/>
          <w:sz w:val="18"/>
          <w:szCs w:val="18"/>
        </w:rPr>
        <w:t xml:space="preserve"> </w:t>
      </w:r>
      <w:r w:rsidRPr="0005651F">
        <w:rPr>
          <w:rFonts w:ascii="Verdana" w:hAnsi="Verdana"/>
          <w:sz w:val="18"/>
          <w:szCs w:val="18"/>
          <w:highlight w:val="yellow"/>
        </w:rPr>
        <w:t>(</w:t>
      </w:r>
      <w:r w:rsidRPr="0005651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344208D" w14:textId="3E69F485" w:rsidR="00AF7E64" w:rsidRPr="0005651F" w:rsidRDefault="00AF7E64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b/>
          <w:iCs/>
          <w:color w:val="000000"/>
          <w:sz w:val="18"/>
          <w:szCs w:val="18"/>
          <w:lang w:eastAsia="x-none"/>
        </w:rPr>
        <w:t>Producent/model zaoferowan</w:t>
      </w:r>
      <w:r w:rsidR="00972F6B" w:rsidRPr="0005651F">
        <w:rPr>
          <w:rFonts w:ascii="Verdana" w:hAnsi="Verdana"/>
          <w:b/>
          <w:iCs/>
          <w:color w:val="000000"/>
          <w:sz w:val="18"/>
          <w:szCs w:val="18"/>
          <w:lang w:eastAsia="x-none"/>
        </w:rPr>
        <w:t>ych</w:t>
      </w:r>
      <w:r w:rsidRPr="0005651F">
        <w:rPr>
          <w:rFonts w:ascii="Verdana" w:hAnsi="Verdana"/>
          <w:b/>
          <w:iCs/>
          <w:color w:val="000000"/>
          <w:sz w:val="18"/>
          <w:szCs w:val="18"/>
          <w:lang w:eastAsia="x-none"/>
        </w:rPr>
        <w:t xml:space="preserve"> </w:t>
      </w:r>
      <w:r w:rsidR="00972F6B" w:rsidRPr="0005651F">
        <w:rPr>
          <w:rFonts w:ascii="Verdana" w:hAnsi="Verdana"/>
          <w:b/>
          <w:iCs/>
          <w:color w:val="000000"/>
          <w:sz w:val="18"/>
          <w:szCs w:val="18"/>
          <w:lang w:eastAsia="x-none"/>
        </w:rPr>
        <w:t>foteli</w:t>
      </w:r>
      <w:r w:rsidRPr="0005651F">
        <w:rPr>
          <w:rFonts w:ascii="Verdana" w:hAnsi="Verdana"/>
          <w:b/>
          <w:iCs/>
          <w:color w:val="000000"/>
          <w:sz w:val="18"/>
          <w:szCs w:val="18"/>
          <w:lang w:eastAsia="x-none"/>
        </w:rPr>
        <w:t xml:space="preserve">: </w:t>
      </w:r>
      <w:r w:rsidRPr="0005651F">
        <w:rPr>
          <w:rFonts w:ascii="Verdana" w:hAnsi="Verdana"/>
          <w:bCs/>
          <w:iCs/>
          <w:color w:val="000000"/>
          <w:sz w:val="18"/>
          <w:szCs w:val="18"/>
          <w:lang w:eastAsia="x-none"/>
        </w:rPr>
        <w:t>……………………………………………………………………</w:t>
      </w:r>
      <w:r w:rsidR="00972F6B" w:rsidRPr="0005651F">
        <w:rPr>
          <w:rFonts w:ascii="Verdana" w:hAnsi="Verdana"/>
          <w:bCs/>
          <w:iCs/>
          <w:color w:val="000000"/>
          <w:sz w:val="18"/>
          <w:szCs w:val="18"/>
          <w:lang w:eastAsia="x-none"/>
        </w:rPr>
        <w:t>………………….</w:t>
      </w:r>
    </w:p>
    <w:p w14:paraId="50F95259" w14:textId="77777777" w:rsidR="008D2AB8" w:rsidRPr="0005651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5651F">
        <w:rPr>
          <w:rFonts w:ascii="Verdana" w:hAnsi="Verdana"/>
          <w:sz w:val="18"/>
          <w:szCs w:val="18"/>
        </w:rPr>
        <w:t>6 marca 2018 r</w:t>
      </w:r>
      <w:r w:rsidRPr="0005651F">
        <w:rPr>
          <w:rFonts w:ascii="Verdana" w:hAnsi="Verdana"/>
          <w:sz w:val="18"/>
          <w:szCs w:val="18"/>
        </w:rPr>
        <w:t>.</w:t>
      </w:r>
      <w:r w:rsidR="00A0022B" w:rsidRPr="0005651F">
        <w:rPr>
          <w:rFonts w:ascii="Verdana" w:hAnsi="Verdana"/>
          <w:sz w:val="18"/>
          <w:szCs w:val="18"/>
        </w:rPr>
        <w:t xml:space="preserve"> Prawo przedsiębiorców, </w:t>
      </w:r>
      <w:r w:rsidRPr="0005651F">
        <w:rPr>
          <w:rFonts w:ascii="Verdana" w:hAnsi="Verdana"/>
          <w:sz w:val="18"/>
          <w:szCs w:val="18"/>
        </w:rPr>
        <w:t>należymy do małych lub średnich przedsiębiorców:</w:t>
      </w:r>
      <w:r w:rsidRPr="0005651F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05651F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 xml:space="preserve">Termin płatności: </w:t>
      </w:r>
      <w:r w:rsidR="00C900FD" w:rsidRPr="0005651F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05651F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05651F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05651F">
        <w:rPr>
          <w:rFonts w:ascii="Verdana" w:hAnsi="Verdana"/>
          <w:sz w:val="18"/>
          <w:szCs w:val="18"/>
        </w:rPr>
        <w:br w:type="page"/>
      </w:r>
      <w:r w:rsidR="00FE545C" w:rsidRPr="0005651F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05651F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5651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05651F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5651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05651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5651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5651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4C3BB57" w14:textId="3AC03147" w:rsidR="00BE1EAE" w:rsidRPr="0005651F" w:rsidRDefault="00BE1EAE" w:rsidP="00BE1EAE">
      <w:pPr>
        <w:widowControl w:val="0"/>
        <w:numPr>
          <w:ilvl w:val="0"/>
          <w:numId w:val="1"/>
        </w:numPr>
        <w:suppressAutoHyphens/>
        <w:autoSpaceDN w:val="0"/>
        <w:spacing w:line="276" w:lineRule="auto"/>
        <w:jc w:val="both"/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</w:pPr>
      <w:r w:rsidRPr="0005651F"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>Oświadczamy, że zaoferowany przez nas sprzęt jest fabryczne nowy, kompletny, aktualne produkowany na rynku o parametrach nie niższych niż wymagane przez Zamawiającego.</w:t>
      </w:r>
    </w:p>
    <w:p w14:paraId="4F529C52" w14:textId="292F4D6A" w:rsidR="00917BFA" w:rsidRPr="00917BFA" w:rsidRDefault="00917BFA" w:rsidP="00BE1EAE">
      <w:pPr>
        <w:widowControl w:val="0"/>
        <w:numPr>
          <w:ilvl w:val="0"/>
          <w:numId w:val="1"/>
        </w:numPr>
        <w:suppressAutoHyphens/>
        <w:autoSpaceDN w:val="0"/>
        <w:spacing w:line="276" w:lineRule="auto"/>
        <w:jc w:val="both"/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</w:pPr>
      <w:r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 xml:space="preserve">Oświadczamy, że </w:t>
      </w:r>
      <w:r w:rsidR="001E4EA6"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 xml:space="preserve">przy dostawie asortymentu </w:t>
      </w:r>
      <w:r w:rsidRPr="00917BFA"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>dołączy</w:t>
      </w:r>
      <w:r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>my</w:t>
      </w:r>
      <w:r w:rsidRPr="00917BFA"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 xml:space="preserve"> instrukcję użytkowania i konserwacji foteli w 2 egzemplarzach, w języku polskim do każdego z domów studenckich, do których będzie</w:t>
      </w:r>
      <w:r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>my</w:t>
      </w:r>
      <w:r w:rsidRPr="00917BFA"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 xml:space="preserve"> dostarcza</w:t>
      </w:r>
      <w:r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>li</w:t>
      </w:r>
      <w:r w:rsidRPr="00917BFA"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 xml:space="preserve"> sprzęt</w:t>
      </w:r>
      <w:r>
        <w:rPr>
          <w:rFonts w:ascii="Verdana" w:eastAsia="SimSun" w:hAnsi="Verdana" w:cs="Verdana"/>
          <w:b/>
          <w:bCs/>
          <w:kern w:val="2"/>
          <w:sz w:val="18"/>
          <w:szCs w:val="18"/>
          <w:lang w:eastAsia="zh-CN" w:bidi="hi-IN"/>
        </w:rPr>
        <w:t xml:space="preserve">. </w:t>
      </w:r>
    </w:p>
    <w:p w14:paraId="17DC460C" w14:textId="77777777" w:rsidR="00DE20B4" w:rsidRPr="0005651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05651F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5651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05651F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5651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05651F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05651F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05651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05651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05651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05651F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651F">
              <w:rPr>
                <w:rFonts w:ascii="Verdana" w:hAnsi="Verdana"/>
                <w:sz w:val="18"/>
                <w:szCs w:val="18"/>
              </w:rPr>
              <w:t>Nazwa podwykonawcy</w:t>
            </w:r>
            <w:r w:rsidRPr="0005651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05651F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05651F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05651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05651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05651F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05651F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05651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05651F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05651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05651F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05651F">
        <w:rPr>
          <w:rFonts w:ascii="Verdana" w:hAnsi="Verdana" w:cs="Times New Roman"/>
          <w:sz w:val="18"/>
          <w:szCs w:val="18"/>
        </w:rPr>
        <w:tab/>
        <w:t>Imię i Nazwisko</w:t>
      </w:r>
      <w:r w:rsidRPr="0005651F">
        <w:rPr>
          <w:rFonts w:ascii="Verdana" w:hAnsi="Verdana" w:cs="Times New Roman"/>
          <w:sz w:val="18"/>
          <w:szCs w:val="18"/>
        </w:rPr>
        <w:tab/>
      </w:r>
      <w:r w:rsidRPr="0005651F">
        <w:rPr>
          <w:rFonts w:ascii="Verdana" w:hAnsi="Verdana" w:cs="Times New Roman"/>
          <w:sz w:val="18"/>
          <w:szCs w:val="18"/>
        </w:rPr>
        <w:tab/>
      </w:r>
      <w:r w:rsidRPr="0005651F">
        <w:rPr>
          <w:rFonts w:ascii="Verdana" w:hAnsi="Verdana" w:cs="Times New Roman"/>
          <w:sz w:val="18"/>
          <w:szCs w:val="18"/>
        </w:rPr>
        <w:tab/>
      </w:r>
      <w:r w:rsidRPr="0005651F">
        <w:rPr>
          <w:rFonts w:ascii="Verdana" w:hAnsi="Verdana" w:cs="Times New Roman"/>
          <w:sz w:val="18"/>
          <w:szCs w:val="18"/>
        </w:rPr>
        <w:tab/>
      </w:r>
      <w:r w:rsidRPr="0005651F">
        <w:rPr>
          <w:rFonts w:ascii="Verdana" w:hAnsi="Verdana" w:cs="Times New Roman"/>
          <w:sz w:val="18"/>
          <w:szCs w:val="18"/>
        </w:rPr>
        <w:tab/>
      </w:r>
      <w:r w:rsidRPr="0005651F">
        <w:rPr>
          <w:rFonts w:ascii="Verdana" w:hAnsi="Verdana" w:cs="Times New Roman"/>
          <w:sz w:val="18"/>
          <w:szCs w:val="18"/>
        </w:rPr>
        <w:tab/>
      </w:r>
      <w:r w:rsidRPr="0005651F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05651F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05651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5651F">
        <w:rPr>
          <w:rFonts w:ascii="Verdana" w:hAnsi="Verdana"/>
          <w:sz w:val="18"/>
          <w:szCs w:val="18"/>
        </w:rPr>
        <w:tab/>
      </w:r>
      <w:r w:rsidRPr="0005651F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05651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05651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5651F">
        <w:rPr>
          <w:rFonts w:ascii="Verdana" w:hAnsi="Verdana"/>
          <w:sz w:val="18"/>
          <w:szCs w:val="18"/>
        </w:rPr>
        <w:tab/>
      </w:r>
      <w:r w:rsidRPr="0005651F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05651F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05651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5651F">
        <w:rPr>
          <w:rFonts w:ascii="Verdana" w:hAnsi="Verdana"/>
          <w:sz w:val="18"/>
          <w:szCs w:val="18"/>
        </w:rPr>
        <w:t>ych</w:t>
      </w:r>
      <w:proofErr w:type="spellEnd"/>
      <w:r w:rsidRPr="0005651F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05651F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05651F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05651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05651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05651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05651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05651F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05651F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416A4EE7" w14:textId="77777777" w:rsidR="001A371D" w:rsidRPr="0005651F" w:rsidRDefault="001A371D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F01BA98" w14:textId="7CCF8D3D" w:rsidR="00DE20B4" w:rsidRPr="0005651F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05651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05651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5651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05651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5651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05651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5651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5651F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05651F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05651F">
        <w:rPr>
          <w:rFonts w:ascii="Verdana" w:hAnsi="Verdana"/>
          <w:sz w:val="18"/>
          <w:szCs w:val="18"/>
        </w:rPr>
        <w:tab/>
      </w:r>
    </w:p>
    <w:sectPr w:rsidR="00DE20B4" w:rsidRPr="000565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Verdana"/>
        <w:b/>
        <w:bCs/>
        <w:i w:val="0"/>
        <w:sz w:val="24"/>
        <w:szCs w:val="24"/>
        <w:highlight w:val="yello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i w:val="0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 w:val="0"/>
        <w:i w:val="0"/>
        <w:color w:val="00000A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3"/>
  </w:num>
  <w:num w:numId="5" w16cid:durableId="1112881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5651F"/>
    <w:rsid w:val="000704FC"/>
    <w:rsid w:val="00071CCC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A371D"/>
    <w:rsid w:val="001D4612"/>
    <w:rsid w:val="001E4EA6"/>
    <w:rsid w:val="00207E98"/>
    <w:rsid w:val="002723B0"/>
    <w:rsid w:val="00284F62"/>
    <w:rsid w:val="00294A96"/>
    <w:rsid w:val="00312827"/>
    <w:rsid w:val="00315A4A"/>
    <w:rsid w:val="00321E11"/>
    <w:rsid w:val="00334319"/>
    <w:rsid w:val="0049268D"/>
    <w:rsid w:val="004A38A3"/>
    <w:rsid w:val="004B7300"/>
    <w:rsid w:val="004C6753"/>
    <w:rsid w:val="004D3727"/>
    <w:rsid w:val="00515F3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2B70"/>
    <w:rsid w:val="00833933"/>
    <w:rsid w:val="00853083"/>
    <w:rsid w:val="008B2F0C"/>
    <w:rsid w:val="008B4928"/>
    <w:rsid w:val="008D2AB8"/>
    <w:rsid w:val="008E44DD"/>
    <w:rsid w:val="008F1C66"/>
    <w:rsid w:val="008F7F9E"/>
    <w:rsid w:val="00917BFA"/>
    <w:rsid w:val="009218B9"/>
    <w:rsid w:val="00960E2B"/>
    <w:rsid w:val="00970FE4"/>
    <w:rsid w:val="00972F6B"/>
    <w:rsid w:val="00990818"/>
    <w:rsid w:val="00A0022B"/>
    <w:rsid w:val="00A346FE"/>
    <w:rsid w:val="00A47B4D"/>
    <w:rsid w:val="00A615B4"/>
    <w:rsid w:val="00A80C29"/>
    <w:rsid w:val="00A83018"/>
    <w:rsid w:val="00AF7E64"/>
    <w:rsid w:val="00B6791D"/>
    <w:rsid w:val="00B774DC"/>
    <w:rsid w:val="00BA5EF1"/>
    <w:rsid w:val="00BE1EAE"/>
    <w:rsid w:val="00BF02C2"/>
    <w:rsid w:val="00C0057D"/>
    <w:rsid w:val="00C310B1"/>
    <w:rsid w:val="00C41F05"/>
    <w:rsid w:val="00C45DD7"/>
    <w:rsid w:val="00C900FD"/>
    <w:rsid w:val="00C969A6"/>
    <w:rsid w:val="00CA7D36"/>
    <w:rsid w:val="00CE5CB9"/>
    <w:rsid w:val="00CF07B9"/>
    <w:rsid w:val="00D24208"/>
    <w:rsid w:val="00D245AA"/>
    <w:rsid w:val="00D27BB0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3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556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2024-10-01T07:01:00Z</cp:lastPrinted>
  <dcterms:created xsi:type="dcterms:W3CDTF">2024-11-04T09:16:00Z</dcterms:created>
  <dcterms:modified xsi:type="dcterms:W3CDTF">2024-11-12T13:34:00Z</dcterms:modified>
</cp:coreProperties>
</file>