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59AB3DA9" w14:textId="77777777" w:rsidR="006219F9" w:rsidRPr="006219F9" w:rsidRDefault="006219F9" w:rsidP="006219F9">
      <w:pPr>
        <w:ind w:right="-110"/>
        <w:rPr>
          <w:rFonts w:ascii="Verdana" w:hAnsi="Verdana"/>
          <w:sz w:val="18"/>
          <w:szCs w:val="18"/>
        </w:rPr>
      </w:pPr>
      <w:r w:rsidRPr="006219F9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19696200" w14:textId="288498A5" w:rsidR="006219F9" w:rsidRPr="006219F9" w:rsidRDefault="006219F9" w:rsidP="006219F9">
      <w:pPr>
        <w:ind w:right="-110"/>
        <w:rPr>
          <w:rFonts w:ascii="Verdana" w:hAnsi="Verdana"/>
          <w:sz w:val="18"/>
          <w:szCs w:val="18"/>
        </w:rPr>
      </w:pPr>
      <w:r w:rsidRPr="006219F9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: ............................................................................................</w:t>
      </w:r>
    </w:p>
    <w:p w14:paraId="7AE15929" w14:textId="77777777" w:rsidR="006219F9" w:rsidRPr="006219F9" w:rsidRDefault="006219F9" w:rsidP="006219F9">
      <w:pPr>
        <w:ind w:right="-110"/>
        <w:rPr>
          <w:rFonts w:ascii="Verdana" w:hAnsi="Verdana"/>
          <w:sz w:val="18"/>
          <w:szCs w:val="18"/>
        </w:rPr>
      </w:pPr>
      <w:r w:rsidRPr="006219F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2267ED2" w14:textId="77777777" w:rsidR="006219F9" w:rsidRPr="006219F9" w:rsidRDefault="006219F9" w:rsidP="006219F9">
      <w:pPr>
        <w:ind w:right="-110"/>
        <w:rPr>
          <w:rFonts w:ascii="Verdana" w:hAnsi="Verdana"/>
          <w:sz w:val="18"/>
          <w:szCs w:val="18"/>
        </w:rPr>
      </w:pPr>
      <w:r w:rsidRPr="006219F9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09DBFAC3" w14:textId="77777777" w:rsidR="006219F9" w:rsidRPr="006219F9" w:rsidRDefault="006219F9" w:rsidP="006219F9">
      <w:pPr>
        <w:ind w:right="-110"/>
        <w:rPr>
          <w:rFonts w:ascii="Verdana" w:hAnsi="Verdana"/>
          <w:sz w:val="18"/>
          <w:szCs w:val="18"/>
        </w:rPr>
      </w:pPr>
      <w:r w:rsidRPr="006219F9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572FAE5B" w14:textId="77777777" w:rsidR="006219F9" w:rsidRPr="006219F9" w:rsidRDefault="006219F9" w:rsidP="006219F9">
      <w:pPr>
        <w:ind w:right="-110"/>
        <w:rPr>
          <w:rFonts w:ascii="Verdana" w:hAnsi="Verdana"/>
          <w:sz w:val="18"/>
          <w:szCs w:val="18"/>
        </w:rPr>
      </w:pPr>
      <w:r w:rsidRPr="006219F9">
        <w:rPr>
          <w:rFonts w:ascii="Verdana" w:hAnsi="Verdana"/>
          <w:sz w:val="18"/>
          <w:szCs w:val="18"/>
        </w:rPr>
        <w:t>TEL.……………………………………………………………………………………………..</w:t>
      </w:r>
    </w:p>
    <w:p w14:paraId="5B40B6A5" w14:textId="77777777" w:rsidR="006219F9" w:rsidRPr="006219F9" w:rsidRDefault="006219F9" w:rsidP="006219F9">
      <w:pPr>
        <w:ind w:right="-110"/>
        <w:rPr>
          <w:rFonts w:ascii="Verdana" w:hAnsi="Verdana"/>
          <w:sz w:val="18"/>
          <w:szCs w:val="18"/>
        </w:rPr>
      </w:pPr>
      <w:r w:rsidRPr="006219F9">
        <w:rPr>
          <w:rFonts w:ascii="Verdana" w:hAnsi="Verdana"/>
          <w:sz w:val="18"/>
          <w:szCs w:val="18"/>
        </w:rPr>
        <w:t>FAX …………………………………………………………………………………………….</w:t>
      </w:r>
    </w:p>
    <w:p w14:paraId="5CABACC2" w14:textId="77777777" w:rsidR="006219F9" w:rsidRPr="006219F9" w:rsidRDefault="006219F9" w:rsidP="006219F9">
      <w:pPr>
        <w:ind w:right="-110"/>
        <w:rPr>
          <w:rFonts w:ascii="Verdana" w:hAnsi="Verdana"/>
          <w:sz w:val="18"/>
          <w:szCs w:val="18"/>
        </w:rPr>
      </w:pPr>
      <w:r w:rsidRPr="006219F9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410F7FFE" w14:textId="77777777" w:rsidR="006219F9" w:rsidRPr="006219F9" w:rsidRDefault="006219F9" w:rsidP="006219F9">
      <w:pPr>
        <w:ind w:right="-110"/>
        <w:rPr>
          <w:rFonts w:ascii="Verdana" w:hAnsi="Verdana"/>
          <w:sz w:val="18"/>
          <w:szCs w:val="18"/>
        </w:rPr>
      </w:pPr>
      <w:r w:rsidRPr="006219F9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0AAE143C" w14:textId="77777777" w:rsidR="006219F9" w:rsidRDefault="006219F9" w:rsidP="006219F9">
      <w:pPr>
        <w:ind w:right="-110"/>
        <w:rPr>
          <w:rFonts w:ascii="Verdana" w:hAnsi="Verdana"/>
          <w:sz w:val="18"/>
          <w:szCs w:val="18"/>
        </w:rPr>
      </w:pPr>
      <w:r w:rsidRPr="006219F9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6CB18D6" w14:textId="77777777" w:rsidR="006219F9" w:rsidRPr="006219F9" w:rsidRDefault="006219F9" w:rsidP="006219F9">
      <w:pPr>
        <w:ind w:right="-110"/>
        <w:rPr>
          <w:rFonts w:ascii="Verdana" w:hAnsi="Verdana"/>
          <w:sz w:val="18"/>
          <w:szCs w:val="18"/>
        </w:rPr>
      </w:pPr>
    </w:p>
    <w:p w14:paraId="6A0AE86D" w14:textId="77777777" w:rsidR="006219F9" w:rsidRDefault="006219F9" w:rsidP="006219F9">
      <w:pPr>
        <w:ind w:right="-110"/>
        <w:rPr>
          <w:rFonts w:ascii="Verdana" w:hAnsi="Verdana"/>
          <w:sz w:val="18"/>
          <w:szCs w:val="18"/>
        </w:rPr>
      </w:pPr>
      <w:r w:rsidRPr="006219F9">
        <w:rPr>
          <w:rFonts w:ascii="Verdana" w:hAnsi="Verdana"/>
          <w:sz w:val="18"/>
          <w:szCs w:val="18"/>
        </w:rPr>
        <w:t>Do: Nazwa i siedziba Zamawiającego:</w:t>
      </w:r>
    </w:p>
    <w:p w14:paraId="38F71153" w14:textId="7DEF8D41" w:rsidR="000A31B4" w:rsidRPr="000A31B4" w:rsidRDefault="000A31B4" w:rsidP="006219F9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2AB9D7A0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D5C07" w:rsidRPr="005D5C07">
        <w:rPr>
          <w:rFonts w:ascii="Verdana" w:hAnsi="Verdana"/>
          <w:b/>
          <w:sz w:val="18"/>
          <w:szCs w:val="18"/>
        </w:rPr>
        <w:t>Dostawa sprzętu foto-wideo do CM DE.dzp.272-632/24</w:t>
      </w:r>
      <w:r w:rsidR="005D5C07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F7159C9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975"/>
        <w:gridCol w:w="1418"/>
        <w:gridCol w:w="850"/>
        <w:gridCol w:w="993"/>
        <w:gridCol w:w="1140"/>
        <w:gridCol w:w="567"/>
        <w:gridCol w:w="1418"/>
      </w:tblGrid>
      <w:tr w:rsidR="000A31B4" w:rsidRPr="000A31B4" w14:paraId="2E677CD8" w14:textId="77777777" w:rsidTr="004C7167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8E1F4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L.p.</w:t>
            </w:r>
          </w:p>
        </w:tc>
        <w:tc>
          <w:tcPr>
            <w:tcW w:w="29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51D30A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Nazwa elementu</w:t>
            </w:r>
          </w:p>
          <w:p w14:paraId="2319D29E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(lub usługi)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B1C2C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Producent</w:t>
            </w:r>
          </w:p>
          <w:p w14:paraId="2E8A1BCB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/model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5909E0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DC82A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Cena jednostkowa netto </w:t>
            </w: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8D4E48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  <w:p w14:paraId="2701058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3E297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  <w:p w14:paraId="04C9AC20" w14:textId="54C0284A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</w:t>
            </w:r>
            <w:r w:rsidR="00460CEF">
              <w:rPr>
                <w:rFonts w:ascii="Verdana" w:hAnsi="Verdana"/>
                <w:sz w:val="18"/>
                <w:szCs w:val="18"/>
              </w:rPr>
              <w:t>23</w:t>
            </w:r>
            <w:r w:rsidRPr="000A31B4">
              <w:rPr>
                <w:rFonts w:ascii="Verdana" w:hAnsi="Verdana"/>
                <w:sz w:val="18"/>
                <w:szCs w:val="18"/>
              </w:rPr>
              <w:t>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DCFEB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Wartość brutto </w:t>
            </w:r>
          </w:p>
          <w:p w14:paraId="0423DFEA" w14:textId="77777777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  <w:p w14:paraId="6F51C10A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0A31B4">
              <w:rPr>
                <w:rFonts w:ascii="Verdana" w:hAnsi="Verdana"/>
                <w:b/>
                <w:sz w:val="18"/>
                <w:szCs w:val="18"/>
              </w:rPr>
              <w:t>VAT)</w:t>
            </w:r>
          </w:p>
        </w:tc>
      </w:tr>
      <w:tr w:rsidR="000A31B4" w:rsidRPr="000A31B4" w14:paraId="0FE8EA2C" w14:textId="77777777" w:rsidTr="004C7167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2D26A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300F9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D2B53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7E38D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57B61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F0B73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B0A6CC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FBAB56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8</w:t>
            </w:r>
          </w:p>
        </w:tc>
      </w:tr>
      <w:tr w:rsidR="004C7167" w:rsidRPr="000A31B4" w14:paraId="36647ED5" w14:textId="77777777" w:rsidTr="004C7167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C4AFC" w14:textId="77777777" w:rsidR="004C7167" w:rsidRPr="000A31B4" w:rsidRDefault="004C7167" w:rsidP="004C716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9DCE" w14:textId="49C020DF" w:rsidR="004C7167" w:rsidRPr="000A31B4" w:rsidRDefault="004C7167" w:rsidP="004C7167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Obiektyw nr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ACC0" w14:textId="387A104D" w:rsidR="004C7167" w:rsidRPr="000A31B4" w:rsidRDefault="004C7167" w:rsidP="004C7167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40389" w14:textId="77777777" w:rsidR="004C7167" w:rsidRPr="000A31B4" w:rsidRDefault="004C7167" w:rsidP="004C716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1 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8B0B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EA88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A42C76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4A8887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C7167" w:rsidRPr="000A31B4" w14:paraId="2D0D1FD0" w14:textId="77777777" w:rsidTr="004C7167">
        <w:trPr>
          <w:trHeight w:val="319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27869" w14:textId="5D14AF9C" w:rsidR="004C7167" w:rsidRPr="000A31B4" w:rsidRDefault="004C7167" w:rsidP="004C716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2. 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6149" w14:textId="2C34E49B" w:rsidR="004C7167" w:rsidRPr="000A31B4" w:rsidRDefault="004C7167" w:rsidP="004C7167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5D5C07">
              <w:rPr>
                <w:rFonts w:ascii="Verdana" w:hAnsi="Verdana"/>
                <w:sz w:val="18"/>
                <w:szCs w:val="18"/>
              </w:rPr>
              <w:t xml:space="preserve">Obiektyw nr 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5E56" w14:textId="26A5C416" w:rsidR="004C7167" w:rsidRPr="000A31B4" w:rsidRDefault="004C7167" w:rsidP="004C7167">
            <w:pPr>
              <w:ind w:right="7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FB9F3" w14:textId="77777777" w:rsidR="004C7167" w:rsidRPr="000A31B4" w:rsidRDefault="004C7167" w:rsidP="004C716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1 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554D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4363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CC13B1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1C4843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C7167" w:rsidRPr="000A31B4" w14:paraId="7D2A74C6" w14:textId="77777777" w:rsidTr="004C716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1003E1" w14:textId="03887830" w:rsidR="004C7167" w:rsidRDefault="004C7167" w:rsidP="004C716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3.</w:t>
            </w:r>
          </w:p>
          <w:p w14:paraId="4D6B72C6" w14:textId="08A326B1" w:rsidR="004C7167" w:rsidRPr="000A31B4" w:rsidRDefault="004C7167" w:rsidP="004C716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E43B" w14:textId="252BDBB9" w:rsidR="004C7167" w:rsidRPr="000A31B4" w:rsidRDefault="004C7167" w:rsidP="004C7167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5D5C07">
              <w:rPr>
                <w:rFonts w:ascii="Verdana" w:hAnsi="Verdana"/>
                <w:sz w:val="18"/>
                <w:szCs w:val="18"/>
              </w:rPr>
              <w:t xml:space="preserve">Uniwersalny pilot zdalnego sterowania do programów typu DAW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7E27" w14:textId="2BB12BF5" w:rsidR="004C7167" w:rsidRPr="000A31B4" w:rsidRDefault="004C7167" w:rsidP="004C7167">
            <w:pPr>
              <w:ind w:right="7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8C63" w14:textId="39F8A749" w:rsidR="004C7167" w:rsidRPr="000A31B4" w:rsidRDefault="004C7167" w:rsidP="004C716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934C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A294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BCC4AF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D23AE6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C7167" w:rsidRPr="000A31B4" w14:paraId="15B57890" w14:textId="77777777" w:rsidTr="004C716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F78577" w14:textId="149EA238" w:rsidR="004C7167" w:rsidRPr="000A31B4" w:rsidRDefault="004C7167" w:rsidP="004C716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2B01" w14:textId="1D3E2CB6" w:rsidR="004C7167" w:rsidRPr="000A31B4" w:rsidRDefault="004C7167" w:rsidP="004C7167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5D5C07">
              <w:rPr>
                <w:rFonts w:ascii="Verdana" w:hAnsi="Verdana"/>
                <w:sz w:val="18"/>
                <w:szCs w:val="18"/>
              </w:rPr>
              <w:t xml:space="preserve">Konwerter USB dla protokołu AES50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69A1B" w14:textId="05CD4CA4" w:rsidR="004C7167" w:rsidRPr="000A31B4" w:rsidRDefault="004C7167" w:rsidP="004C7167">
            <w:pPr>
              <w:ind w:right="7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E85C" w14:textId="665A7092" w:rsidR="004C7167" w:rsidRPr="000A31B4" w:rsidRDefault="004C7167" w:rsidP="004C716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D04A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6992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3DD2D8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CE62E9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C7167" w:rsidRPr="000A31B4" w14:paraId="5F944B20" w14:textId="77777777" w:rsidTr="004C716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37BA33" w14:textId="502CD5E6" w:rsidR="004C7167" w:rsidRPr="000A31B4" w:rsidRDefault="004C7167" w:rsidP="004C716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F22C" w14:textId="2439CC5A" w:rsidR="004C7167" w:rsidRPr="000A31B4" w:rsidRDefault="004C7167" w:rsidP="004C7167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Słuchawki studyjne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4BF1" w14:textId="54171A42" w:rsidR="004C7167" w:rsidRPr="000A31B4" w:rsidRDefault="004C7167" w:rsidP="004C7167">
            <w:pPr>
              <w:ind w:right="7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31BF" w14:textId="4DE07A46" w:rsidR="004C7167" w:rsidRPr="000A31B4" w:rsidRDefault="004C7167" w:rsidP="004C716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3405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702A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1FFEFB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85C99D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C7167" w:rsidRPr="000A31B4" w14:paraId="3B50E67F" w14:textId="77777777" w:rsidTr="004C716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94A01D" w14:textId="3C19F998" w:rsidR="004C7167" w:rsidRPr="000A31B4" w:rsidRDefault="004C7167" w:rsidP="004C716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530C" w14:textId="43897152" w:rsidR="004C7167" w:rsidRPr="00D8597D" w:rsidRDefault="004C7167" w:rsidP="004C7167">
            <w:pPr>
              <w:ind w:right="72"/>
              <w:rPr>
                <w:rFonts w:ascii="Verdana" w:hAnsi="Verdana"/>
                <w:sz w:val="18"/>
                <w:szCs w:val="18"/>
                <w:lang w:val="en-US"/>
              </w:rPr>
            </w:pPr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 xml:space="preserve">Kabel Jack </w:t>
            </w:r>
            <w:proofErr w:type="spellStart"/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>Trs</w:t>
            </w:r>
            <w:proofErr w:type="spellEnd"/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 xml:space="preserve"> - Jack </w:t>
            </w:r>
            <w:proofErr w:type="spellStart"/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>Trs</w:t>
            </w:r>
            <w:proofErr w:type="spellEnd"/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="00A22F2C">
              <w:rPr>
                <w:rFonts w:ascii="Verdana" w:hAnsi="Verdana"/>
                <w:sz w:val="18"/>
                <w:szCs w:val="18"/>
                <w:lang w:val="en-US"/>
              </w:rPr>
              <w:t>(2m-4m)</w:t>
            </w:r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DD63" w14:textId="4B6DC6A2" w:rsidR="004C7167" w:rsidRPr="00D8597D" w:rsidRDefault="004C7167" w:rsidP="004C7167">
            <w:pPr>
              <w:ind w:right="74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D357" w14:textId="5FC248A3" w:rsidR="004C7167" w:rsidRPr="000A31B4" w:rsidRDefault="004C7167" w:rsidP="004C716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892D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2B48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EE623D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3BAC60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C7167" w:rsidRPr="000A31B4" w14:paraId="363F1863" w14:textId="77777777" w:rsidTr="004C716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FE2006" w14:textId="05296367" w:rsidR="004C7167" w:rsidRPr="000A31B4" w:rsidRDefault="004C7167" w:rsidP="004C716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6F3A" w14:textId="0ACD3308" w:rsidR="004C7167" w:rsidRPr="00D8597D" w:rsidRDefault="004C7167" w:rsidP="004C7167">
            <w:pPr>
              <w:ind w:right="72"/>
              <w:rPr>
                <w:rFonts w:ascii="Verdana" w:hAnsi="Verdana"/>
                <w:sz w:val="18"/>
                <w:szCs w:val="18"/>
                <w:lang w:val="en-US"/>
              </w:rPr>
            </w:pPr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 xml:space="preserve">Kabel </w:t>
            </w:r>
            <w:r>
              <w:rPr>
                <w:rFonts w:ascii="Verdana" w:hAnsi="Verdana"/>
                <w:sz w:val="18"/>
                <w:szCs w:val="18"/>
                <w:lang w:val="en-US"/>
              </w:rPr>
              <w:t>J</w:t>
            </w:r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 xml:space="preserve">ack </w:t>
            </w:r>
            <w:proofErr w:type="spellStart"/>
            <w:r>
              <w:rPr>
                <w:rFonts w:ascii="Verdana" w:hAnsi="Verdana"/>
                <w:sz w:val="18"/>
                <w:szCs w:val="18"/>
                <w:lang w:val="en-US"/>
              </w:rPr>
              <w:t>T</w:t>
            </w:r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>rs</w:t>
            </w:r>
            <w:proofErr w:type="spellEnd"/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 xml:space="preserve"> - </w:t>
            </w:r>
            <w:r>
              <w:rPr>
                <w:rFonts w:ascii="Verdana" w:hAnsi="Verdana"/>
                <w:sz w:val="18"/>
                <w:szCs w:val="18"/>
                <w:lang w:val="en-US"/>
              </w:rPr>
              <w:t>J</w:t>
            </w:r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 xml:space="preserve">ack </w:t>
            </w:r>
            <w:proofErr w:type="spellStart"/>
            <w:r>
              <w:rPr>
                <w:rFonts w:ascii="Verdana" w:hAnsi="Verdana"/>
                <w:sz w:val="18"/>
                <w:szCs w:val="18"/>
                <w:lang w:val="en-US"/>
              </w:rPr>
              <w:t>T</w:t>
            </w:r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>rs</w:t>
            </w:r>
            <w:proofErr w:type="spellEnd"/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="00A22F2C">
              <w:rPr>
                <w:rFonts w:ascii="Verdana" w:hAnsi="Verdana"/>
                <w:sz w:val="18"/>
                <w:szCs w:val="18"/>
                <w:lang w:val="en-US"/>
              </w:rPr>
              <w:t>(0,5m-1m)</w:t>
            </w:r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F763" w14:textId="7A889989" w:rsidR="004C7167" w:rsidRPr="000A31B4" w:rsidRDefault="004C7167" w:rsidP="004C7167">
            <w:pPr>
              <w:ind w:right="74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5959" w14:textId="0FC56803" w:rsidR="004C7167" w:rsidRPr="000A31B4" w:rsidRDefault="004C7167" w:rsidP="004C716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70A5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1E17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AA4261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C15DFB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C7167" w:rsidRPr="000A31B4" w14:paraId="3385ACFB" w14:textId="77777777" w:rsidTr="004C716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9D621D" w14:textId="1A0C17BD" w:rsidR="004C7167" w:rsidRPr="000A31B4" w:rsidRDefault="004C7167" w:rsidP="004C716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8.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E122" w14:textId="7D2B5E05" w:rsidR="004C7167" w:rsidRPr="00D8597D" w:rsidRDefault="004C7167" w:rsidP="004C7167">
            <w:pPr>
              <w:ind w:right="72"/>
              <w:rPr>
                <w:rFonts w:ascii="Verdana" w:hAnsi="Verdana"/>
                <w:sz w:val="18"/>
                <w:szCs w:val="18"/>
                <w:lang w:val="en-US"/>
              </w:rPr>
            </w:pPr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>K</w:t>
            </w:r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abel Jack </w:t>
            </w:r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>TS - J</w:t>
            </w:r>
            <w:r>
              <w:rPr>
                <w:rFonts w:ascii="Verdana" w:hAnsi="Verdana"/>
                <w:sz w:val="18"/>
                <w:szCs w:val="18"/>
                <w:lang w:val="en-US"/>
              </w:rPr>
              <w:t>ack</w:t>
            </w:r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 xml:space="preserve"> TS </w:t>
            </w:r>
            <w:r w:rsidR="00A22F2C">
              <w:rPr>
                <w:rFonts w:ascii="Verdana" w:hAnsi="Verdana"/>
                <w:sz w:val="18"/>
                <w:szCs w:val="18"/>
                <w:lang w:val="en-US"/>
              </w:rPr>
              <w:t>(1m-2m)</w:t>
            </w:r>
            <w:r w:rsidRPr="00D8597D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8CB9" w14:textId="25B64D2C" w:rsidR="004C7167" w:rsidRPr="000A31B4" w:rsidRDefault="004C7167" w:rsidP="004C7167">
            <w:pPr>
              <w:ind w:right="74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77F6" w14:textId="3890487D" w:rsidR="004C7167" w:rsidRPr="000A31B4" w:rsidRDefault="004C7167" w:rsidP="004C716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01A4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D249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2B0EF7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E9E869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C7167" w:rsidRPr="000A31B4" w14:paraId="582AB11C" w14:textId="77777777" w:rsidTr="004C716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C67F4E" w14:textId="18A6F547" w:rsidR="004C7167" w:rsidRPr="000A31B4" w:rsidRDefault="004C7167" w:rsidP="004C716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9.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CBAB" w14:textId="344350E8" w:rsidR="004C7167" w:rsidRPr="000A31B4" w:rsidRDefault="004C7167" w:rsidP="004C7167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DD601B">
              <w:rPr>
                <w:rFonts w:ascii="Verdana" w:hAnsi="Verdana"/>
                <w:sz w:val="18"/>
                <w:szCs w:val="18"/>
              </w:rPr>
              <w:t>Szyna Montażo</w:t>
            </w:r>
            <w:r>
              <w:rPr>
                <w:rFonts w:ascii="Verdana" w:hAnsi="Verdana"/>
                <w:sz w:val="18"/>
                <w:szCs w:val="18"/>
              </w:rPr>
              <w:t xml:space="preserve">wa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Nato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5488" w14:textId="6FF562B0" w:rsidR="004C7167" w:rsidRPr="000A31B4" w:rsidRDefault="004C7167" w:rsidP="004C7167">
            <w:pPr>
              <w:ind w:right="74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D773" w14:textId="34E679B9" w:rsidR="004C7167" w:rsidRPr="000A31B4" w:rsidRDefault="004C7167" w:rsidP="004C716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1BC9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D305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8B6152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218652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C7167" w:rsidRPr="000A31B4" w14:paraId="47DB1470" w14:textId="77777777" w:rsidTr="004C716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7DC93E" w14:textId="28CADE43" w:rsidR="004C7167" w:rsidRDefault="004C7167" w:rsidP="004C716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5D96" w14:textId="158394B9" w:rsidR="004C7167" w:rsidRPr="000A31B4" w:rsidRDefault="004C7167" w:rsidP="004C7167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DD601B">
              <w:rPr>
                <w:rFonts w:ascii="Verdana" w:hAnsi="Verdana"/>
                <w:sz w:val="18"/>
                <w:szCs w:val="18"/>
              </w:rPr>
              <w:t xml:space="preserve">Ładowarka Do </w:t>
            </w:r>
            <w:r>
              <w:rPr>
                <w:rFonts w:ascii="Verdana" w:hAnsi="Verdana"/>
                <w:sz w:val="18"/>
                <w:szCs w:val="18"/>
              </w:rPr>
              <w:t xml:space="preserve">Baterii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2C52" w14:textId="7EDAD1E0" w:rsidR="004C7167" w:rsidRPr="000A31B4" w:rsidRDefault="004C7167" w:rsidP="004C7167">
            <w:pPr>
              <w:ind w:right="74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FDB0" w14:textId="41996466" w:rsidR="004C7167" w:rsidRPr="000A31B4" w:rsidRDefault="004C7167" w:rsidP="004C716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0FBF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DED0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CAB5E5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B0CDFD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C7167" w:rsidRPr="000A31B4" w14:paraId="2BCC0446" w14:textId="77777777" w:rsidTr="004C716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F47C3A" w14:textId="1448F7AF" w:rsidR="004C7167" w:rsidRDefault="004C7167" w:rsidP="004C716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11.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91A9" w14:textId="73ED38C6" w:rsidR="004C7167" w:rsidRPr="00A22F2C" w:rsidRDefault="004C7167" w:rsidP="004C7167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A22F2C">
              <w:rPr>
                <w:rFonts w:ascii="Verdana" w:hAnsi="Verdana"/>
                <w:sz w:val="18"/>
                <w:szCs w:val="18"/>
              </w:rPr>
              <w:t xml:space="preserve">Poduszka Do </w:t>
            </w:r>
            <w:proofErr w:type="spellStart"/>
            <w:r w:rsidRPr="00A22F2C">
              <w:rPr>
                <w:rFonts w:ascii="Verdana" w:hAnsi="Verdana"/>
                <w:sz w:val="18"/>
                <w:szCs w:val="18"/>
              </w:rPr>
              <w:t>Riga</w:t>
            </w:r>
            <w:proofErr w:type="spellEnd"/>
            <w:r w:rsidRPr="00A22F2C">
              <w:rPr>
                <w:rFonts w:ascii="Verdana" w:hAnsi="Verdana"/>
                <w:sz w:val="18"/>
                <w:szCs w:val="18"/>
              </w:rPr>
              <w:t xml:space="preserve"> Wideo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035E" w14:textId="3EB2EC9F" w:rsidR="004C7167" w:rsidRPr="000A31B4" w:rsidRDefault="004C7167" w:rsidP="004C7167">
            <w:pPr>
              <w:ind w:right="74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1A78" w14:textId="1A14BD0D" w:rsidR="004C7167" w:rsidRPr="000A31B4" w:rsidRDefault="004C7167" w:rsidP="004C716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4808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D3DF7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9EE526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C9DA65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C7167" w:rsidRPr="000A31B4" w14:paraId="799C04F5" w14:textId="77777777" w:rsidTr="004C716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621339" w14:textId="115DCC79" w:rsidR="004C7167" w:rsidRDefault="004C7167" w:rsidP="004C716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12.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63BF" w14:textId="6E1B61F9" w:rsidR="004C7167" w:rsidRPr="000A31B4" w:rsidRDefault="004C7167" w:rsidP="004C7167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DD601B">
              <w:rPr>
                <w:rFonts w:ascii="Verdana" w:hAnsi="Verdana"/>
                <w:sz w:val="18"/>
                <w:szCs w:val="18"/>
              </w:rPr>
              <w:t xml:space="preserve">Rurki </w:t>
            </w:r>
            <w:r w:rsidR="00A22F2C">
              <w:rPr>
                <w:rFonts w:ascii="Verdana" w:hAnsi="Verdana"/>
                <w:sz w:val="18"/>
                <w:szCs w:val="18"/>
              </w:rPr>
              <w:t>w s</w:t>
            </w:r>
            <w:r w:rsidRPr="00DD601B">
              <w:rPr>
                <w:rFonts w:ascii="Verdana" w:hAnsi="Verdana"/>
                <w:sz w:val="18"/>
                <w:szCs w:val="18"/>
              </w:rPr>
              <w:t xml:space="preserve">tandardzie 15 </w:t>
            </w:r>
            <w:r w:rsidR="00A22F2C">
              <w:rPr>
                <w:rFonts w:ascii="Verdana" w:hAnsi="Verdana"/>
                <w:sz w:val="18"/>
                <w:szCs w:val="18"/>
              </w:rPr>
              <w:t>m</w:t>
            </w:r>
            <w:r w:rsidRPr="00DD601B">
              <w:rPr>
                <w:rFonts w:ascii="Verdana" w:hAnsi="Verdana"/>
                <w:sz w:val="18"/>
                <w:szCs w:val="18"/>
              </w:rPr>
              <w:t xml:space="preserve">m </w:t>
            </w:r>
            <w:r w:rsidR="00A22F2C">
              <w:rPr>
                <w:rFonts w:ascii="Verdana" w:hAnsi="Verdana"/>
                <w:sz w:val="18"/>
                <w:szCs w:val="18"/>
              </w:rPr>
              <w:t>d</w:t>
            </w:r>
            <w:r w:rsidRPr="00DD601B">
              <w:rPr>
                <w:rFonts w:ascii="Verdana" w:hAnsi="Verdana"/>
                <w:sz w:val="18"/>
                <w:szCs w:val="18"/>
              </w:rPr>
              <w:t xml:space="preserve">o </w:t>
            </w:r>
            <w:proofErr w:type="spellStart"/>
            <w:r w:rsidR="00A22F2C">
              <w:rPr>
                <w:rFonts w:ascii="Verdana" w:hAnsi="Verdana"/>
                <w:sz w:val="18"/>
                <w:szCs w:val="18"/>
              </w:rPr>
              <w:t>riga</w:t>
            </w:r>
            <w:proofErr w:type="spellEnd"/>
            <w:r w:rsidR="00A22F2C">
              <w:rPr>
                <w:rFonts w:ascii="Verdana" w:hAnsi="Verdana"/>
                <w:sz w:val="18"/>
                <w:szCs w:val="18"/>
              </w:rPr>
              <w:t xml:space="preserve"> wideo z łącznikami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81C2" w14:textId="4EED755A" w:rsidR="004C7167" w:rsidRPr="000A31B4" w:rsidRDefault="004C7167" w:rsidP="004C7167">
            <w:pPr>
              <w:ind w:right="74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D48F" w14:textId="6952A351" w:rsidR="004C7167" w:rsidRPr="000A31B4" w:rsidRDefault="004C7167" w:rsidP="004C716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26B3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7612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7F7099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0F722D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C7167" w:rsidRPr="000A31B4" w14:paraId="03CD30F6" w14:textId="77777777" w:rsidTr="004C716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16B454" w14:textId="610B2145" w:rsidR="004C7167" w:rsidRDefault="004C7167" w:rsidP="004C716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13.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E9B6" w14:textId="5C540866" w:rsidR="004C7167" w:rsidRPr="000A31B4" w:rsidRDefault="004C7167" w:rsidP="004C7167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DD601B">
              <w:rPr>
                <w:rFonts w:ascii="Verdana" w:hAnsi="Verdana"/>
                <w:sz w:val="18"/>
                <w:szCs w:val="18"/>
              </w:rPr>
              <w:t>Świa</w:t>
            </w:r>
            <w:r>
              <w:rPr>
                <w:rFonts w:ascii="Verdana" w:hAnsi="Verdana"/>
                <w:sz w:val="18"/>
                <w:szCs w:val="18"/>
              </w:rPr>
              <w:t xml:space="preserve">tłomierz Fotograficzny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B3E0" w14:textId="08DFAD6B" w:rsidR="004C7167" w:rsidRPr="000A31B4" w:rsidRDefault="004C7167" w:rsidP="004C7167">
            <w:pPr>
              <w:ind w:right="74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5A29" w14:textId="67392E91" w:rsidR="004C7167" w:rsidRPr="000A31B4" w:rsidRDefault="004C7167" w:rsidP="004C7167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C32B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0E29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95DD96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62A128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C7167" w:rsidRPr="000A31B4" w14:paraId="13832451" w14:textId="77777777" w:rsidTr="004C7167">
        <w:trPr>
          <w:trHeight w:val="163"/>
        </w:trPr>
        <w:tc>
          <w:tcPr>
            <w:tcW w:w="680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3F3C" w14:textId="77777777" w:rsidR="004C7167" w:rsidRPr="000A31B4" w:rsidRDefault="004C7167" w:rsidP="004C7167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lastRenderedPageBreak/>
              <w:t xml:space="preserve">                                                                                       RAZEM:</w:t>
            </w:r>
          </w:p>
          <w:p w14:paraId="0CD1915B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EC1F825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netto za całość zamówienia /słownie: ……………………………/</w:t>
            </w:r>
          </w:p>
          <w:p w14:paraId="52598419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F2D990F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brutto za całość zamówienia /słownie: ……………………………/</w:t>
            </w:r>
          </w:p>
          <w:p w14:paraId="2355B675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2A457076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1D0F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7F9925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231256" w14:textId="77777777" w:rsidR="004C7167" w:rsidRPr="000A31B4" w:rsidRDefault="004C7167" w:rsidP="004C716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914FE4F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658E4F10" w14:textId="03F826EC" w:rsidR="00281957" w:rsidRPr="000A31B4" w:rsidRDefault="00281957" w:rsidP="00281957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46D35EF" w14:textId="071B7000" w:rsidR="00110421" w:rsidRDefault="00110421" w:rsidP="00110421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</w:t>
      </w:r>
      <w:r w:rsidRPr="000A31B4">
        <w:rPr>
          <w:rFonts w:ascii="Verdana" w:hAnsi="Verdana"/>
          <w:b/>
          <w:sz w:val="18"/>
          <w:szCs w:val="18"/>
        </w:rPr>
        <w:t xml:space="preserve">kres udzielonej gwarancji </w:t>
      </w:r>
      <w:r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……………..miesięcy* </w:t>
      </w:r>
      <w:r w:rsidRPr="000A31B4">
        <w:rPr>
          <w:rFonts w:ascii="Verdana" w:hAnsi="Verdana"/>
          <w:sz w:val="18"/>
          <w:szCs w:val="18"/>
          <w:highlight w:val="yellow"/>
        </w:rPr>
        <w:t>(</w:t>
      </w:r>
      <w:r w:rsidRPr="000A31B4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C0AB50A" w14:textId="4C80DFED" w:rsidR="00110421" w:rsidRPr="000A31B4" w:rsidRDefault="00110421" w:rsidP="00110421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110421">
        <w:rPr>
          <w:rFonts w:ascii="Verdana" w:hAnsi="Verdana"/>
          <w:i/>
          <w:sz w:val="18"/>
          <w:szCs w:val="18"/>
        </w:rPr>
        <w:t>*)Zamawiający informuje, że w przypadku braku wpisania gwarancji przez Wykonawcę, Zamawiający przyjmie gwarancję minimalną tj.12 miesięcy</w:t>
      </w:r>
    </w:p>
    <w:p w14:paraId="1F7C0323" w14:textId="77777777" w:rsidR="00281957" w:rsidRPr="00281957" w:rsidRDefault="00281957" w:rsidP="00281957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realizacji umowy: </w:t>
      </w:r>
      <w:r w:rsidRPr="000A31B4">
        <w:rPr>
          <w:rFonts w:ascii="Verdana" w:hAnsi="Verdana"/>
          <w:b/>
          <w:bCs/>
          <w:sz w:val="18"/>
          <w:szCs w:val="18"/>
        </w:rPr>
        <w:t xml:space="preserve">……… </w:t>
      </w:r>
      <w:r w:rsidRPr="006142B0">
        <w:rPr>
          <w:rFonts w:ascii="Verdana" w:hAnsi="Verdana"/>
          <w:sz w:val="18"/>
          <w:szCs w:val="18"/>
        </w:rPr>
        <w:t>dni od daty podpisania umowy</w:t>
      </w:r>
      <w:r w:rsidRPr="000A31B4">
        <w:rPr>
          <w:rFonts w:ascii="Verdana" w:hAnsi="Verdana"/>
          <w:sz w:val="18"/>
          <w:szCs w:val="18"/>
        </w:rPr>
        <w:t xml:space="preserve"> </w:t>
      </w:r>
      <w:r w:rsidRPr="00281957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14:paraId="51B2C1A1" w14:textId="77777777" w:rsidR="000A31B4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51BB10CF" w14:textId="77777777" w:rsidR="000A31B4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1F972611" w14:textId="77777777" w:rsidR="005D44D1" w:rsidRDefault="005D44D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10980EA" w14:textId="1D0CB96B" w:rsidR="000A31B4" w:rsidRPr="00D8597D" w:rsidRDefault="000A31B4" w:rsidP="00D859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4A3420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3D83AA7A" w:rsidR="000A31B4" w:rsidRPr="005D44D1" w:rsidRDefault="000A31B4" w:rsidP="005D44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D44D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A31B4">
        <w:rPr>
          <w:rFonts w:ascii="Verdana" w:hAnsi="Verdana"/>
          <w:sz w:val="18"/>
          <w:szCs w:val="18"/>
        </w:rPr>
        <w:t>ych</w:t>
      </w:r>
      <w:proofErr w:type="spellEnd"/>
      <w:r w:rsidRPr="000A31B4">
        <w:rPr>
          <w:rFonts w:ascii="Verdana" w:hAnsi="Verdana"/>
          <w:sz w:val="18"/>
          <w:szCs w:val="18"/>
        </w:rPr>
        <w:t>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lastRenderedPageBreak/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1A470" w14:textId="77777777" w:rsidR="00E04632" w:rsidRDefault="00E04632">
      <w:r>
        <w:separator/>
      </w:r>
    </w:p>
  </w:endnote>
  <w:endnote w:type="continuationSeparator" w:id="0">
    <w:p w14:paraId="533CE8F6" w14:textId="77777777" w:rsidR="00E04632" w:rsidRDefault="00E04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6719E7" w14:textId="77777777" w:rsidR="00E04632" w:rsidRDefault="00E04632">
      <w:r>
        <w:separator/>
      </w:r>
    </w:p>
  </w:footnote>
  <w:footnote w:type="continuationSeparator" w:id="0">
    <w:p w14:paraId="396EC332" w14:textId="77777777" w:rsidR="00E04632" w:rsidRDefault="00E04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00018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99976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20250568">
    <w:abstractNumId w:val="0"/>
  </w:num>
  <w:num w:numId="4" w16cid:durableId="533814678">
    <w:abstractNumId w:val="3"/>
  </w:num>
  <w:num w:numId="5" w16cid:durableId="12641457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A31B4"/>
    <w:rsid w:val="000B731D"/>
    <w:rsid w:val="000D6134"/>
    <w:rsid w:val="000E09C7"/>
    <w:rsid w:val="000E5FBD"/>
    <w:rsid w:val="000F6589"/>
    <w:rsid w:val="00106636"/>
    <w:rsid w:val="00110421"/>
    <w:rsid w:val="00116EC6"/>
    <w:rsid w:val="001801DD"/>
    <w:rsid w:val="001B39B7"/>
    <w:rsid w:val="001C468B"/>
    <w:rsid w:val="001D4612"/>
    <w:rsid w:val="001E2E06"/>
    <w:rsid w:val="00204048"/>
    <w:rsid w:val="00207E98"/>
    <w:rsid w:val="0024628F"/>
    <w:rsid w:val="0024678D"/>
    <w:rsid w:val="002504B9"/>
    <w:rsid w:val="00252920"/>
    <w:rsid w:val="002535CA"/>
    <w:rsid w:val="00260F24"/>
    <w:rsid w:val="00261135"/>
    <w:rsid w:val="002723B0"/>
    <w:rsid w:val="00281957"/>
    <w:rsid w:val="002826A4"/>
    <w:rsid w:val="00291B65"/>
    <w:rsid w:val="002D6D29"/>
    <w:rsid w:val="002E322C"/>
    <w:rsid w:val="003064E3"/>
    <w:rsid w:val="0031496D"/>
    <w:rsid w:val="00315A4A"/>
    <w:rsid w:val="003336A1"/>
    <w:rsid w:val="00376412"/>
    <w:rsid w:val="003A3FF8"/>
    <w:rsid w:val="003B007E"/>
    <w:rsid w:val="003B5A81"/>
    <w:rsid w:val="003C26D5"/>
    <w:rsid w:val="003D53E8"/>
    <w:rsid w:val="003E60FF"/>
    <w:rsid w:val="003F045F"/>
    <w:rsid w:val="003F0B13"/>
    <w:rsid w:val="003F2313"/>
    <w:rsid w:val="004410BE"/>
    <w:rsid w:val="00460CEF"/>
    <w:rsid w:val="004614CB"/>
    <w:rsid w:val="004627AE"/>
    <w:rsid w:val="004630FC"/>
    <w:rsid w:val="0047012D"/>
    <w:rsid w:val="00485852"/>
    <w:rsid w:val="0048709F"/>
    <w:rsid w:val="00495B22"/>
    <w:rsid w:val="004A3829"/>
    <w:rsid w:val="004B7300"/>
    <w:rsid w:val="004C0FBC"/>
    <w:rsid w:val="004C6753"/>
    <w:rsid w:val="004C7167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4D1"/>
    <w:rsid w:val="005D5C07"/>
    <w:rsid w:val="005E6D94"/>
    <w:rsid w:val="005F15EC"/>
    <w:rsid w:val="006142B0"/>
    <w:rsid w:val="006219F9"/>
    <w:rsid w:val="006275CB"/>
    <w:rsid w:val="0063384F"/>
    <w:rsid w:val="0064295B"/>
    <w:rsid w:val="00643C6F"/>
    <w:rsid w:val="00646202"/>
    <w:rsid w:val="0065290F"/>
    <w:rsid w:val="00665AF9"/>
    <w:rsid w:val="00667331"/>
    <w:rsid w:val="0067138D"/>
    <w:rsid w:val="0067365D"/>
    <w:rsid w:val="006757E2"/>
    <w:rsid w:val="006815F6"/>
    <w:rsid w:val="00685B03"/>
    <w:rsid w:val="006A0ED8"/>
    <w:rsid w:val="006A13A6"/>
    <w:rsid w:val="006A427A"/>
    <w:rsid w:val="006A5CBB"/>
    <w:rsid w:val="006B370C"/>
    <w:rsid w:val="006C1F99"/>
    <w:rsid w:val="006D1797"/>
    <w:rsid w:val="006D4936"/>
    <w:rsid w:val="006E32C8"/>
    <w:rsid w:val="006E5598"/>
    <w:rsid w:val="006F4272"/>
    <w:rsid w:val="006F46D6"/>
    <w:rsid w:val="00707ECF"/>
    <w:rsid w:val="007150F6"/>
    <w:rsid w:val="00772D61"/>
    <w:rsid w:val="00773082"/>
    <w:rsid w:val="007748F0"/>
    <w:rsid w:val="00782225"/>
    <w:rsid w:val="00784335"/>
    <w:rsid w:val="00785956"/>
    <w:rsid w:val="007A4321"/>
    <w:rsid w:val="007A69FC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F1C66"/>
    <w:rsid w:val="00922561"/>
    <w:rsid w:val="00926AA1"/>
    <w:rsid w:val="00931861"/>
    <w:rsid w:val="00970FE4"/>
    <w:rsid w:val="0097555B"/>
    <w:rsid w:val="0098598E"/>
    <w:rsid w:val="009B3871"/>
    <w:rsid w:val="009C5F25"/>
    <w:rsid w:val="009D170C"/>
    <w:rsid w:val="00A0022B"/>
    <w:rsid w:val="00A11780"/>
    <w:rsid w:val="00A11920"/>
    <w:rsid w:val="00A22F2C"/>
    <w:rsid w:val="00A346FE"/>
    <w:rsid w:val="00A4066D"/>
    <w:rsid w:val="00A40C4C"/>
    <w:rsid w:val="00A45BD6"/>
    <w:rsid w:val="00A47B4D"/>
    <w:rsid w:val="00A65419"/>
    <w:rsid w:val="00A83018"/>
    <w:rsid w:val="00A9639A"/>
    <w:rsid w:val="00AA0F7C"/>
    <w:rsid w:val="00AD653E"/>
    <w:rsid w:val="00AD6BB5"/>
    <w:rsid w:val="00B03F16"/>
    <w:rsid w:val="00B22FD0"/>
    <w:rsid w:val="00B33824"/>
    <w:rsid w:val="00B5436E"/>
    <w:rsid w:val="00B62A32"/>
    <w:rsid w:val="00B653E6"/>
    <w:rsid w:val="00B774DC"/>
    <w:rsid w:val="00B84413"/>
    <w:rsid w:val="00B924C3"/>
    <w:rsid w:val="00B97CCF"/>
    <w:rsid w:val="00BA3A22"/>
    <w:rsid w:val="00BB70F5"/>
    <w:rsid w:val="00BD00E0"/>
    <w:rsid w:val="00BE264F"/>
    <w:rsid w:val="00C449FF"/>
    <w:rsid w:val="00C471AA"/>
    <w:rsid w:val="00C51671"/>
    <w:rsid w:val="00C560DC"/>
    <w:rsid w:val="00C6663B"/>
    <w:rsid w:val="00C72068"/>
    <w:rsid w:val="00C744F8"/>
    <w:rsid w:val="00C86564"/>
    <w:rsid w:val="00C95F26"/>
    <w:rsid w:val="00C969A6"/>
    <w:rsid w:val="00C96CB4"/>
    <w:rsid w:val="00CA7D36"/>
    <w:rsid w:val="00CC3F7B"/>
    <w:rsid w:val="00CD0463"/>
    <w:rsid w:val="00CF6BC8"/>
    <w:rsid w:val="00D24208"/>
    <w:rsid w:val="00D30F4E"/>
    <w:rsid w:val="00D360D5"/>
    <w:rsid w:val="00D464D4"/>
    <w:rsid w:val="00D470FA"/>
    <w:rsid w:val="00D60C38"/>
    <w:rsid w:val="00D66893"/>
    <w:rsid w:val="00D74EE8"/>
    <w:rsid w:val="00D8597D"/>
    <w:rsid w:val="00D90ACB"/>
    <w:rsid w:val="00DA01B3"/>
    <w:rsid w:val="00DC1500"/>
    <w:rsid w:val="00DD601B"/>
    <w:rsid w:val="00E04632"/>
    <w:rsid w:val="00E369F5"/>
    <w:rsid w:val="00E44371"/>
    <w:rsid w:val="00E44E14"/>
    <w:rsid w:val="00E46214"/>
    <w:rsid w:val="00E514A7"/>
    <w:rsid w:val="00E54317"/>
    <w:rsid w:val="00E949B0"/>
    <w:rsid w:val="00E97E3F"/>
    <w:rsid w:val="00EA2631"/>
    <w:rsid w:val="00EA579B"/>
    <w:rsid w:val="00EC07CB"/>
    <w:rsid w:val="00EC0BEA"/>
    <w:rsid w:val="00ED6D40"/>
    <w:rsid w:val="00EF634E"/>
    <w:rsid w:val="00F00591"/>
    <w:rsid w:val="00F37ADB"/>
    <w:rsid w:val="00F50E8A"/>
    <w:rsid w:val="00F51688"/>
    <w:rsid w:val="00F53146"/>
    <w:rsid w:val="00F53B9C"/>
    <w:rsid w:val="00F91018"/>
    <w:rsid w:val="00FA0F30"/>
    <w:rsid w:val="00FA51A4"/>
    <w:rsid w:val="00FC3FF9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EA220-A7E3-4D85-924E-D01475944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3</Pages>
  <Words>660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10</cp:revision>
  <cp:lastPrinted>2024-04-25T11:30:00Z</cp:lastPrinted>
  <dcterms:created xsi:type="dcterms:W3CDTF">2024-11-04T07:53:00Z</dcterms:created>
  <dcterms:modified xsi:type="dcterms:W3CDTF">2024-11-12T14:09:00Z</dcterms:modified>
</cp:coreProperties>
</file>