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FDC5540" w14:textId="77777777" w:rsidR="00D6215F" w:rsidRPr="00D6215F" w:rsidRDefault="009B7449" w:rsidP="00D6215F">
      <w:pPr>
        <w:rPr>
          <w:rFonts w:ascii="Verdana" w:hAnsi="Verdana"/>
          <w:b/>
          <w:sz w:val="18"/>
          <w:szCs w:val="18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bookmarkStart w:id="0" w:name="_Hlk181687912"/>
      <w:r w:rsidR="00D6215F" w:rsidRPr="00D6215F">
        <w:rPr>
          <w:rFonts w:ascii="Verdana" w:hAnsi="Verdana"/>
          <w:b/>
          <w:sz w:val="18"/>
          <w:szCs w:val="18"/>
        </w:rPr>
        <w:t>dostawa  1szt.  tabletu wraz z rysikiem dla WGGiOŚ- DE-dzp.272-691/24</w:t>
      </w:r>
      <w:bookmarkEnd w:id="0"/>
    </w:p>
    <w:p w14:paraId="03B15F89" w14:textId="7FBA7B10" w:rsidR="000246D5" w:rsidRPr="00BD4972" w:rsidRDefault="009B7449" w:rsidP="00BD4972">
      <w:pPr>
        <w:spacing w:after="0" w:line="240" w:lineRule="auto"/>
        <w:ind w:firstLine="708"/>
        <w:jc w:val="both"/>
        <w:rPr>
          <w:b/>
          <w:bCs/>
          <w:iCs/>
          <w:color w:val="000000"/>
        </w:rPr>
      </w:pP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1"/>
  </w:num>
  <w:num w:numId="2" w16cid:durableId="1132944856">
    <w:abstractNumId w:val="1"/>
    <w:lvlOverride w:ilvl="0">
      <w:startOverride w:val="1"/>
    </w:lvlOverride>
  </w:num>
  <w:num w:numId="3" w16cid:durableId="12484668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A54B0"/>
    <w:rsid w:val="000D1880"/>
    <w:rsid w:val="00245BCC"/>
    <w:rsid w:val="002B3CBD"/>
    <w:rsid w:val="002D6D29"/>
    <w:rsid w:val="003625A6"/>
    <w:rsid w:val="004029A2"/>
    <w:rsid w:val="00441118"/>
    <w:rsid w:val="0048047B"/>
    <w:rsid w:val="004A5310"/>
    <w:rsid w:val="00622979"/>
    <w:rsid w:val="006F0C03"/>
    <w:rsid w:val="00736E44"/>
    <w:rsid w:val="007A6003"/>
    <w:rsid w:val="007F063B"/>
    <w:rsid w:val="008D617C"/>
    <w:rsid w:val="009726CF"/>
    <w:rsid w:val="009A42E9"/>
    <w:rsid w:val="009A7723"/>
    <w:rsid w:val="009B7449"/>
    <w:rsid w:val="009E259A"/>
    <w:rsid w:val="009E7FC0"/>
    <w:rsid w:val="00A05528"/>
    <w:rsid w:val="00AF307C"/>
    <w:rsid w:val="00BD4972"/>
    <w:rsid w:val="00C652C7"/>
    <w:rsid w:val="00CA28F9"/>
    <w:rsid w:val="00CD0463"/>
    <w:rsid w:val="00CD7E1D"/>
    <w:rsid w:val="00D6215F"/>
    <w:rsid w:val="00E03F9E"/>
    <w:rsid w:val="00E93D9A"/>
    <w:rsid w:val="00EC1C51"/>
    <w:rsid w:val="00F5420D"/>
    <w:rsid w:val="00F7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2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306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9</cp:revision>
  <cp:lastPrinted>2016-07-26T10:32:00Z</cp:lastPrinted>
  <dcterms:created xsi:type="dcterms:W3CDTF">2024-09-12T14:34:00Z</dcterms:created>
  <dcterms:modified xsi:type="dcterms:W3CDTF">2024-11-21T08:22:00Z</dcterms:modified>
</cp:coreProperties>
</file>