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967C6F" w14:textId="77777777" w:rsidR="00081D13" w:rsidRPr="000A5E36" w:rsidRDefault="005440A3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0A5E36">
        <w:rPr>
          <w:sz w:val="20"/>
          <w:szCs w:val="20"/>
        </w:rPr>
        <w:t>Niepołomice</w:t>
      </w:r>
      <w:r w:rsidR="00081D13" w:rsidRPr="000A5E36">
        <w:rPr>
          <w:sz w:val="20"/>
          <w:szCs w:val="20"/>
        </w:rPr>
        <w:t xml:space="preserve"> dnia: </w:t>
      </w:r>
      <w:r w:rsidRPr="000A5E36">
        <w:rPr>
          <w:sz w:val="20"/>
          <w:szCs w:val="20"/>
        </w:rPr>
        <w:t>2024-11-21</w:t>
      </w:r>
    </w:p>
    <w:p w14:paraId="59309B1E" w14:textId="77777777" w:rsidR="00081D13" w:rsidRPr="000A5E36" w:rsidRDefault="005440A3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0A5E36">
        <w:rPr>
          <w:b/>
          <w:bCs/>
          <w:sz w:val="20"/>
          <w:szCs w:val="20"/>
        </w:rPr>
        <w:t>GMINA NIEPOŁOMICE</w:t>
      </w:r>
    </w:p>
    <w:p w14:paraId="38BBC436" w14:textId="77777777" w:rsidR="00081D13" w:rsidRPr="000A5E36" w:rsidRDefault="005440A3" w:rsidP="00081D13">
      <w:pPr>
        <w:spacing w:line="360" w:lineRule="auto"/>
        <w:ind w:right="3969"/>
        <w:rPr>
          <w:sz w:val="20"/>
          <w:szCs w:val="20"/>
        </w:rPr>
      </w:pPr>
      <w:r w:rsidRPr="000A5E36">
        <w:rPr>
          <w:sz w:val="20"/>
          <w:szCs w:val="20"/>
        </w:rPr>
        <w:t>Pl. Zwycięstwa</w:t>
      </w:r>
      <w:r w:rsidR="00081D13" w:rsidRPr="000A5E36">
        <w:rPr>
          <w:sz w:val="20"/>
          <w:szCs w:val="20"/>
        </w:rPr>
        <w:t xml:space="preserve"> </w:t>
      </w:r>
      <w:r w:rsidRPr="000A5E36">
        <w:rPr>
          <w:sz w:val="20"/>
          <w:szCs w:val="20"/>
        </w:rPr>
        <w:t>13</w:t>
      </w:r>
    </w:p>
    <w:p w14:paraId="16631E31" w14:textId="77777777" w:rsidR="00081D13" w:rsidRDefault="005440A3" w:rsidP="00081D13">
      <w:pPr>
        <w:ind w:right="3969"/>
        <w:rPr>
          <w:sz w:val="20"/>
          <w:szCs w:val="20"/>
        </w:rPr>
      </w:pPr>
      <w:r w:rsidRPr="000A5E36">
        <w:rPr>
          <w:sz w:val="20"/>
          <w:szCs w:val="20"/>
        </w:rPr>
        <w:t>32-005</w:t>
      </w:r>
      <w:r w:rsidR="00081D13" w:rsidRPr="000A5E36">
        <w:rPr>
          <w:sz w:val="20"/>
          <w:szCs w:val="20"/>
        </w:rPr>
        <w:t xml:space="preserve"> </w:t>
      </w:r>
      <w:r w:rsidRPr="000A5E36">
        <w:rPr>
          <w:sz w:val="20"/>
          <w:szCs w:val="20"/>
        </w:rPr>
        <w:t>Niepołomice</w:t>
      </w:r>
    </w:p>
    <w:p w14:paraId="5B3172A9" w14:textId="77777777" w:rsidR="000A5E36" w:rsidRDefault="000A5E36" w:rsidP="00081D13">
      <w:pPr>
        <w:ind w:right="3969"/>
        <w:rPr>
          <w:sz w:val="20"/>
          <w:szCs w:val="20"/>
        </w:rPr>
      </w:pPr>
    </w:p>
    <w:p w14:paraId="4CC0FD68" w14:textId="77777777" w:rsidR="000A5E36" w:rsidRDefault="000A5E36" w:rsidP="00081D13">
      <w:pPr>
        <w:ind w:right="3969"/>
        <w:rPr>
          <w:sz w:val="20"/>
          <w:szCs w:val="20"/>
        </w:rPr>
      </w:pPr>
    </w:p>
    <w:p w14:paraId="2F0EB441" w14:textId="77777777" w:rsidR="000A5E36" w:rsidRDefault="000A5E36" w:rsidP="00081D13">
      <w:pPr>
        <w:ind w:right="3969"/>
        <w:rPr>
          <w:sz w:val="20"/>
          <w:szCs w:val="20"/>
        </w:rPr>
      </w:pPr>
    </w:p>
    <w:p w14:paraId="62806D1A" w14:textId="77777777" w:rsidR="000A5E36" w:rsidRPr="000A5E36" w:rsidRDefault="000A5E36" w:rsidP="00081D13">
      <w:pPr>
        <w:ind w:right="3969"/>
        <w:rPr>
          <w:sz w:val="20"/>
          <w:szCs w:val="20"/>
        </w:rPr>
      </w:pPr>
    </w:p>
    <w:p w14:paraId="56E4FB37" w14:textId="77777777" w:rsidR="00081D13" w:rsidRPr="000A5E36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0A5E36" w14:paraId="78DCF1B0" w14:textId="77777777" w:rsidTr="00C13EA9">
        <w:tc>
          <w:tcPr>
            <w:tcW w:w="10065" w:type="dxa"/>
            <w:shd w:val="clear" w:color="auto" w:fill="F2F2F2"/>
            <w:hideMark/>
          </w:tcPr>
          <w:p w14:paraId="29865B6D" w14:textId="77777777" w:rsidR="00081D13" w:rsidRPr="000A5E36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0A5E36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226E3466" w14:textId="77777777" w:rsidR="00081D13" w:rsidRPr="000A5E36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0A5E36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4F30D576" w14:textId="77777777" w:rsidR="00081D13" w:rsidRPr="000A5E36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1F79F8B2" w14:textId="77777777" w:rsidR="00081D13" w:rsidRPr="000A5E36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0A5E36">
        <w:rPr>
          <w:rFonts w:eastAsia="Calibri"/>
          <w:sz w:val="20"/>
          <w:szCs w:val="20"/>
          <w:lang w:eastAsia="en-US"/>
        </w:rPr>
        <w:t xml:space="preserve">Dotyczy </w:t>
      </w:r>
      <w:r w:rsidRPr="000A5E36">
        <w:rPr>
          <w:sz w:val="20"/>
          <w:szCs w:val="20"/>
        </w:rPr>
        <w:t>postępowania o udzielenie zamówienia publicznego</w:t>
      </w:r>
      <w:r w:rsidRPr="000A5E36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0A5E36" w14:paraId="61F1DCB0" w14:textId="77777777" w:rsidTr="00081D13">
        <w:tc>
          <w:tcPr>
            <w:tcW w:w="2269" w:type="dxa"/>
            <w:shd w:val="clear" w:color="auto" w:fill="auto"/>
          </w:tcPr>
          <w:p w14:paraId="25467C90" w14:textId="77777777" w:rsidR="00081D13" w:rsidRPr="000A5E36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0A5E36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1C25671F" w14:textId="77777777" w:rsidR="00081D13" w:rsidRPr="000A5E36" w:rsidRDefault="005440A3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0A5E36">
              <w:rPr>
                <w:bCs/>
                <w:sz w:val="20"/>
                <w:szCs w:val="20"/>
              </w:rPr>
              <w:t>Remont drogi gminnej 560557K w km od 0+000 do km 1+300 w miejscowości Zagórze, gmina Niepołomice</w:t>
            </w:r>
          </w:p>
        </w:tc>
      </w:tr>
      <w:tr w:rsidR="005440A3" w:rsidRPr="000A5E36" w14:paraId="1BDD09D1" w14:textId="77777777" w:rsidTr="000245C9">
        <w:tc>
          <w:tcPr>
            <w:tcW w:w="2269" w:type="dxa"/>
            <w:shd w:val="clear" w:color="auto" w:fill="auto"/>
          </w:tcPr>
          <w:p w14:paraId="16AC3045" w14:textId="77777777" w:rsidR="005440A3" w:rsidRPr="000A5E36" w:rsidRDefault="005440A3" w:rsidP="000245C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0A5E36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66C482DB" w14:textId="77777777" w:rsidR="005440A3" w:rsidRPr="000A5E36" w:rsidRDefault="005440A3" w:rsidP="000245C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0A5E36">
              <w:rPr>
                <w:bCs/>
                <w:sz w:val="20"/>
                <w:szCs w:val="20"/>
              </w:rPr>
              <w:t>ZP.271.36.2024</w:t>
            </w:r>
          </w:p>
        </w:tc>
      </w:tr>
    </w:tbl>
    <w:p w14:paraId="09CE4CE1" w14:textId="77777777" w:rsidR="00081D13" w:rsidRPr="000A5E36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4A67FED2" w14:textId="77777777" w:rsidR="00081D13" w:rsidRPr="000A5E36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0A5E36">
        <w:rPr>
          <w:sz w:val="20"/>
          <w:szCs w:val="20"/>
        </w:rPr>
        <w:t xml:space="preserve">Zamawiający, </w:t>
      </w:r>
      <w:r w:rsidR="005440A3" w:rsidRPr="000A5E36">
        <w:rPr>
          <w:b/>
          <w:sz w:val="20"/>
          <w:szCs w:val="20"/>
        </w:rPr>
        <w:t>GMINA NIEPOŁOMICE</w:t>
      </w:r>
      <w:r w:rsidRPr="000A5E36">
        <w:rPr>
          <w:sz w:val="20"/>
          <w:szCs w:val="20"/>
        </w:rPr>
        <w:t xml:space="preserve">, działając na podstawie art. 253 </w:t>
      </w:r>
      <w:r w:rsidR="00A17CDB" w:rsidRPr="000A5E36">
        <w:rPr>
          <w:sz w:val="20"/>
          <w:szCs w:val="20"/>
        </w:rPr>
        <w:t xml:space="preserve">ust. 1 pkt. 1 i </w:t>
      </w:r>
      <w:r w:rsidRPr="000A5E36">
        <w:rPr>
          <w:sz w:val="20"/>
          <w:szCs w:val="20"/>
        </w:rPr>
        <w:t xml:space="preserve">ust. </w:t>
      </w:r>
      <w:r w:rsidR="00A17CDB" w:rsidRPr="000A5E36">
        <w:rPr>
          <w:sz w:val="20"/>
          <w:szCs w:val="20"/>
        </w:rPr>
        <w:t>2</w:t>
      </w:r>
      <w:r w:rsidRPr="000A5E36">
        <w:rPr>
          <w:sz w:val="20"/>
          <w:szCs w:val="20"/>
        </w:rPr>
        <w:t xml:space="preserve"> </w:t>
      </w:r>
      <w:r w:rsidR="00081D13" w:rsidRPr="000A5E36">
        <w:rPr>
          <w:sz w:val="20"/>
          <w:szCs w:val="20"/>
        </w:rPr>
        <w:t xml:space="preserve">ustawy z dnia 11 września 2019r. Prawo zamówień publicznych </w:t>
      </w:r>
      <w:r w:rsidR="005440A3" w:rsidRPr="000A5E36">
        <w:rPr>
          <w:sz w:val="20"/>
          <w:szCs w:val="20"/>
        </w:rPr>
        <w:t>(</w:t>
      </w:r>
      <w:proofErr w:type="spellStart"/>
      <w:r w:rsidR="005440A3" w:rsidRPr="000A5E36">
        <w:rPr>
          <w:sz w:val="20"/>
          <w:szCs w:val="20"/>
        </w:rPr>
        <w:t>t.j</w:t>
      </w:r>
      <w:proofErr w:type="spellEnd"/>
      <w:r w:rsidR="005440A3" w:rsidRPr="000A5E36">
        <w:rPr>
          <w:sz w:val="20"/>
          <w:szCs w:val="20"/>
        </w:rPr>
        <w:t>. Dz. U. z 2024 poz. 1320)</w:t>
      </w:r>
      <w:r w:rsidR="00081D13" w:rsidRPr="000A5E36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440A3" w:rsidRPr="000A5E36" w14:paraId="225CD646" w14:textId="77777777" w:rsidTr="000245C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12A7A924" w14:textId="77777777" w:rsidR="005440A3" w:rsidRPr="000A5E36" w:rsidRDefault="005440A3" w:rsidP="000245C9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proofErr w:type="spellStart"/>
            <w:r w:rsidRPr="000A5E36">
              <w:rPr>
                <w:b/>
                <w:sz w:val="20"/>
                <w:szCs w:val="20"/>
              </w:rPr>
              <w:t>PRODiM</w:t>
            </w:r>
            <w:proofErr w:type="spellEnd"/>
            <w:r w:rsidRPr="000A5E36">
              <w:rPr>
                <w:b/>
                <w:sz w:val="20"/>
                <w:szCs w:val="20"/>
              </w:rPr>
              <w:t xml:space="preserve"> Spółka z ograniczoną odpowiedzialnością</w:t>
            </w:r>
          </w:p>
          <w:p w14:paraId="45107E4E" w14:textId="540854E1" w:rsidR="005440A3" w:rsidRPr="000A5E36" w:rsidRDefault="000A5E36" w:rsidP="000245C9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5440A3" w:rsidRPr="000A5E36">
              <w:rPr>
                <w:bCs/>
                <w:sz w:val="20"/>
                <w:szCs w:val="20"/>
              </w:rPr>
              <w:t>Blokowa</w:t>
            </w:r>
            <w:r w:rsidR="005440A3" w:rsidRPr="000A5E36">
              <w:rPr>
                <w:bCs/>
                <w:sz w:val="20"/>
                <w:szCs w:val="20"/>
              </w:rPr>
              <w:t xml:space="preserve"> </w:t>
            </w:r>
            <w:r w:rsidR="005440A3" w:rsidRPr="000A5E36">
              <w:rPr>
                <w:bCs/>
                <w:sz w:val="20"/>
                <w:szCs w:val="20"/>
              </w:rPr>
              <w:t>14</w:t>
            </w:r>
            <w:r w:rsidR="005440A3" w:rsidRPr="000A5E36">
              <w:rPr>
                <w:bCs/>
                <w:sz w:val="20"/>
                <w:szCs w:val="20"/>
              </w:rPr>
              <w:t xml:space="preserve"> </w:t>
            </w:r>
          </w:p>
          <w:p w14:paraId="24CA40F7" w14:textId="77777777" w:rsidR="005440A3" w:rsidRPr="000A5E36" w:rsidRDefault="005440A3" w:rsidP="000245C9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0A5E36">
              <w:rPr>
                <w:bCs/>
                <w:sz w:val="20"/>
                <w:szCs w:val="20"/>
              </w:rPr>
              <w:t>31-752</w:t>
            </w:r>
            <w:r w:rsidRPr="000A5E36">
              <w:rPr>
                <w:bCs/>
                <w:sz w:val="20"/>
                <w:szCs w:val="20"/>
              </w:rPr>
              <w:t xml:space="preserve"> </w:t>
            </w:r>
            <w:r w:rsidRPr="000A5E36">
              <w:rPr>
                <w:bCs/>
                <w:sz w:val="20"/>
                <w:szCs w:val="20"/>
              </w:rPr>
              <w:t>Kraków</w:t>
            </w:r>
          </w:p>
          <w:p w14:paraId="7E2B1A45" w14:textId="77777777" w:rsidR="005440A3" w:rsidRPr="000A5E36" w:rsidRDefault="005440A3" w:rsidP="000245C9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0A5E36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0A5E36">
              <w:rPr>
                <w:sz w:val="20"/>
                <w:szCs w:val="20"/>
              </w:rPr>
              <w:t xml:space="preserve"> </w:t>
            </w:r>
            <w:bookmarkEnd w:id="1"/>
            <w:r w:rsidRPr="000A5E36">
              <w:rPr>
                <w:b/>
                <w:sz w:val="20"/>
                <w:szCs w:val="20"/>
              </w:rPr>
              <w:t>338 964.69 zł</w:t>
            </w:r>
            <w:r w:rsidRPr="000A5E36">
              <w:rPr>
                <w:b/>
                <w:sz w:val="20"/>
                <w:szCs w:val="20"/>
              </w:rPr>
              <w:t xml:space="preserve"> brutto</w:t>
            </w:r>
            <w:r w:rsidRPr="000A5E36">
              <w:rPr>
                <w:bCs/>
                <w:sz w:val="20"/>
                <w:szCs w:val="20"/>
              </w:rPr>
              <w:t>.</w:t>
            </w:r>
          </w:p>
          <w:p w14:paraId="569BC166" w14:textId="77777777" w:rsidR="005440A3" w:rsidRPr="000A5E36" w:rsidRDefault="005440A3" w:rsidP="000245C9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0A5E36">
              <w:rPr>
                <w:color w:val="000000"/>
                <w:sz w:val="20"/>
                <w:szCs w:val="20"/>
              </w:rPr>
              <w:t>Uzasadnienie wyboru:</w:t>
            </w:r>
          </w:p>
          <w:p w14:paraId="30575B78" w14:textId="1F489CD5" w:rsidR="005440A3" w:rsidRPr="000A5E36" w:rsidRDefault="005440A3" w:rsidP="000245C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0A5E36">
              <w:rPr>
                <w:sz w:val="20"/>
                <w:szCs w:val="20"/>
              </w:rPr>
              <w:t>Dokonano wybo</w:t>
            </w:r>
            <w:r w:rsidR="000A5E36">
              <w:rPr>
                <w:sz w:val="20"/>
                <w:szCs w:val="20"/>
              </w:rPr>
              <w:t>r</w:t>
            </w:r>
            <w:r w:rsidRPr="000A5E36">
              <w:rPr>
                <w:sz w:val="20"/>
                <w:szCs w:val="20"/>
              </w:rPr>
              <w:t>u oferty przedstawiającej najlepszy bilans ceny i kryterium poza cenowego</w:t>
            </w:r>
            <w:r w:rsidR="000A5E36">
              <w:rPr>
                <w:sz w:val="20"/>
                <w:szCs w:val="20"/>
              </w:rPr>
              <w:t>.</w:t>
            </w:r>
          </w:p>
        </w:tc>
      </w:tr>
    </w:tbl>
    <w:p w14:paraId="5E950070" w14:textId="77777777" w:rsidR="00081D13" w:rsidRPr="000A5E36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0A5E36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0A5E36">
        <w:rPr>
          <w:color w:val="000000"/>
          <w:sz w:val="20"/>
          <w:szCs w:val="20"/>
        </w:rPr>
        <w:t>:</w:t>
      </w:r>
    </w:p>
    <w:tbl>
      <w:tblPr>
        <w:tblW w:w="974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19"/>
        <w:gridCol w:w="3453"/>
        <w:gridCol w:w="1625"/>
        <w:gridCol w:w="1827"/>
        <w:gridCol w:w="1625"/>
      </w:tblGrid>
      <w:tr w:rsidR="000A5E36" w:rsidRPr="000A5E36" w14:paraId="2B91A334" w14:textId="77777777" w:rsidTr="000A5E36">
        <w:trPr>
          <w:trHeight w:val="511"/>
        </w:trPr>
        <w:tc>
          <w:tcPr>
            <w:tcW w:w="1219" w:type="dxa"/>
            <w:shd w:val="clear" w:color="auto" w:fill="F2F2F2"/>
            <w:vAlign w:val="center"/>
          </w:tcPr>
          <w:p w14:paraId="153EADB2" w14:textId="77777777" w:rsidR="000A5E36" w:rsidRPr="000A5E36" w:rsidRDefault="000A5E36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0A5E36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453" w:type="dxa"/>
            <w:shd w:val="clear" w:color="auto" w:fill="F2F2F2"/>
            <w:vAlign w:val="center"/>
          </w:tcPr>
          <w:p w14:paraId="209A3373" w14:textId="77777777" w:rsidR="000A5E36" w:rsidRPr="000A5E36" w:rsidRDefault="000A5E36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A5E36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625" w:type="dxa"/>
            <w:shd w:val="clear" w:color="auto" w:fill="F2F2F2"/>
            <w:vAlign w:val="center"/>
          </w:tcPr>
          <w:p w14:paraId="56B47594" w14:textId="77777777" w:rsidR="000A5E36" w:rsidRPr="000A5E36" w:rsidRDefault="000A5E36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0A5E36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827" w:type="dxa"/>
            <w:shd w:val="clear" w:color="auto" w:fill="F2F2F2"/>
            <w:vAlign w:val="center"/>
          </w:tcPr>
          <w:p w14:paraId="640F8E72" w14:textId="77777777" w:rsidR="000A5E36" w:rsidRPr="000A5E36" w:rsidRDefault="000A5E36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0A5E36">
              <w:rPr>
                <w:rFonts w:ascii="Times New Roman" w:hAnsi="Times New Roman" w:cs="Times New Roman"/>
                <w:bCs/>
              </w:rPr>
              <w:t>Okres rękojmi i gwarancji</w:t>
            </w:r>
          </w:p>
        </w:tc>
        <w:tc>
          <w:tcPr>
            <w:tcW w:w="1625" w:type="dxa"/>
            <w:shd w:val="clear" w:color="auto" w:fill="F2F2F2"/>
            <w:vAlign w:val="center"/>
          </w:tcPr>
          <w:p w14:paraId="7EDAD105" w14:textId="77777777" w:rsidR="000A5E36" w:rsidRPr="000A5E36" w:rsidRDefault="000A5E36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A5E36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0A5E36" w:rsidRPr="000A5E36" w14:paraId="3FE4AE98" w14:textId="77777777" w:rsidTr="000A5E36">
        <w:trPr>
          <w:trHeight w:val="1402"/>
        </w:trPr>
        <w:tc>
          <w:tcPr>
            <w:tcW w:w="1219" w:type="dxa"/>
            <w:vAlign w:val="center"/>
          </w:tcPr>
          <w:p w14:paraId="0D2EDB6F" w14:textId="77777777" w:rsidR="000A5E36" w:rsidRPr="000A5E36" w:rsidRDefault="000A5E36" w:rsidP="000245C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A5E3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53" w:type="dxa"/>
            <w:vAlign w:val="center"/>
          </w:tcPr>
          <w:p w14:paraId="59A4E71F" w14:textId="77777777" w:rsidR="000A5E36" w:rsidRPr="000A5E36" w:rsidRDefault="000A5E36" w:rsidP="000245C9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0A5E36">
              <w:rPr>
                <w:rFonts w:ascii="Times New Roman" w:hAnsi="Times New Roman" w:cs="Times New Roman"/>
                <w:b/>
              </w:rPr>
              <w:t>PRODiM</w:t>
            </w:r>
            <w:proofErr w:type="spellEnd"/>
            <w:r w:rsidRPr="000A5E36">
              <w:rPr>
                <w:rFonts w:ascii="Times New Roman" w:hAnsi="Times New Roman" w:cs="Times New Roman"/>
                <w:b/>
              </w:rPr>
              <w:t xml:space="preserve"> Spółka z ograniczoną odpowiedzialnością</w:t>
            </w:r>
          </w:p>
          <w:p w14:paraId="26437A23" w14:textId="00FC2CAC" w:rsidR="000A5E36" w:rsidRPr="000A5E36" w:rsidRDefault="000A5E36" w:rsidP="000245C9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0A5E36">
              <w:rPr>
                <w:rFonts w:ascii="Times New Roman" w:hAnsi="Times New Roman" w:cs="Times New Roman"/>
                <w:bCs/>
              </w:rPr>
              <w:t>Blokowa</w:t>
            </w:r>
            <w:r w:rsidRPr="000A5E36">
              <w:rPr>
                <w:rFonts w:ascii="Times New Roman" w:hAnsi="Times New Roman" w:cs="Times New Roman"/>
                <w:bCs/>
              </w:rPr>
              <w:t xml:space="preserve"> </w:t>
            </w:r>
            <w:r w:rsidRPr="000A5E36">
              <w:rPr>
                <w:rFonts w:ascii="Times New Roman" w:hAnsi="Times New Roman" w:cs="Times New Roman"/>
                <w:bCs/>
              </w:rPr>
              <w:t>14</w:t>
            </w:r>
            <w:r w:rsidRPr="000A5E36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05B15D72" w14:textId="77777777" w:rsidR="000A5E36" w:rsidRPr="000A5E36" w:rsidRDefault="000A5E36" w:rsidP="000245C9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0A5E36">
              <w:rPr>
                <w:rFonts w:ascii="Times New Roman" w:hAnsi="Times New Roman" w:cs="Times New Roman"/>
                <w:bCs/>
              </w:rPr>
              <w:t>31-752</w:t>
            </w:r>
            <w:r w:rsidRPr="000A5E36">
              <w:rPr>
                <w:rFonts w:ascii="Times New Roman" w:hAnsi="Times New Roman" w:cs="Times New Roman"/>
                <w:bCs/>
              </w:rPr>
              <w:t xml:space="preserve"> </w:t>
            </w:r>
            <w:r w:rsidRPr="000A5E36">
              <w:rPr>
                <w:rFonts w:ascii="Times New Roman" w:hAnsi="Times New Roman" w:cs="Times New Roman"/>
                <w:bCs/>
              </w:rPr>
              <w:t>Kraków</w:t>
            </w:r>
          </w:p>
        </w:tc>
        <w:tc>
          <w:tcPr>
            <w:tcW w:w="1625" w:type="dxa"/>
            <w:vAlign w:val="center"/>
          </w:tcPr>
          <w:p w14:paraId="005A91E5" w14:textId="77777777" w:rsidR="000A5E36" w:rsidRPr="000A5E36" w:rsidRDefault="000A5E36" w:rsidP="000245C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A5E36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827" w:type="dxa"/>
            <w:vAlign w:val="center"/>
          </w:tcPr>
          <w:p w14:paraId="2D9BA980" w14:textId="77777777" w:rsidR="000A5E36" w:rsidRPr="000A5E36" w:rsidRDefault="000A5E36" w:rsidP="000245C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A5E36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25" w:type="dxa"/>
            <w:vAlign w:val="center"/>
          </w:tcPr>
          <w:p w14:paraId="761FE016" w14:textId="77777777" w:rsidR="000A5E36" w:rsidRPr="000A5E36" w:rsidRDefault="000A5E36" w:rsidP="000245C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A5E36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0A5E36" w:rsidRPr="000A5E36" w14:paraId="1B9C12B8" w14:textId="77777777" w:rsidTr="000A5E36">
        <w:trPr>
          <w:trHeight w:val="1933"/>
        </w:trPr>
        <w:tc>
          <w:tcPr>
            <w:tcW w:w="1219" w:type="dxa"/>
            <w:vAlign w:val="center"/>
          </w:tcPr>
          <w:p w14:paraId="430AC7C6" w14:textId="77777777" w:rsidR="000A5E36" w:rsidRPr="000A5E36" w:rsidRDefault="000A5E36" w:rsidP="000245C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A5E36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3453" w:type="dxa"/>
            <w:vAlign w:val="center"/>
          </w:tcPr>
          <w:p w14:paraId="0F9EC682" w14:textId="62C5F5B1" w:rsidR="000A5E36" w:rsidRPr="000A5E36" w:rsidRDefault="000A5E36" w:rsidP="000245C9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0A5E36">
              <w:rPr>
                <w:rFonts w:ascii="Times New Roman" w:hAnsi="Times New Roman" w:cs="Times New Roman"/>
                <w:b/>
              </w:rPr>
              <w:t xml:space="preserve">Wielobranżowe Przedsiębiorstwo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P</w:t>
            </w:r>
            <w:r w:rsidRPr="000A5E36">
              <w:rPr>
                <w:rFonts w:ascii="Times New Roman" w:hAnsi="Times New Roman" w:cs="Times New Roman"/>
                <w:b/>
              </w:rPr>
              <w:t>rodukcyjno</w:t>
            </w:r>
            <w:proofErr w:type="spellEnd"/>
            <w:r w:rsidRPr="000A5E36">
              <w:rPr>
                <w:rFonts w:ascii="Times New Roman" w:hAnsi="Times New Roman" w:cs="Times New Roman"/>
                <w:b/>
              </w:rPr>
              <w:t xml:space="preserve"> Usługowo Handlowe JANDA Janina Duda</w:t>
            </w:r>
          </w:p>
          <w:p w14:paraId="593218F4" w14:textId="77777777" w:rsidR="000A5E36" w:rsidRPr="000A5E36" w:rsidRDefault="000A5E36" w:rsidP="000245C9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0A5E36">
              <w:rPr>
                <w:rFonts w:ascii="Times New Roman" w:hAnsi="Times New Roman" w:cs="Times New Roman"/>
                <w:bCs/>
              </w:rPr>
              <w:t>Łostówka</w:t>
            </w:r>
            <w:r w:rsidRPr="000A5E36">
              <w:rPr>
                <w:rFonts w:ascii="Times New Roman" w:hAnsi="Times New Roman" w:cs="Times New Roman"/>
                <w:bCs/>
              </w:rPr>
              <w:t xml:space="preserve"> </w:t>
            </w:r>
            <w:r w:rsidRPr="000A5E36">
              <w:rPr>
                <w:rFonts w:ascii="Times New Roman" w:hAnsi="Times New Roman" w:cs="Times New Roman"/>
                <w:bCs/>
              </w:rPr>
              <w:t>271</w:t>
            </w:r>
            <w:r w:rsidRPr="000A5E36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71F43D87" w14:textId="026C32E6" w:rsidR="000A5E36" w:rsidRPr="000A5E36" w:rsidRDefault="000A5E36" w:rsidP="000245C9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0A5E36">
              <w:rPr>
                <w:rFonts w:ascii="Times New Roman" w:hAnsi="Times New Roman" w:cs="Times New Roman"/>
                <w:bCs/>
              </w:rPr>
              <w:t>34-730</w:t>
            </w:r>
            <w:r w:rsidRPr="000A5E36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Mszana Dolna</w:t>
            </w:r>
          </w:p>
        </w:tc>
        <w:tc>
          <w:tcPr>
            <w:tcW w:w="1625" w:type="dxa"/>
            <w:vAlign w:val="center"/>
          </w:tcPr>
          <w:p w14:paraId="41E94BAB" w14:textId="77777777" w:rsidR="000A5E36" w:rsidRPr="000A5E36" w:rsidRDefault="000A5E36" w:rsidP="000245C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A5E36">
              <w:rPr>
                <w:rFonts w:ascii="Times New Roman" w:hAnsi="Times New Roman" w:cs="Times New Roman"/>
              </w:rPr>
              <w:t xml:space="preserve">  59,58</w:t>
            </w:r>
          </w:p>
        </w:tc>
        <w:tc>
          <w:tcPr>
            <w:tcW w:w="1827" w:type="dxa"/>
            <w:vAlign w:val="center"/>
          </w:tcPr>
          <w:p w14:paraId="2E08C10E" w14:textId="77777777" w:rsidR="000A5E36" w:rsidRPr="000A5E36" w:rsidRDefault="000A5E36" w:rsidP="000245C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A5E36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25" w:type="dxa"/>
            <w:vAlign w:val="center"/>
          </w:tcPr>
          <w:p w14:paraId="2D792563" w14:textId="77777777" w:rsidR="000A5E36" w:rsidRPr="000A5E36" w:rsidRDefault="000A5E36" w:rsidP="000245C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A5E36">
              <w:rPr>
                <w:rFonts w:ascii="Times New Roman" w:hAnsi="Times New Roman" w:cs="Times New Roman"/>
              </w:rPr>
              <w:t xml:space="preserve">  99,58</w:t>
            </w:r>
          </w:p>
        </w:tc>
      </w:tr>
      <w:tr w:rsidR="000A5E36" w:rsidRPr="000A5E36" w14:paraId="12BFC95E" w14:textId="77777777" w:rsidTr="000A5E36">
        <w:trPr>
          <w:trHeight w:val="572"/>
        </w:trPr>
        <w:tc>
          <w:tcPr>
            <w:tcW w:w="1219" w:type="dxa"/>
            <w:vAlign w:val="center"/>
          </w:tcPr>
          <w:p w14:paraId="4D86E8D2" w14:textId="77777777" w:rsidR="000A5E36" w:rsidRPr="000A5E36" w:rsidRDefault="000A5E36" w:rsidP="000245C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A5E3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53" w:type="dxa"/>
            <w:vAlign w:val="center"/>
          </w:tcPr>
          <w:p w14:paraId="4B9EA12C" w14:textId="77777777" w:rsidR="000A5E36" w:rsidRDefault="000A5E36" w:rsidP="000245C9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0A5E36">
              <w:rPr>
                <w:rFonts w:ascii="Times New Roman" w:hAnsi="Times New Roman" w:cs="Times New Roman"/>
                <w:b/>
              </w:rPr>
              <w:t>Krusz-Bud Piotr Iwulski Roboty Drogowo-Budowlane</w:t>
            </w:r>
          </w:p>
          <w:p w14:paraId="3C50C0DD" w14:textId="69FE6024" w:rsidR="000A5E36" w:rsidRPr="000A5E36" w:rsidRDefault="000A5E36" w:rsidP="000245C9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0A5E36">
              <w:rPr>
                <w:rFonts w:ascii="Times New Roman" w:hAnsi="Times New Roman" w:cs="Times New Roman"/>
                <w:b/>
              </w:rPr>
              <w:t>Krusz-Bud Piotr Iwulski</w:t>
            </w:r>
            <w:r>
              <w:rPr>
                <w:rFonts w:ascii="Times New Roman" w:hAnsi="Times New Roman" w:cs="Times New Roman"/>
                <w:b/>
              </w:rPr>
              <w:t xml:space="preserve"> Zakład Eksploatacji Kruszyw</w:t>
            </w:r>
          </w:p>
          <w:p w14:paraId="1F99E981" w14:textId="77777777" w:rsidR="000A5E36" w:rsidRPr="000A5E36" w:rsidRDefault="000A5E36" w:rsidP="000245C9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0A5E36">
              <w:rPr>
                <w:rFonts w:ascii="Times New Roman" w:hAnsi="Times New Roman" w:cs="Times New Roman"/>
                <w:bCs/>
              </w:rPr>
              <w:t>Wola Batorska</w:t>
            </w:r>
            <w:r w:rsidRPr="000A5E36">
              <w:rPr>
                <w:rFonts w:ascii="Times New Roman" w:hAnsi="Times New Roman" w:cs="Times New Roman"/>
                <w:bCs/>
              </w:rPr>
              <w:t xml:space="preserve"> </w:t>
            </w:r>
            <w:r w:rsidRPr="000A5E36">
              <w:rPr>
                <w:rFonts w:ascii="Times New Roman" w:hAnsi="Times New Roman" w:cs="Times New Roman"/>
                <w:bCs/>
              </w:rPr>
              <w:t>2147</w:t>
            </w:r>
            <w:r w:rsidRPr="000A5E36">
              <w:rPr>
                <w:rFonts w:ascii="Times New Roman" w:hAnsi="Times New Roman" w:cs="Times New Roman"/>
                <w:bCs/>
              </w:rPr>
              <w:t xml:space="preserve"> </w:t>
            </w:r>
            <w:r w:rsidRPr="000A5E36">
              <w:rPr>
                <w:rFonts w:ascii="Times New Roman" w:hAnsi="Times New Roman" w:cs="Times New Roman"/>
                <w:bCs/>
              </w:rPr>
              <w:t>/21</w:t>
            </w:r>
          </w:p>
          <w:p w14:paraId="6E9FCF81" w14:textId="77777777" w:rsidR="000A5E36" w:rsidRPr="000A5E36" w:rsidRDefault="000A5E36" w:rsidP="000245C9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0A5E36">
              <w:rPr>
                <w:rFonts w:ascii="Times New Roman" w:hAnsi="Times New Roman" w:cs="Times New Roman"/>
                <w:bCs/>
              </w:rPr>
              <w:t>32-007</w:t>
            </w:r>
            <w:r w:rsidRPr="000A5E36">
              <w:rPr>
                <w:rFonts w:ascii="Times New Roman" w:hAnsi="Times New Roman" w:cs="Times New Roman"/>
                <w:bCs/>
              </w:rPr>
              <w:t xml:space="preserve"> </w:t>
            </w:r>
            <w:r w:rsidRPr="000A5E36">
              <w:rPr>
                <w:rFonts w:ascii="Times New Roman" w:hAnsi="Times New Roman" w:cs="Times New Roman"/>
                <w:bCs/>
              </w:rPr>
              <w:t>Zabierzów Bocheński</w:t>
            </w:r>
          </w:p>
        </w:tc>
        <w:tc>
          <w:tcPr>
            <w:tcW w:w="1625" w:type="dxa"/>
            <w:vAlign w:val="center"/>
          </w:tcPr>
          <w:p w14:paraId="03E8794F" w14:textId="77777777" w:rsidR="000A5E36" w:rsidRPr="000A5E36" w:rsidRDefault="000A5E36" w:rsidP="000245C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A5E36">
              <w:rPr>
                <w:rFonts w:ascii="Times New Roman" w:hAnsi="Times New Roman" w:cs="Times New Roman"/>
              </w:rPr>
              <w:t xml:space="preserve">  55,92</w:t>
            </w:r>
          </w:p>
        </w:tc>
        <w:tc>
          <w:tcPr>
            <w:tcW w:w="1827" w:type="dxa"/>
            <w:vAlign w:val="center"/>
          </w:tcPr>
          <w:p w14:paraId="08827F7A" w14:textId="77777777" w:rsidR="000A5E36" w:rsidRPr="000A5E36" w:rsidRDefault="000A5E36" w:rsidP="000245C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A5E36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25" w:type="dxa"/>
            <w:vAlign w:val="center"/>
          </w:tcPr>
          <w:p w14:paraId="62AC9AE9" w14:textId="77777777" w:rsidR="000A5E36" w:rsidRPr="000A5E36" w:rsidRDefault="000A5E36" w:rsidP="000245C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A5E36">
              <w:rPr>
                <w:rFonts w:ascii="Times New Roman" w:hAnsi="Times New Roman" w:cs="Times New Roman"/>
              </w:rPr>
              <w:t xml:space="preserve">  95,92</w:t>
            </w:r>
          </w:p>
        </w:tc>
      </w:tr>
      <w:tr w:rsidR="000A5E36" w:rsidRPr="000A5E36" w14:paraId="23BE5340" w14:textId="77777777" w:rsidTr="000A5E36">
        <w:trPr>
          <w:trHeight w:val="144"/>
        </w:trPr>
        <w:tc>
          <w:tcPr>
            <w:tcW w:w="1219" w:type="dxa"/>
            <w:vAlign w:val="center"/>
          </w:tcPr>
          <w:p w14:paraId="629CE420" w14:textId="77777777" w:rsidR="000A5E36" w:rsidRPr="000A5E36" w:rsidRDefault="000A5E36" w:rsidP="000245C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A5E3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453" w:type="dxa"/>
            <w:vAlign w:val="center"/>
          </w:tcPr>
          <w:p w14:paraId="37E89CAE" w14:textId="77777777" w:rsidR="000A5E36" w:rsidRPr="000A5E36" w:rsidRDefault="000A5E36" w:rsidP="000245C9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0A5E36">
              <w:rPr>
                <w:rFonts w:ascii="Times New Roman" w:hAnsi="Times New Roman" w:cs="Times New Roman"/>
                <w:b/>
              </w:rPr>
              <w:t>Przedsiębiorstwo Handlowo-Usługowe MADROG Maciej Kaptur</w:t>
            </w:r>
          </w:p>
          <w:p w14:paraId="71CF9F1E" w14:textId="41091697" w:rsidR="000A5E36" w:rsidRPr="000A5E36" w:rsidRDefault="000A5E36" w:rsidP="000245C9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0A5E36">
              <w:rPr>
                <w:rFonts w:ascii="Times New Roman" w:hAnsi="Times New Roman" w:cs="Times New Roman"/>
                <w:bCs/>
              </w:rPr>
              <w:t>Zarabie</w:t>
            </w:r>
            <w:r w:rsidRPr="000A5E36">
              <w:rPr>
                <w:rFonts w:ascii="Times New Roman" w:hAnsi="Times New Roman" w:cs="Times New Roman"/>
                <w:bCs/>
              </w:rPr>
              <w:t xml:space="preserve"> </w:t>
            </w:r>
            <w:r w:rsidRPr="000A5E36">
              <w:rPr>
                <w:rFonts w:ascii="Times New Roman" w:hAnsi="Times New Roman" w:cs="Times New Roman"/>
                <w:bCs/>
              </w:rPr>
              <w:t>21a</w:t>
            </w:r>
            <w:r w:rsidRPr="000A5E36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45182EEB" w14:textId="77777777" w:rsidR="000A5E36" w:rsidRPr="000A5E36" w:rsidRDefault="000A5E36" w:rsidP="000245C9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0A5E36">
              <w:rPr>
                <w:rFonts w:ascii="Times New Roman" w:hAnsi="Times New Roman" w:cs="Times New Roman"/>
                <w:bCs/>
              </w:rPr>
              <w:t>32-410</w:t>
            </w:r>
            <w:r w:rsidRPr="000A5E36">
              <w:rPr>
                <w:rFonts w:ascii="Times New Roman" w:hAnsi="Times New Roman" w:cs="Times New Roman"/>
                <w:bCs/>
              </w:rPr>
              <w:t xml:space="preserve"> </w:t>
            </w:r>
            <w:r w:rsidRPr="000A5E36">
              <w:rPr>
                <w:rFonts w:ascii="Times New Roman" w:hAnsi="Times New Roman" w:cs="Times New Roman"/>
                <w:bCs/>
              </w:rPr>
              <w:t>Dobczyce</w:t>
            </w:r>
          </w:p>
        </w:tc>
        <w:tc>
          <w:tcPr>
            <w:tcW w:w="1625" w:type="dxa"/>
            <w:vAlign w:val="center"/>
          </w:tcPr>
          <w:p w14:paraId="4BCCD24D" w14:textId="77777777" w:rsidR="000A5E36" w:rsidRPr="000A5E36" w:rsidRDefault="000A5E36" w:rsidP="000245C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A5E36">
              <w:rPr>
                <w:rFonts w:ascii="Times New Roman" w:hAnsi="Times New Roman" w:cs="Times New Roman"/>
              </w:rPr>
              <w:t xml:space="preserve">  55,89</w:t>
            </w:r>
          </w:p>
        </w:tc>
        <w:tc>
          <w:tcPr>
            <w:tcW w:w="1827" w:type="dxa"/>
            <w:vAlign w:val="center"/>
          </w:tcPr>
          <w:p w14:paraId="0BACA127" w14:textId="77777777" w:rsidR="000A5E36" w:rsidRPr="000A5E36" w:rsidRDefault="000A5E36" w:rsidP="000245C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A5E36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25" w:type="dxa"/>
            <w:vAlign w:val="center"/>
          </w:tcPr>
          <w:p w14:paraId="640EB839" w14:textId="77777777" w:rsidR="000A5E36" w:rsidRPr="000A5E36" w:rsidRDefault="000A5E36" w:rsidP="000245C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A5E36">
              <w:rPr>
                <w:rFonts w:ascii="Times New Roman" w:hAnsi="Times New Roman" w:cs="Times New Roman"/>
              </w:rPr>
              <w:t xml:space="preserve">  95,89</w:t>
            </w:r>
          </w:p>
        </w:tc>
      </w:tr>
      <w:tr w:rsidR="000A5E36" w:rsidRPr="000A5E36" w14:paraId="339286EC" w14:textId="77777777" w:rsidTr="000A5E36">
        <w:trPr>
          <w:trHeight w:val="1402"/>
        </w:trPr>
        <w:tc>
          <w:tcPr>
            <w:tcW w:w="1219" w:type="dxa"/>
            <w:vAlign w:val="center"/>
          </w:tcPr>
          <w:p w14:paraId="578C9158" w14:textId="77777777" w:rsidR="000A5E36" w:rsidRPr="000A5E36" w:rsidRDefault="000A5E36" w:rsidP="000245C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A5E3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53" w:type="dxa"/>
            <w:vAlign w:val="center"/>
          </w:tcPr>
          <w:p w14:paraId="46B0C7AB" w14:textId="77777777" w:rsidR="000A5E36" w:rsidRPr="000A5E36" w:rsidRDefault="000A5E36" w:rsidP="000245C9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0A5E36">
              <w:rPr>
                <w:rFonts w:ascii="Times New Roman" w:hAnsi="Times New Roman" w:cs="Times New Roman"/>
                <w:b/>
              </w:rPr>
              <w:t>Zakład Gospodarki Komunalnej Spółka z o.o.</w:t>
            </w:r>
          </w:p>
          <w:p w14:paraId="06E8B7C7" w14:textId="25B55E3E" w:rsidR="000A5E36" w:rsidRPr="000A5E36" w:rsidRDefault="000A5E36" w:rsidP="000245C9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0A5E36">
              <w:rPr>
                <w:rFonts w:ascii="Times New Roman" w:hAnsi="Times New Roman" w:cs="Times New Roman"/>
                <w:bCs/>
              </w:rPr>
              <w:t>Wodna</w:t>
            </w:r>
            <w:r w:rsidRPr="000A5E36">
              <w:rPr>
                <w:rFonts w:ascii="Times New Roman" w:hAnsi="Times New Roman" w:cs="Times New Roman"/>
                <w:bCs/>
              </w:rPr>
              <w:t xml:space="preserve"> </w:t>
            </w:r>
            <w:r w:rsidRPr="000A5E36">
              <w:rPr>
                <w:rFonts w:ascii="Times New Roman" w:hAnsi="Times New Roman" w:cs="Times New Roman"/>
                <w:bCs/>
              </w:rPr>
              <w:t>4</w:t>
            </w:r>
            <w:r w:rsidRPr="000A5E36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28DEF9CD" w14:textId="77777777" w:rsidR="000A5E36" w:rsidRPr="000A5E36" w:rsidRDefault="000A5E36" w:rsidP="000245C9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0A5E36">
              <w:rPr>
                <w:rFonts w:ascii="Times New Roman" w:hAnsi="Times New Roman" w:cs="Times New Roman"/>
                <w:bCs/>
              </w:rPr>
              <w:t>30-556</w:t>
            </w:r>
            <w:r w:rsidRPr="000A5E36">
              <w:rPr>
                <w:rFonts w:ascii="Times New Roman" w:hAnsi="Times New Roman" w:cs="Times New Roman"/>
                <w:bCs/>
              </w:rPr>
              <w:t xml:space="preserve"> </w:t>
            </w:r>
            <w:r w:rsidRPr="000A5E36">
              <w:rPr>
                <w:rFonts w:ascii="Times New Roman" w:hAnsi="Times New Roman" w:cs="Times New Roman"/>
                <w:bCs/>
              </w:rPr>
              <w:t>Kraków</w:t>
            </w:r>
          </w:p>
        </w:tc>
        <w:tc>
          <w:tcPr>
            <w:tcW w:w="1625" w:type="dxa"/>
            <w:vAlign w:val="center"/>
          </w:tcPr>
          <w:p w14:paraId="0D220345" w14:textId="77777777" w:rsidR="000A5E36" w:rsidRPr="000A5E36" w:rsidRDefault="000A5E36" w:rsidP="000245C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A5E36">
              <w:rPr>
                <w:rFonts w:ascii="Times New Roman" w:hAnsi="Times New Roman" w:cs="Times New Roman"/>
              </w:rPr>
              <w:t xml:space="preserve">  53,25</w:t>
            </w:r>
          </w:p>
        </w:tc>
        <w:tc>
          <w:tcPr>
            <w:tcW w:w="1827" w:type="dxa"/>
            <w:vAlign w:val="center"/>
          </w:tcPr>
          <w:p w14:paraId="6CE420B7" w14:textId="77777777" w:rsidR="000A5E36" w:rsidRPr="000A5E36" w:rsidRDefault="000A5E36" w:rsidP="000245C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A5E36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25" w:type="dxa"/>
            <w:vAlign w:val="center"/>
          </w:tcPr>
          <w:p w14:paraId="744FC702" w14:textId="77777777" w:rsidR="000A5E36" w:rsidRPr="000A5E36" w:rsidRDefault="000A5E36" w:rsidP="000245C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A5E36">
              <w:rPr>
                <w:rFonts w:ascii="Times New Roman" w:hAnsi="Times New Roman" w:cs="Times New Roman"/>
              </w:rPr>
              <w:t xml:space="preserve">  93,25</w:t>
            </w:r>
          </w:p>
        </w:tc>
      </w:tr>
    </w:tbl>
    <w:p w14:paraId="174ED47E" w14:textId="77777777" w:rsidR="00E85D70" w:rsidRPr="000A5E36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463AA78F" w14:textId="77777777" w:rsidR="00F960D7" w:rsidRPr="000A5E36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sectPr w:rsidR="00F960D7" w:rsidRPr="000A5E36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FFE89E" w14:textId="77777777" w:rsidR="00CF703A" w:rsidRDefault="00CF703A">
      <w:r>
        <w:separator/>
      </w:r>
    </w:p>
  </w:endnote>
  <w:endnote w:type="continuationSeparator" w:id="0">
    <w:p w14:paraId="7477D5E4" w14:textId="77777777" w:rsidR="00CF703A" w:rsidRDefault="00CF7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AFA70C" w14:textId="77777777" w:rsidR="005440A3" w:rsidRDefault="005440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48EBC1" w14:textId="2056B31C" w:rsidR="000C1E6F" w:rsidRPr="000A5E36" w:rsidRDefault="000C1E6F" w:rsidP="000A5E3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62251" w14:textId="77777777" w:rsidR="005440A3" w:rsidRDefault="005440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775C4C" w14:textId="77777777" w:rsidR="00CF703A" w:rsidRDefault="00CF703A">
      <w:r>
        <w:separator/>
      </w:r>
    </w:p>
  </w:footnote>
  <w:footnote w:type="continuationSeparator" w:id="0">
    <w:p w14:paraId="5B5D5BBE" w14:textId="77777777" w:rsidR="00CF703A" w:rsidRDefault="00CF70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FB4B50" w14:textId="77777777" w:rsidR="005440A3" w:rsidRDefault="005440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1936ED" w14:textId="77777777" w:rsidR="005440A3" w:rsidRDefault="005440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610A8C" w14:textId="77777777" w:rsidR="005440A3" w:rsidRDefault="005440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703A"/>
    <w:rsid w:val="00005838"/>
    <w:rsid w:val="00022322"/>
    <w:rsid w:val="00042497"/>
    <w:rsid w:val="00081D13"/>
    <w:rsid w:val="000A5E36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40A3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CF703A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2F8EBE"/>
  <w15:chartTrackingRefBased/>
  <w15:docId w15:val="{24C3A600-30E5-4915-A9D6-581E408FF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237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1601-01-01T00:00:00Z</cp:lastPrinted>
  <dcterms:created xsi:type="dcterms:W3CDTF">2024-11-21T13:40:00Z</dcterms:created>
  <dcterms:modified xsi:type="dcterms:W3CDTF">2024-11-21T13:40:00Z</dcterms:modified>
</cp:coreProperties>
</file>