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6ADDA" w14:textId="28627870" w:rsidR="00025386" w:rsidRPr="007B2F24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B2F24">
        <w:rPr>
          <w:bCs/>
          <w:i w:val="0"/>
          <w:sz w:val="20"/>
        </w:rPr>
        <w:t xml:space="preserve">Załącznik nr </w:t>
      </w:r>
      <w:r w:rsidR="007B2F24" w:rsidRPr="007B2F24">
        <w:rPr>
          <w:bCs/>
          <w:i w:val="0"/>
          <w:sz w:val="20"/>
        </w:rPr>
        <w:t>4</w:t>
      </w:r>
      <w:r w:rsidR="007666D6" w:rsidRPr="007B2F24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7B2F24" w14:paraId="79504C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87C74" w14:textId="77777777" w:rsidR="008D442B" w:rsidRPr="007B2F24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12B5C70" w14:textId="77777777" w:rsidR="00053927" w:rsidRPr="007B2F24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785F68D" w14:textId="77777777" w:rsidR="00053927" w:rsidRPr="007B2F2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B2F2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B2F24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88442DC" w14:textId="77777777" w:rsidR="00A137C9" w:rsidRPr="007B2F24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B2F2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97FAE" w14:paraId="1C5753D1" w14:textId="77777777" w:rsidTr="004F10A0">
        <w:tc>
          <w:tcPr>
            <w:tcW w:w="2269" w:type="dxa"/>
            <w:shd w:val="clear" w:color="auto" w:fill="auto"/>
          </w:tcPr>
          <w:p w14:paraId="2505BB6E" w14:textId="77777777" w:rsidR="00A137C9" w:rsidRPr="00197FA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97F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F425B4" w14:textId="3B2601D4" w:rsidR="00A137C9" w:rsidRPr="00197FAE" w:rsidRDefault="0053133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Sukcesywna dostawa artykułów żywnościowych do Przedszkola Samorządowego </w:t>
            </w:r>
            <w:r w:rsidR="00197FAE" w:rsidRPr="00197FAE">
              <w:rPr>
                <w:rFonts w:ascii="Times New Roman" w:hAnsi="Times New Roman"/>
                <w:bCs/>
                <w:iCs/>
                <w:sz w:val="20"/>
                <w:szCs w:val="20"/>
              </w:rPr>
              <w:t>Woli Batorskiej 597</w:t>
            </w:r>
            <w:r w:rsidR="00A137C9" w:rsidRPr="0019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31334" w:rsidRPr="007B2F24" w14:paraId="3FD1D2EE" w14:textId="77777777" w:rsidTr="00BF4940">
        <w:tc>
          <w:tcPr>
            <w:tcW w:w="2269" w:type="dxa"/>
            <w:shd w:val="clear" w:color="auto" w:fill="auto"/>
          </w:tcPr>
          <w:p w14:paraId="5D374234" w14:textId="77777777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F3B775" w14:textId="1AA05CC6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19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08661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6F95BC9D" w14:textId="77777777" w:rsidR="00A137C9" w:rsidRPr="007B2F24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71D02A" w14:textId="77777777" w:rsidR="003A486D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B2F24">
        <w:rPr>
          <w:rFonts w:ascii="Times New Roman" w:hAnsi="Times New Roman"/>
          <w:sz w:val="20"/>
          <w:szCs w:val="20"/>
        </w:rPr>
        <w:t xml:space="preserve">prowadzonego przez </w:t>
      </w:r>
      <w:r w:rsidR="00531334" w:rsidRPr="007B2F24">
        <w:rPr>
          <w:rFonts w:ascii="Times New Roman" w:hAnsi="Times New Roman"/>
          <w:b/>
          <w:sz w:val="20"/>
          <w:szCs w:val="20"/>
        </w:rPr>
        <w:t>GMINA NIEPOŁOMICE</w:t>
      </w:r>
      <w:r w:rsidRPr="007B2F24">
        <w:rPr>
          <w:rFonts w:ascii="Times New Roman" w:hAnsi="Times New Roman"/>
          <w:b/>
          <w:sz w:val="20"/>
          <w:szCs w:val="20"/>
        </w:rPr>
        <w:t>,</w:t>
      </w:r>
      <w:r w:rsidRPr="007B2F24">
        <w:rPr>
          <w:rFonts w:ascii="Times New Roman" w:hAnsi="Times New Roman"/>
          <w:sz w:val="20"/>
          <w:szCs w:val="20"/>
        </w:rPr>
        <w:t xml:space="preserve"> d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4F4BC249" w14:textId="77777777" w:rsidR="00A137C9" w:rsidRPr="007B2F24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B2F24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7B2F24" w14:paraId="6934480D" w14:textId="77777777" w:rsidTr="00A137C9">
        <w:tc>
          <w:tcPr>
            <w:tcW w:w="617" w:type="dxa"/>
            <w:shd w:val="clear" w:color="auto" w:fill="auto"/>
            <w:vAlign w:val="center"/>
          </w:tcPr>
          <w:p w14:paraId="28693AFF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808FF42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C3570C7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B2F24" w14:paraId="6A03BD90" w14:textId="77777777" w:rsidTr="00A137C9">
        <w:tc>
          <w:tcPr>
            <w:tcW w:w="617" w:type="dxa"/>
            <w:shd w:val="clear" w:color="auto" w:fill="auto"/>
            <w:vAlign w:val="center"/>
          </w:tcPr>
          <w:p w14:paraId="15BCF8B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D9D22E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04FA1EC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B2F24" w14:paraId="6A46D3FD" w14:textId="77777777" w:rsidTr="00A137C9">
        <w:tc>
          <w:tcPr>
            <w:tcW w:w="617" w:type="dxa"/>
            <w:shd w:val="clear" w:color="auto" w:fill="auto"/>
            <w:vAlign w:val="center"/>
          </w:tcPr>
          <w:p w14:paraId="2C8C2D8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8BC7E2D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24132C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3F71DE" w14:textId="5984A3F4" w:rsidR="00DC652A" w:rsidRPr="007B2F24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B2F24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31334" w:rsidRPr="007B2F24">
        <w:rPr>
          <w:rFonts w:ascii="Times New Roman" w:hAnsi="Times New Roman"/>
          <w:sz w:val="20"/>
          <w:szCs w:val="20"/>
        </w:rPr>
        <w:t>(</w:t>
      </w:r>
      <w:proofErr w:type="spellStart"/>
      <w:r w:rsidR="00531334" w:rsidRPr="007B2F24">
        <w:rPr>
          <w:rFonts w:ascii="Times New Roman" w:hAnsi="Times New Roman"/>
          <w:sz w:val="20"/>
          <w:szCs w:val="20"/>
        </w:rPr>
        <w:t>t.j</w:t>
      </w:r>
      <w:proofErr w:type="spellEnd"/>
      <w:r w:rsidR="00531334" w:rsidRPr="007B2F24">
        <w:rPr>
          <w:rFonts w:ascii="Times New Roman" w:hAnsi="Times New Roman"/>
          <w:sz w:val="20"/>
          <w:szCs w:val="20"/>
        </w:rPr>
        <w:t>. Dz. U. z 2023r. poz. 1</w:t>
      </w:r>
      <w:r w:rsidR="00086619">
        <w:rPr>
          <w:rFonts w:ascii="Times New Roman" w:hAnsi="Times New Roman"/>
          <w:sz w:val="20"/>
          <w:szCs w:val="20"/>
        </w:rPr>
        <w:t>320</w:t>
      </w:r>
      <w:r w:rsidR="00531334" w:rsidRPr="007B2F24">
        <w:rPr>
          <w:rFonts w:ascii="Times New Roman" w:hAnsi="Times New Roman"/>
          <w:sz w:val="20"/>
          <w:szCs w:val="20"/>
        </w:rPr>
        <w:t>)</w:t>
      </w:r>
      <w:r w:rsidRPr="007B2F24">
        <w:rPr>
          <w:rFonts w:ascii="Times New Roman" w:hAnsi="Times New Roman"/>
          <w:sz w:val="20"/>
          <w:szCs w:val="20"/>
        </w:rPr>
        <w:t>, że w ramach zamówienia</w:t>
      </w:r>
      <w:r w:rsidR="00A137C9" w:rsidRPr="007B2F24">
        <w:rPr>
          <w:rFonts w:ascii="Times New Roman" w:hAnsi="Times New Roman"/>
          <w:sz w:val="20"/>
          <w:szCs w:val="20"/>
        </w:rPr>
        <w:t>,</w:t>
      </w:r>
      <w:r w:rsidR="00A137C9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B2F24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7B2F24" w14:paraId="5FBDA180" w14:textId="77777777" w:rsidTr="00A137C9">
        <w:tc>
          <w:tcPr>
            <w:tcW w:w="617" w:type="dxa"/>
            <w:shd w:val="clear" w:color="auto" w:fill="auto"/>
            <w:vAlign w:val="center"/>
          </w:tcPr>
          <w:p w14:paraId="2F002D23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4D0693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A62149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B2F24" w14:paraId="79382DF7" w14:textId="77777777" w:rsidTr="00A137C9">
        <w:tc>
          <w:tcPr>
            <w:tcW w:w="617" w:type="dxa"/>
            <w:shd w:val="clear" w:color="auto" w:fill="auto"/>
            <w:vAlign w:val="center"/>
          </w:tcPr>
          <w:p w14:paraId="08E99CD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533C3AC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E65ADA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B2F24" w14:paraId="3F415A29" w14:textId="77777777" w:rsidTr="00A137C9">
        <w:tc>
          <w:tcPr>
            <w:tcW w:w="617" w:type="dxa"/>
            <w:shd w:val="clear" w:color="auto" w:fill="auto"/>
            <w:vAlign w:val="center"/>
          </w:tcPr>
          <w:p w14:paraId="7B485596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1085B3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8A14E30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92C9EC0" w14:textId="77777777" w:rsidR="007A2C38" w:rsidRPr="007B2F24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FD30D02" w14:textId="77777777" w:rsidR="007A2C38" w:rsidRPr="007B2F24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-19"/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7B2F24" w:rsidRPr="007B2F24" w14:paraId="1A4B03CC" w14:textId="77777777" w:rsidTr="007B2F24">
        <w:tc>
          <w:tcPr>
            <w:tcW w:w="2660" w:type="dxa"/>
            <w:shd w:val="clear" w:color="auto" w:fill="auto"/>
          </w:tcPr>
          <w:p w14:paraId="5F6E57F3" w14:textId="77777777" w:rsidR="007B2F24" w:rsidRPr="007B2F24" w:rsidRDefault="007B2F24" w:rsidP="007B2F2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730E842" w14:textId="77777777" w:rsidR="007B2F24" w:rsidRPr="007B2F24" w:rsidRDefault="007B2F24" w:rsidP="007B2F2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A27B10">
              <w:t>Dokument musi być podpisany kwalifikowanym podpisem elektronicznym, podpisem zaufanym lub podpisem osobistym osoby uprawnionej do reprezentowania wykonawcy</w:t>
            </w:r>
          </w:p>
        </w:tc>
      </w:tr>
    </w:tbl>
    <w:p w14:paraId="54E48E60" w14:textId="77777777" w:rsidR="00A137C9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B2F2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029F4" w14:textId="77777777" w:rsidR="00ED334B" w:rsidRDefault="00ED334B" w:rsidP="00025386">
      <w:pPr>
        <w:spacing w:after="0" w:line="240" w:lineRule="auto"/>
      </w:pPr>
      <w:r>
        <w:separator/>
      </w:r>
    </w:p>
  </w:endnote>
  <w:endnote w:type="continuationSeparator" w:id="0">
    <w:p w14:paraId="13D4DB90" w14:textId="77777777" w:rsidR="00ED334B" w:rsidRDefault="00ED33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FF16C" w14:textId="77777777" w:rsidR="00531334" w:rsidRDefault="005313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A0B06" w14:textId="77777777" w:rsidR="00025386" w:rsidRPr="007B2F24" w:rsidRDefault="00025386" w:rsidP="007B2F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C746B" w14:textId="77777777" w:rsidR="00531334" w:rsidRDefault="00531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26C74" w14:textId="77777777" w:rsidR="00ED334B" w:rsidRDefault="00ED334B" w:rsidP="00025386">
      <w:pPr>
        <w:spacing w:after="0" w:line="240" w:lineRule="auto"/>
      </w:pPr>
      <w:r>
        <w:separator/>
      </w:r>
    </w:p>
  </w:footnote>
  <w:footnote w:type="continuationSeparator" w:id="0">
    <w:p w14:paraId="04D80207" w14:textId="77777777" w:rsidR="00ED334B" w:rsidRDefault="00ED33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F8650" w14:textId="77777777" w:rsidR="00531334" w:rsidRDefault="00531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BF4A8" w14:textId="77777777" w:rsidR="00531334" w:rsidRDefault="00531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46685" w14:textId="77777777" w:rsidR="00531334" w:rsidRDefault="005313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9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4B"/>
    <w:rsid w:val="00025386"/>
    <w:rsid w:val="000423B9"/>
    <w:rsid w:val="000434FA"/>
    <w:rsid w:val="00053927"/>
    <w:rsid w:val="00084786"/>
    <w:rsid w:val="00086619"/>
    <w:rsid w:val="0016158F"/>
    <w:rsid w:val="00197FAE"/>
    <w:rsid w:val="001C2314"/>
    <w:rsid w:val="00213980"/>
    <w:rsid w:val="0024648D"/>
    <w:rsid w:val="003A25BA"/>
    <w:rsid w:val="003A486D"/>
    <w:rsid w:val="004374F2"/>
    <w:rsid w:val="00460705"/>
    <w:rsid w:val="00485239"/>
    <w:rsid w:val="004A0686"/>
    <w:rsid w:val="004E27D7"/>
    <w:rsid w:val="004F10A0"/>
    <w:rsid w:val="00531334"/>
    <w:rsid w:val="0055145C"/>
    <w:rsid w:val="005624D8"/>
    <w:rsid w:val="00620476"/>
    <w:rsid w:val="00657A47"/>
    <w:rsid w:val="00713156"/>
    <w:rsid w:val="00745A44"/>
    <w:rsid w:val="007666D6"/>
    <w:rsid w:val="007A2C38"/>
    <w:rsid w:val="007B2F24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334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99C43"/>
  <w15:chartTrackingRefBased/>
  <w15:docId w15:val="{882CF191-F60D-4834-A861-554DBDE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2024-11-26T10:18:00Z</cp:lastPrinted>
  <dcterms:created xsi:type="dcterms:W3CDTF">2024-11-26T10:18:00Z</dcterms:created>
  <dcterms:modified xsi:type="dcterms:W3CDTF">2024-11-26T10:18:00Z</dcterms:modified>
</cp:coreProperties>
</file>