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Default="00F3134E" w:rsidP="00F3134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14:paraId="4CF6C98C" w14:textId="77777777" w:rsidR="00F3134E" w:rsidRDefault="00F3134E" w:rsidP="00F3134E"/>
    <w:p w14:paraId="329EDEB8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CF7EED" w:rsidRDefault="00F3134E" w:rsidP="00F3134E">
      <w:pPr>
        <w:tabs>
          <w:tab w:val="right" w:pos="9000"/>
        </w:tabs>
      </w:pPr>
      <w:r w:rsidRPr="00CF7EED">
        <w:t>NAZWA WYKONAWCY: …………………………………………………….</w:t>
      </w:r>
    </w:p>
    <w:p w14:paraId="1CDD51AF" w14:textId="77777777" w:rsidR="00F3134E" w:rsidRPr="00F3134E" w:rsidRDefault="00F3134E" w:rsidP="00F3134E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14:paraId="71936C8E" w14:textId="5EAF1727" w:rsidR="00F3134E" w:rsidRPr="00F3134E" w:rsidRDefault="00F3134E" w:rsidP="00F3134E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823FBF" w:rsidRPr="00823FBF">
        <w:rPr>
          <w:b/>
        </w:rPr>
        <w:t>Usługa przeprowadzenia Pakietu szkoleń z języka programowania R dla pracowników AGH Środowiska w ramach projektu KOMPAS AGH - DE-dzp.272-638/24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2417"/>
        <w:gridCol w:w="2372"/>
        <w:gridCol w:w="1872"/>
        <w:gridCol w:w="1870"/>
      </w:tblGrid>
      <w:tr w:rsidR="002F52AA" w14:paraId="58929BDA" w14:textId="77777777" w:rsidTr="002F52AA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L.p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14:paraId="2FC367CF" w14:textId="77777777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77777777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A12F" w14:textId="79F61398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Czas trwania szkolenia - ilość godzin zegarowych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2F52AA" w:rsidRPr="00F3134E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14:paraId="6A79AA99" w14:textId="77777777" w:rsidR="002F52AA" w:rsidRDefault="002F52AA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2F52AA" w14:paraId="796DF258" w14:textId="77777777" w:rsidTr="002F52AA">
        <w:trPr>
          <w:cantSplit/>
          <w:trHeight w:hRule="exact" w:val="27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C8F9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2F52AA" w14:paraId="7B17A359" w14:textId="77777777" w:rsidTr="002F52AA">
        <w:trPr>
          <w:cantSplit/>
          <w:trHeight w:val="73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7239E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691E0B6F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4552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F52AA" w14:paraId="385D3728" w14:textId="77777777" w:rsidTr="002F52AA">
        <w:trPr>
          <w:cantSplit/>
          <w:trHeight w:val="897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28B6F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20C1624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FEB2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F52AA" w14:paraId="6021F128" w14:textId="77777777" w:rsidTr="002F52AA">
        <w:trPr>
          <w:cantSplit/>
          <w:trHeight w:val="882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C1AF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562853B4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5A71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F52AA" w14:paraId="5DD0A698" w14:textId="77777777" w:rsidTr="002F52AA">
        <w:trPr>
          <w:cantSplit/>
          <w:trHeight w:val="882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D8332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A0ECBB7" w14:textId="77777777" w:rsidR="002F52AA" w:rsidRDefault="002F52AA" w:rsidP="002F52AA">
            <w:pPr>
              <w:tabs>
                <w:tab w:val="left" w:pos="157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96B8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2F52AA" w:rsidRDefault="002F52AA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893F0DC" w14:textId="77777777" w:rsidR="00F3134E" w:rsidRDefault="00F3134E" w:rsidP="00F3134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14:paraId="18E3D66B" w14:textId="77777777" w:rsidR="004E12B2" w:rsidRPr="004E12B2" w:rsidRDefault="004E12B2" w:rsidP="004E12B2">
      <w:pPr>
        <w:jc w:val="both"/>
        <w:rPr>
          <w:sz w:val="18"/>
          <w:szCs w:val="18"/>
        </w:rPr>
      </w:pPr>
      <w:r w:rsidRPr="004E12B2">
        <w:rPr>
          <w:rFonts w:eastAsia="Droid Sans Fallback"/>
          <w:bCs/>
          <w:iCs/>
          <w:sz w:val="18"/>
          <w:szCs w:val="18"/>
          <w:lang w:eastAsia="zh-CN" w:bidi="hi-IN"/>
        </w:rPr>
        <w:t xml:space="preserve">Zamawiający uzna warunek za spełniony, </w:t>
      </w:r>
      <w:r w:rsidRPr="004E12B2">
        <w:rPr>
          <w:rFonts w:eastAsia="Droid Sans Fallback"/>
          <w:b/>
          <w:iCs/>
          <w:sz w:val="18"/>
          <w:szCs w:val="18"/>
          <w:lang w:eastAsia="zh-CN" w:bidi="hi-IN"/>
        </w:rPr>
        <w:t>jeżeli Wykonawca wykaże</w:t>
      </w:r>
      <w:r w:rsidRPr="004E12B2">
        <w:rPr>
          <w:rFonts w:eastAsia="Droid Sans Fallback"/>
          <w:bCs/>
          <w:iCs/>
          <w:sz w:val="18"/>
          <w:szCs w:val="18"/>
          <w:lang w:eastAsia="zh-CN" w:bidi="hi-IN"/>
        </w:rPr>
        <w:t xml:space="preserve">, że w okresie ostatnich 3 lat przed terminem składania ofert </w:t>
      </w:r>
      <w:r w:rsidRPr="004E12B2">
        <w:rPr>
          <w:bCs/>
          <w:sz w:val="18"/>
          <w:szCs w:val="18"/>
          <w:lang w:eastAsia="zh-CN"/>
        </w:rPr>
        <w:t xml:space="preserve">(a jeżeli okres prowadzenia działalności jest krótszy – w tym okresie), należycie zrealizował </w:t>
      </w:r>
      <w:r w:rsidRPr="004E12B2">
        <w:rPr>
          <w:rFonts w:eastAsia="Droid Sans Fallback"/>
          <w:bCs/>
          <w:iCs/>
          <w:sz w:val="18"/>
          <w:szCs w:val="18"/>
          <w:lang w:eastAsia="zh-CN" w:bidi="hi-IN"/>
        </w:rPr>
        <w:t xml:space="preserve">co najmniej jeden cykl* szkoleń z każdego poniżej wskazanego zakresu języka programowania R </w:t>
      </w:r>
      <w:r w:rsidRPr="004E12B2">
        <w:rPr>
          <w:sz w:val="18"/>
          <w:szCs w:val="18"/>
        </w:rPr>
        <w:t xml:space="preserve">w liczbie godzin co najmniej:  </w:t>
      </w:r>
    </w:p>
    <w:p w14:paraId="77A59551" w14:textId="353D9555" w:rsidR="004E12B2" w:rsidRPr="004E12B2" w:rsidRDefault="004E12B2" w:rsidP="004E12B2">
      <w:pPr>
        <w:pStyle w:val="Akapitzlist"/>
        <w:numPr>
          <w:ilvl w:val="2"/>
          <w:numId w:val="2"/>
        </w:numPr>
        <w:spacing w:line="256" w:lineRule="auto"/>
        <w:ind w:left="604" w:hanging="425"/>
        <w:rPr>
          <w:rFonts w:ascii="Times New Roman" w:hAnsi="Times New Roman"/>
          <w:sz w:val="18"/>
          <w:szCs w:val="18"/>
        </w:rPr>
      </w:pP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1</w:t>
      </w:r>
      <w:r w:rsidR="00766FF6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5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 h szkoleń z </w:t>
      </w:r>
      <w:r w:rsidRPr="004E12B2">
        <w:rPr>
          <w:rFonts w:ascii="Times New Roman" w:hAnsi="Times New Roman"/>
          <w:sz w:val="18"/>
          <w:szCs w:val="18"/>
        </w:rPr>
        <w:t>Analizy i Prognozowania Szeregów Czasowych w R</w:t>
      </w:r>
    </w:p>
    <w:p w14:paraId="265E4B73" w14:textId="2FAE1889" w:rsidR="004E12B2" w:rsidRPr="004E12B2" w:rsidRDefault="004E12B2" w:rsidP="004E12B2">
      <w:pPr>
        <w:pStyle w:val="Akapitzlist"/>
        <w:numPr>
          <w:ilvl w:val="2"/>
          <w:numId w:val="2"/>
        </w:numPr>
        <w:spacing w:line="256" w:lineRule="auto"/>
        <w:ind w:left="604" w:hanging="425"/>
        <w:rPr>
          <w:rFonts w:ascii="Times New Roman" w:hAnsi="Times New Roman"/>
          <w:sz w:val="18"/>
          <w:szCs w:val="18"/>
        </w:rPr>
      </w:pP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1</w:t>
      </w:r>
      <w:r w:rsidR="00766FF6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5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 h szkolenia z </w:t>
      </w:r>
      <w:r w:rsidRPr="004E12B2">
        <w:rPr>
          <w:rFonts w:ascii="Times New Roman" w:hAnsi="Times New Roman"/>
          <w:sz w:val="18"/>
          <w:szCs w:val="18"/>
        </w:rPr>
        <w:t>Deep Learning z R</w:t>
      </w:r>
    </w:p>
    <w:p w14:paraId="0A813A8B" w14:textId="45677D25" w:rsidR="004E12B2" w:rsidRPr="004E12B2" w:rsidRDefault="004E12B2" w:rsidP="004E12B2">
      <w:pPr>
        <w:pStyle w:val="Akapitzlist"/>
        <w:numPr>
          <w:ilvl w:val="2"/>
          <w:numId w:val="2"/>
        </w:numPr>
        <w:spacing w:line="256" w:lineRule="auto"/>
        <w:ind w:left="604" w:hanging="425"/>
        <w:rPr>
          <w:rFonts w:ascii="Times New Roman" w:hAnsi="Times New Roman"/>
          <w:sz w:val="18"/>
          <w:szCs w:val="18"/>
        </w:rPr>
      </w:pP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1</w:t>
      </w:r>
      <w:r w:rsidR="00766FF6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5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 h</w:t>
      </w:r>
      <w:r w:rsidRPr="004E12B2">
        <w:rPr>
          <w:rFonts w:ascii="Times New Roman" w:hAnsi="Times New Roman"/>
          <w:sz w:val="18"/>
          <w:szCs w:val="18"/>
        </w:rPr>
        <w:t xml:space="preserve"> szkoleń 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z </w:t>
      </w:r>
      <w:r w:rsidRPr="004E12B2">
        <w:rPr>
          <w:rFonts w:ascii="Times New Roman" w:hAnsi="Times New Roman"/>
          <w:sz w:val="18"/>
          <w:szCs w:val="18"/>
        </w:rPr>
        <w:t>R development</w:t>
      </w:r>
    </w:p>
    <w:p w14:paraId="1AAFB014" w14:textId="5271474C" w:rsidR="004E12B2" w:rsidRPr="004E12B2" w:rsidRDefault="004E12B2" w:rsidP="004E12B2">
      <w:pPr>
        <w:pStyle w:val="Akapitzlist"/>
        <w:numPr>
          <w:ilvl w:val="2"/>
          <w:numId w:val="2"/>
        </w:numPr>
        <w:spacing w:line="256" w:lineRule="auto"/>
        <w:ind w:left="604" w:hanging="425"/>
        <w:rPr>
          <w:rFonts w:ascii="Times New Roman" w:hAnsi="Times New Roman"/>
          <w:sz w:val="18"/>
          <w:szCs w:val="18"/>
        </w:rPr>
      </w:pP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1</w:t>
      </w:r>
      <w:r w:rsidR="00766FF6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>5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 h</w:t>
      </w:r>
      <w:r w:rsidRPr="004E12B2">
        <w:rPr>
          <w:rFonts w:ascii="Times New Roman" w:hAnsi="Times New Roman"/>
          <w:sz w:val="18"/>
          <w:szCs w:val="18"/>
        </w:rPr>
        <w:t xml:space="preserve"> szkoleń </w:t>
      </w:r>
      <w:r w:rsidRPr="004E12B2">
        <w:rPr>
          <w:rFonts w:ascii="Times New Roman" w:eastAsia="Droid Sans Fallback" w:hAnsi="Times New Roman"/>
          <w:bCs/>
          <w:iCs/>
          <w:sz w:val="18"/>
          <w:szCs w:val="18"/>
          <w:lang w:eastAsia="zh-CN" w:bidi="hi-IN"/>
        </w:rPr>
        <w:t xml:space="preserve">z </w:t>
      </w:r>
      <w:r w:rsidRPr="004E12B2">
        <w:rPr>
          <w:rFonts w:ascii="Times New Roman" w:hAnsi="Times New Roman"/>
          <w:sz w:val="18"/>
          <w:szCs w:val="18"/>
        </w:rPr>
        <w:t>Interaktywne aplikacje web w R  Shiny</w:t>
      </w:r>
    </w:p>
    <w:p w14:paraId="36BDB3CD" w14:textId="604D8158" w:rsidR="00F3134E" w:rsidRPr="004E12B2" w:rsidRDefault="004E12B2" w:rsidP="004E12B2">
      <w:pPr>
        <w:suppressAutoHyphens/>
        <w:autoSpaceDN w:val="0"/>
        <w:ind w:left="79"/>
        <w:jc w:val="both"/>
        <w:textAlignment w:val="baseline"/>
        <w:rPr>
          <w:sz w:val="18"/>
          <w:szCs w:val="18"/>
        </w:rPr>
      </w:pPr>
      <w:r w:rsidRPr="004E12B2">
        <w:rPr>
          <w:sz w:val="18"/>
          <w:szCs w:val="18"/>
          <w:lang w:eastAsia="ar-SA"/>
        </w:rPr>
        <w:t>*Poprzez „cykl zajęć” Zamawiający rozumie zorganizowanie i przeprowadzenie szkolenia trwającego co najmniej 1</w:t>
      </w:r>
      <w:r w:rsidR="00766FF6">
        <w:rPr>
          <w:sz w:val="18"/>
          <w:szCs w:val="18"/>
          <w:lang w:eastAsia="ar-SA"/>
        </w:rPr>
        <w:t>5</w:t>
      </w:r>
      <w:r w:rsidRPr="004E12B2">
        <w:rPr>
          <w:sz w:val="18"/>
          <w:szCs w:val="18"/>
          <w:lang w:eastAsia="ar-SA"/>
        </w:rPr>
        <w:t xml:space="preserve"> godzin szkoleniowych, przy czym godzina szkoleniowa to 45 minut</w:t>
      </w:r>
      <w:r w:rsidR="00F3134E" w:rsidRPr="004E12B2">
        <w:rPr>
          <w:sz w:val="18"/>
          <w:szCs w:val="18"/>
        </w:rPr>
        <w:t>.</w:t>
      </w:r>
    </w:p>
    <w:p w14:paraId="053E946C" w14:textId="77777777" w:rsidR="00F3134E" w:rsidRDefault="00F3134E" w:rsidP="00F3134E">
      <w:pPr>
        <w:spacing w:line="360" w:lineRule="auto"/>
        <w:jc w:val="both"/>
      </w:pPr>
    </w:p>
    <w:p w14:paraId="4B6C636A" w14:textId="77777777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B328F" w14:textId="77777777" w:rsidR="00A40630" w:rsidRDefault="00A40630">
      <w:r>
        <w:separator/>
      </w:r>
    </w:p>
  </w:endnote>
  <w:endnote w:type="continuationSeparator" w:id="0">
    <w:p w14:paraId="06710717" w14:textId="77777777" w:rsidR="00A40630" w:rsidRDefault="00A4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E2ECDF" w14:textId="77777777" w:rsidR="00A40630" w:rsidRDefault="00A40630">
      <w:r>
        <w:separator/>
      </w:r>
    </w:p>
  </w:footnote>
  <w:footnote w:type="continuationSeparator" w:id="0">
    <w:p w14:paraId="6366844C" w14:textId="77777777" w:rsidR="00A40630" w:rsidRDefault="00A40630">
      <w:r>
        <w:continuationSeparator/>
      </w:r>
    </w:p>
  </w:footnote>
  <w:footnote w:id="1">
    <w:p w14:paraId="71F9D080" w14:textId="177BB911" w:rsidR="002F52AA" w:rsidRPr="00CF7EED" w:rsidRDefault="002F52AA" w:rsidP="00F3134E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14:paraId="17C0AB00" w14:textId="77777777" w:rsidR="002F52AA" w:rsidRDefault="002F52AA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E5335" w14:textId="77777777" w:rsidR="004E12B2" w:rsidRPr="004E12B2" w:rsidRDefault="00766FF6" w:rsidP="004E12B2">
    <w:pPr>
      <w:jc w:val="right"/>
      <w:rPr>
        <w:i/>
        <w:noProof/>
      </w:rPr>
    </w:pPr>
    <w:r>
      <w:rPr>
        <w:noProof/>
      </w:rPr>
      <w:pict w14:anchorId="7B791092">
        <v:shape id="Dowolny kształt: kształt 3" o:spid="_x0000_s2049" style="position:absolute;left:0;text-align:left;margin-left:379.95pt;margin-top:10.7pt;width:105.6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63E64D39" w14:textId="77777777" w:rsidR="004E12B2" w:rsidRDefault="004E12B2" w:rsidP="004E12B2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6E7D9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Obraz zawierający tekst, Czcionka, biały, zrzut ekranu&#10;&#10;Opis wygenerowany automatycznie" style="position:absolute;left:0;text-align:left;margin-left:-14.1pt;margin-top:-10.65pt;width:309.85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67914A20" w14:textId="77777777" w:rsidR="004E12B2" w:rsidRDefault="004E1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75461899">
    <w:abstractNumId w:val="1"/>
  </w:num>
  <w:num w:numId="2" w16cid:durableId="58854155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630"/>
    <w:rsid w:val="00004914"/>
    <w:rsid w:val="00082E0F"/>
    <w:rsid w:val="00140C02"/>
    <w:rsid w:val="00210E8E"/>
    <w:rsid w:val="00276C10"/>
    <w:rsid w:val="002F52AA"/>
    <w:rsid w:val="003A3581"/>
    <w:rsid w:val="004616C8"/>
    <w:rsid w:val="004E12B2"/>
    <w:rsid w:val="0061372B"/>
    <w:rsid w:val="00702A72"/>
    <w:rsid w:val="00766FF6"/>
    <w:rsid w:val="00823FBF"/>
    <w:rsid w:val="008B3311"/>
    <w:rsid w:val="00A40630"/>
    <w:rsid w:val="00C049BA"/>
    <w:rsid w:val="00C13EE1"/>
    <w:rsid w:val="00C254C7"/>
    <w:rsid w:val="00C34501"/>
    <w:rsid w:val="00C34B2E"/>
    <w:rsid w:val="00CE3D23"/>
    <w:rsid w:val="00D11BC3"/>
    <w:rsid w:val="00DD5BF2"/>
    <w:rsid w:val="00E215D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4</cp:revision>
  <cp:lastPrinted>2023-03-10T11:03:00Z</cp:lastPrinted>
  <dcterms:created xsi:type="dcterms:W3CDTF">2024-11-13T08:29:00Z</dcterms:created>
  <dcterms:modified xsi:type="dcterms:W3CDTF">2024-11-26T10:52:00Z</dcterms:modified>
</cp:coreProperties>
</file>