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E40BDB" w14:textId="77777777" w:rsidR="00E45605" w:rsidRPr="002A16E2" w:rsidRDefault="00E45605" w:rsidP="00E45605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0947BB2B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0AA7A2FC" w14:textId="77777777" w:rsidR="00E45605" w:rsidRPr="002A16E2" w:rsidRDefault="00E45605" w:rsidP="00E4560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C244987" w14:textId="77777777" w:rsidR="00E45605" w:rsidRPr="002A16E2" w:rsidRDefault="00E45605" w:rsidP="00E4560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725B1C8" w14:textId="77777777" w:rsidR="00E45605" w:rsidRPr="002A16E2" w:rsidRDefault="00E45605" w:rsidP="00E45605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C223B84" w14:textId="77777777" w:rsidR="00E45605" w:rsidRPr="002A16E2" w:rsidRDefault="00E45605" w:rsidP="00E456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8522C84" w14:textId="77777777" w:rsidR="00E45605" w:rsidRPr="00FA50AF" w:rsidRDefault="00E45605" w:rsidP="00E4560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3829DA5" w14:textId="77777777" w:rsidR="00E45605" w:rsidRPr="002A16E2" w:rsidRDefault="00E45605" w:rsidP="00E456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4E686AE" w14:textId="77777777" w:rsidR="00E45605" w:rsidRPr="002A16E2" w:rsidRDefault="00E45605" w:rsidP="00E456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AC97C7A" w14:textId="77777777" w:rsidR="00E45605" w:rsidRPr="002A16E2" w:rsidRDefault="00E45605" w:rsidP="00E456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B94829" w14:textId="77777777" w:rsidR="00E45605" w:rsidRPr="002A16E2" w:rsidRDefault="00E45605" w:rsidP="00E456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5121FD7" w14:textId="77777777" w:rsidR="00E45605" w:rsidRPr="002A16E2" w:rsidRDefault="00E45605" w:rsidP="00E456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35C57DF" w14:textId="77777777" w:rsidR="00E45605" w:rsidRPr="002A16E2" w:rsidRDefault="00E45605" w:rsidP="00E456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8A3B48A" w14:textId="77777777" w:rsidR="00E45605" w:rsidRPr="002A16E2" w:rsidRDefault="00E45605" w:rsidP="00E456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B520A9F" w14:textId="77777777" w:rsidR="00E45605" w:rsidRPr="002A16E2" w:rsidRDefault="00E45605" w:rsidP="00E45605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56E2C3C" w14:textId="77777777" w:rsidR="00E45605" w:rsidRPr="002A16E2" w:rsidRDefault="00E45605" w:rsidP="00E4560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EA3D5A8" w14:textId="77777777" w:rsidR="00E45605" w:rsidRPr="002A16E2" w:rsidRDefault="00E45605" w:rsidP="00E4560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E488265" w14:textId="77777777" w:rsidR="00E45605" w:rsidRPr="002A16E2" w:rsidRDefault="00E45605" w:rsidP="00E4560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EBF39E7" w14:textId="77777777" w:rsidR="00E45605" w:rsidRPr="002A16E2" w:rsidRDefault="00E45605" w:rsidP="00E4560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91D2B43" w14:textId="77777777" w:rsidR="00E45605" w:rsidRPr="002A16E2" w:rsidRDefault="00E45605" w:rsidP="00E45605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F1162BD" w14:textId="77777777" w:rsidR="00E45605" w:rsidRPr="002A16E2" w:rsidRDefault="00E45605" w:rsidP="00E45605">
      <w:pPr>
        <w:ind w:firstLine="3969"/>
        <w:rPr>
          <w:b/>
          <w:sz w:val="22"/>
          <w:szCs w:val="22"/>
        </w:rPr>
      </w:pPr>
    </w:p>
    <w:p w14:paraId="2905A562" w14:textId="5C30CE9E" w:rsidR="00E45605" w:rsidRDefault="00E45605" w:rsidP="00E45605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330444">
        <w:rPr>
          <w:b/>
        </w:rPr>
        <w:t xml:space="preserve">Dostawa </w:t>
      </w:r>
      <w:r>
        <w:rPr>
          <w:b/>
        </w:rPr>
        <w:t xml:space="preserve">laptopa do aplikacji obliczeniowych </w:t>
      </w:r>
      <w:r w:rsidRPr="00330444">
        <w:rPr>
          <w:b/>
        </w:rPr>
        <w:t xml:space="preserve">na potrzeby </w:t>
      </w:r>
      <w:proofErr w:type="spellStart"/>
      <w:r>
        <w:rPr>
          <w:b/>
        </w:rPr>
        <w:t>WEAIiIB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73</w:t>
      </w:r>
      <w:r>
        <w:rPr>
          <w:b/>
          <w:sz w:val="22"/>
          <w:szCs w:val="22"/>
        </w:rPr>
        <w:t>0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8A66755" w14:textId="77777777" w:rsidR="00E45605" w:rsidRDefault="00E45605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E45605" w:rsidRPr="002A16E2" w14:paraId="0C12B565" w14:textId="77777777" w:rsidTr="000F58E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15B024" w14:textId="77777777" w:rsidR="00E45605" w:rsidRPr="002A16E2" w:rsidRDefault="00E45605" w:rsidP="000F58E5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130BD9" w14:textId="77777777" w:rsidR="00E45605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5FBA7B91" w14:textId="77777777" w:rsidR="00E45605" w:rsidRPr="008A2B7D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102364A3" w14:textId="77777777" w:rsidR="00E45605" w:rsidRPr="008A2B7D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D87777" w14:textId="77777777" w:rsidR="00E45605" w:rsidRPr="0084309D" w:rsidRDefault="00E45605" w:rsidP="000F58E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6BD730" w14:textId="77777777" w:rsidR="00E45605" w:rsidRPr="008A2B7D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3B2B26CD" w14:textId="77777777" w:rsidR="00E45605" w:rsidRPr="008A2B7D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7C6290" w14:textId="77777777" w:rsidR="00E45605" w:rsidRPr="008A2B7D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DDEADB" w14:textId="77777777" w:rsidR="00E45605" w:rsidRPr="008A2B7D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B87A469" w14:textId="77777777" w:rsidR="00E45605" w:rsidRPr="008A2B7D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BB0EC0" w14:textId="77777777" w:rsidR="00E45605" w:rsidRPr="008A2B7D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C31993A" w14:textId="77777777" w:rsidR="00E45605" w:rsidRPr="008A2B7D" w:rsidRDefault="00E45605" w:rsidP="000F58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5D03479" w14:textId="77777777" w:rsidR="00E45605" w:rsidRPr="008A2B7D" w:rsidRDefault="00E45605" w:rsidP="000F58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F7A0BC7" w14:textId="77777777" w:rsidR="00E45605" w:rsidRPr="008A2B7D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822BB05" w14:textId="77777777" w:rsidR="00E45605" w:rsidRPr="008A2B7D" w:rsidRDefault="00E45605" w:rsidP="000F58E5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76D6D9C" w14:textId="77777777" w:rsidR="00E45605" w:rsidRPr="008A2B7D" w:rsidRDefault="00E45605" w:rsidP="000F58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45605" w:rsidRPr="002A16E2" w14:paraId="559F4C86" w14:textId="77777777" w:rsidTr="000F58E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C58E40" w14:textId="77777777" w:rsidR="00E45605" w:rsidRPr="002A16E2" w:rsidRDefault="00E45605" w:rsidP="000F58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EF0DAE" w14:textId="77777777" w:rsidR="00E45605" w:rsidRPr="002A16E2" w:rsidRDefault="00E45605" w:rsidP="000F58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ECC3A6" w14:textId="77777777" w:rsidR="00E45605" w:rsidRPr="002A16E2" w:rsidRDefault="00E45605" w:rsidP="000F58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1A7F50" w14:textId="77777777" w:rsidR="00E45605" w:rsidRPr="002A16E2" w:rsidRDefault="00E45605" w:rsidP="000F58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92E8E5" w14:textId="77777777" w:rsidR="00E45605" w:rsidRPr="002A16E2" w:rsidRDefault="00E45605" w:rsidP="000F58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FD61F3" w14:textId="77777777" w:rsidR="00E45605" w:rsidRPr="002A16E2" w:rsidRDefault="00E45605" w:rsidP="000F58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A36911" w14:textId="77777777" w:rsidR="00E45605" w:rsidRPr="002A16E2" w:rsidRDefault="00E45605" w:rsidP="000F58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C027716" w14:textId="77777777" w:rsidR="00E45605" w:rsidRPr="002A16E2" w:rsidRDefault="00E45605" w:rsidP="000F58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45605" w:rsidRPr="002A16E2" w14:paraId="3B3573A0" w14:textId="77777777" w:rsidTr="000F58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47A019" w14:textId="77777777" w:rsidR="00E45605" w:rsidRPr="002A16E2" w:rsidRDefault="00E45605" w:rsidP="000F58E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BCBE" w14:textId="77777777" w:rsidR="00E45605" w:rsidRPr="00125021" w:rsidRDefault="00E45605" w:rsidP="000F58E5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A0CF" w14:textId="77777777" w:rsidR="00E45605" w:rsidRPr="00A47B30" w:rsidRDefault="00E45605" w:rsidP="000F58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1299" w14:textId="2F40A0F7" w:rsidR="00E45605" w:rsidRPr="00F55968" w:rsidRDefault="001344FE" w:rsidP="000F58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E4560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328C" w14:textId="77777777" w:rsidR="00E45605" w:rsidRPr="002A16E2" w:rsidRDefault="00E45605" w:rsidP="000F58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2330" w14:textId="77777777" w:rsidR="00E45605" w:rsidRPr="002A16E2" w:rsidRDefault="00E45605" w:rsidP="000F58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CCCBDF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B5DEE9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</w:tr>
      <w:tr w:rsidR="00E45605" w:rsidRPr="002A16E2" w14:paraId="09E02AE5" w14:textId="77777777" w:rsidTr="000F58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A19905" w14:textId="77777777" w:rsidR="00E45605" w:rsidRPr="002A16E2" w:rsidRDefault="00E45605" w:rsidP="000F58E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0AC4" w14:textId="20F7919B" w:rsidR="00E45605" w:rsidRDefault="001344FE" w:rsidP="000F58E5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Adapter USB-C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D2A6" w14:textId="77777777" w:rsidR="00E45605" w:rsidRPr="00A47B30" w:rsidRDefault="00E45605" w:rsidP="000F58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1527" w14:textId="311073DE" w:rsidR="00E45605" w:rsidRDefault="001344FE" w:rsidP="000F58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E4560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53C2" w14:textId="77777777" w:rsidR="00E45605" w:rsidRPr="002A16E2" w:rsidRDefault="00E45605" w:rsidP="000F58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041A" w14:textId="77777777" w:rsidR="00E45605" w:rsidRPr="002A16E2" w:rsidRDefault="00E45605" w:rsidP="000F58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BB565B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EC8CBE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</w:tr>
      <w:tr w:rsidR="001344FE" w:rsidRPr="002A16E2" w14:paraId="77C8CAE7" w14:textId="77777777" w:rsidTr="000F58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738FFD" w14:textId="6D1CEA63" w:rsidR="001344FE" w:rsidRDefault="001344FE" w:rsidP="000F58E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CA3B" w14:textId="53C81EBB" w:rsidR="001344FE" w:rsidRDefault="001344FE" w:rsidP="000F58E5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Mysz bezprzewodowa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13CD" w14:textId="77777777" w:rsidR="001344FE" w:rsidRPr="00A47B30" w:rsidRDefault="001344FE" w:rsidP="000F58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5532" w14:textId="7E111BA0" w:rsidR="001344FE" w:rsidRDefault="001344FE" w:rsidP="000F58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4213" w14:textId="77777777" w:rsidR="001344FE" w:rsidRPr="002A16E2" w:rsidRDefault="001344FE" w:rsidP="000F58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7D62" w14:textId="77777777" w:rsidR="001344FE" w:rsidRPr="002A16E2" w:rsidRDefault="001344FE" w:rsidP="000F58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F1186E" w14:textId="77777777" w:rsidR="001344FE" w:rsidRPr="002A16E2" w:rsidRDefault="001344FE" w:rsidP="000F58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43094F" w14:textId="77777777" w:rsidR="001344FE" w:rsidRPr="002A16E2" w:rsidRDefault="001344FE" w:rsidP="000F58E5">
            <w:pPr>
              <w:ind w:right="425"/>
              <w:rPr>
                <w:sz w:val="22"/>
                <w:szCs w:val="22"/>
              </w:rPr>
            </w:pPr>
          </w:p>
        </w:tc>
      </w:tr>
      <w:tr w:rsidR="00E45605" w:rsidRPr="002A16E2" w14:paraId="1B67C821" w14:textId="77777777" w:rsidTr="000F58E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DA4CCF" w14:textId="77777777" w:rsidR="00E45605" w:rsidRDefault="00E45605" w:rsidP="000F58E5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CC19531" w14:textId="77777777" w:rsidR="00E45605" w:rsidRDefault="00E45605" w:rsidP="000F58E5">
            <w:pPr>
              <w:ind w:right="425"/>
              <w:rPr>
                <w:sz w:val="22"/>
                <w:szCs w:val="22"/>
              </w:rPr>
            </w:pPr>
          </w:p>
          <w:p w14:paraId="7985332B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  <w:p w14:paraId="0608E592" w14:textId="77777777" w:rsidR="00E45605" w:rsidRDefault="00E45605" w:rsidP="000F58E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E5BC9B7" w14:textId="77777777" w:rsidR="00E45605" w:rsidRPr="002A16E2" w:rsidRDefault="00E45605" w:rsidP="000F58E5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2362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983F63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C4C288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</w:tr>
      <w:tr w:rsidR="00E45605" w:rsidRPr="002A16E2" w14:paraId="0B23F278" w14:textId="77777777" w:rsidTr="000F58E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7562F7" w14:textId="77777777" w:rsidR="00E45605" w:rsidRPr="002A16E2" w:rsidRDefault="00E45605" w:rsidP="000F58E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D629AC9" w14:textId="77777777" w:rsidR="00E45605" w:rsidRPr="002A16E2" w:rsidRDefault="00E45605" w:rsidP="000F58E5">
            <w:pPr>
              <w:rPr>
                <w:sz w:val="22"/>
                <w:szCs w:val="22"/>
              </w:rPr>
            </w:pPr>
          </w:p>
          <w:p w14:paraId="7AD8F100" w14:textId="77777777" w:rsidR="00E45605" w:rsidRPr="002A16E2" w:rsidRDefault="00E45605" w:rsidP="000F58E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FA28110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2A97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F4AC5D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852688" w14:textId="77777777" w:rsidR="00E45605" w:rsidRPr="002A16E2" w:rsidRDefault="00E45605" w:rsidP="000F58E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D19AEDF" w14:textId="77777777" w:rsidR="00E45605" w:rsidRPr="00FB1B4F" w:rsidRDefault="00E45605" w:rsidP="00E45605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D569393" w14:textId="77777777" w:rsidR="00E45605" w:rsidRPr="00FB1B4F" w:rsidRDefault="00E45605" w:rsidP="00E45605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D686443" w14:textId="77777777" w:rsidR="00E45605" w:rsidRPr="00FB1B4F" w:rsidRDefault="00E45605" w:rsidP="00E45605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8DB53D5" w14:textId="77777777" w:rsidR="00E45605" w:rsidRDefault="00E45605" w:rsidP="00E45605">
      <w:pPr>
        <w:pStyle w:val="Tekstpodstawowy"/>
      </w:pPr>
      <w:r>
        <w:t>Powyższa cena zawiera  podatek VAT w wysokości 23% tj.…………………….PLN</w:t>
      </w:r>
    </w:p>
    <w:p w14:paraId="33B83185" w14:textId="7012F6BB" w:rsidR="00E45605" w:rsidRPr="002A16E2" w:rsidRDefault="00E45605" w:rsidP="00E456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 xml:space="preserve"> dni od daty podpisania umowy</w:t>
      </w:r>
      <w:r>
        <w:rPr>
          <w:b/>
          <w:bCs/>
          <w:sz w:val="22"/>
          <w:szCs w:val="22"/>
        </w:rPr>
        <w:t xml:space="preserve"> </w:t>
      </w:r>
    </w:p>
    <w:p w14:paraId="181DABC9" w14:textId="3645D460" w:rsidR="00E45605" w:rsidRPr="002A16E2" w:rsidRDefault="00E45605" w:rsidP="00E456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 w:rsidR="001344FE">
        <w:rPr>
          <w:b/>
          <w:sz w:val="22"/>
          <w:szCs w:val="22"/>
        </w:rPr>
        <w:t xml:space="preserve">na laptop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……………….</w:t>
      </w:r>
      <w:r w:rsidRPr="002A16E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m</w:t>
      </w:r>
      <w:r w:rsidRPr="002A16E2">
        <w:rPr>
          <w:b/>
          <w:bCs/>
          <w:sz w:val="22"/>
          <w:szCs w:val="22"/>
        </w:rPr>
        <w:t>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C5090A9" w14:textId="65B91371" w:rsidR="00E45605" w:rsidRPr="002A16E2" w:rsidRDefault="001344FE" w:rsidP="00E456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gwarancji na wyposażenie dodatkowe (adapter+ mysz): 12 miesięcy</w:t>
      </w:r>
    </w:p>
    <w:p w14:paraId="79CA78F6" w14:textId="77777777" w:rsidR="00E45605" w:rsidRPr="002A16E2" w:rsidRDefault="00E45605" w:rsidP="00E4560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78F5FD7" w14:textId="77777777" w:rsidR="00E45605" w:rsidRDefault="00E45605" w:rsidP="00E45605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25C994B" w14:textId="77777777" w:rsidR="00E45605" w:rsidRDefault="00E45605" w:rsidP="00E45605">
      <w:pPr>
        <w:tabs>
          <w:tab w:val="left" w:pos="426"/>
        </w:tabs>
        <w:jc w:val="both"/>
        <w:rPr>
          <w:sz w:val="22"/>
          <w:szCs w:val="22"/>
        </w:rPr>
      </w:pPr>
    </w:p>
    <w:p w14:paraId="35719216" w14:textId="77777777" w:rsidR="00E45605" w:rsidRPr="002A16E2" w:rsidRDefault="00E45605" w:rsidP="00E45605">
      <w:pPr>
        <w:tabs>
          <w:tab w:val="left" w:pos="426"/>
        </w:tabs>
        <w:jc w:val="both"/>
        <w:rPr>
          <w:sz w:val="22"/>
          <w:szCs w:val="22"/>
        </w:rPr>
      </w:pPr>
    </w:p>
    <w:p w14:paraId="60FE268A" w14:textId="77777777" w:rsidR="00E45605" w:rsidRDefault="00E45605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11C4EFF3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6E1A3C87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5690054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007122E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F610C9D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F3A1B13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39F0019F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6750610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85E830A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19850088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19501702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0A8A5EF3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5EEB992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C389EBD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C440F59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041DA6FF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04861DAF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466FEC2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635E73D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A425AAE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41C2F22F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041DE01D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F6E9CB2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27E03DC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4A2B3FD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81B0F43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00605EF5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65615A78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D6BF26D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F795943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1B07B918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1151401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0434F883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33267655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584A57C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4E2F15C6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1AF2984F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439AF977" w14:textId="77777777" w:rsidR="001344FE" w:rsidRDefault="001344FE" w:rsidP="00E45605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11197718" w14:textId="77777777" w:rsidR="00E45605" w:rsidRPr="002A16E2" w:rsidRDefault="00E45605" w:rsidP="00E45605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18FA89F8" w14:textId="77777777" w:rsidR="00E45605" w:rsidRPr="002A16E2" w:rsidRDefault="00E45605" w:rsidP="00E4560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5E8BB60D" w14:textId="77777777" w:rsidR="00E45605" w:rsidRDefault="00E45605" w:rsidP="00E45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0D3EB16" w14:textId="77777777" w:rsidR="00E45605" w:rsidRPr="003E2056" w:rsidRDefault="00E45605" w:rsidP="00E45605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CEE8714" w14:textId="77777777" w:rsidR="00E45605" w:rsidRPr="002A16E2" w:rsidRDefault="00E45605" w:rsidP="00E4560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5C0ED2B" w14:textId="77777777" w:rsidR="00E45605" w:rsidRPr="002A16E2" w:rsidRDefault="00E45605" w:rsidP="00E4560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5781D6" w14:textId="77777777" w:rsidR="00E45605" w:rsidRPr="002A16E2" w:rsidRDefault="00E45605" w:rsidP="00E4560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1CA1EC" w14:textId="77777777" w:rsidR="00E45605" w:rsidRPr="002A16E2" w:rsidRDefault="00E45605" w:rsidP="00E4560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5605" w:rsidRPr="002A16E2" w14:paraId="2C763739" w14:textId="77777777" w:rsidTr="000F58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C9089" w14:textId="77777777" w:rsidR="00E45605" w:rsidRPr="002A16E2" w:rsidRDefault="00E45605" w:rsidP="000F58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19B49" w14:textId="77777777" w:rsidR="00E45605" w:rsidRPr="002A16E2" w:rsidRDefault="00E45605" w:rsidP="000F58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96EE5E2" w14:textId="77777777" w:rsidR="00E45605" w:rsidRPr="002A16E2" w:rsidRDefault="00E45605" w:rsidP="000F58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5E8F1" w14:textId="77777777" w:rsidR="00E45605" w:rsidRPr="002A16E2" w:rsidRDefault="00E45605" w:rsidP="000F58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45605" w:rsidRPr="002A16E2" w14:paraId="2C63981F" w14:textId="77777777" w:rsidTr="000F58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15F19" w14:textId="77777777" w:rsidR="00E45605" w:rsidRPr="002A16E2" w:rsidRDefault="00E45605" w:rsidP="000F58E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A104E" w14:textId="77777777" w:rsidR="00E45605" w:rsidRPr="002A16E2" w:rsidRDefault="00E45605" w:rsidP="000F58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07274" w14:textId="77777777" w:rsidR="00E45605" w:rsidRPr="002A16E2" w:rsidRDefault="00E45605" w:rsidP="000F58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45605" w:rsidRPr="002A16E2" w14:paraId="701B2A59" w14:textId="77777777" w:rsidTr="000F58E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F97C9" w14:textId="77777777" w:rsidR="00E45605" w:rsidRPr="002A16E2" w:rsidRDefault="00E45605" w:rsidP="000F58E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EA82D" w14:textId="77777777" w:rsidR="00E45605" w:rsidRPr="002A16E2" w:rsidRDefault="00E45605" w:rsidP="000F58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69BFE" w14:textId="77777777" w:rsidR="00E45605" w:rsidRPr="002A16E2" w:rsidRDefault="00E45605" w:rsidP="000F58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D3498AF" w14:textId="77777777" w:rsidR="00E45605" w:rsidRPr="002A16E2" w:rsidRDefault="00E45605" w:rsidP="00E4560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5D25142" w14:textId="77777777" w:rsidR="00E45605" w:rsidRPr="002A16E2" w:rsidRDefault="00E45605" w:rsidP="00E4560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0842918" w14:textId="77777777" w:rsidR="00E45605" w:rsidRPr="002A16E2" w:rsidRDefault="00E45605" w:rsidP="00E4560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9294892" w14:textId="77777777" w:rsidR="00E45605" w:rsidRPr="002A16E2" w:rsidRDefault="00E45605" w:rsidP="00E4560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FD1F47D" w14:textId="77777777" w:rsidR="00E45605" w:rsidRPr="002A16E2" w:rsidRDefault="00E45605" w:rsidP="00E4560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49D2505" w14:textId="77777777" w:rsidR="00E45605" w:rsidRPr="002A16E2" w:rsidRDefault="00E45605" w:rsidP="00E45605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BA200D7" w14:textId="77777777" w:rsidR="00E45605" w:rsidRPr="002A16E2" w:rsidRDefault="00E45605" w:rsidP="00E4560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10711A6" w14:textId="77777777" w:rsidR="00E45605" w:rsidRPr="002A16E2" w:rsidRDefault="00E45605" w:rsidP="00E456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73CC31B" w14:textId="77777777" w:rsidR="00E45605" w:rsidRPr="002A16E2" w:rsidRDefault="00E45605" w:rsidP="00E456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115A652" w14:textId="77777777" w:rsidR="00E45605" w:rsidRPr="00F47191" w:rsidRDefault="00E45605" w:rsidP="00E45605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E45605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AF189" w14:textId="77777777" w:rsidR="00387EF4" w:rsidRDefault="00387EF4">
      <w:r>
        <w:separator/>
      </w:r>
    </w:p>
  </w:endnote>
  <w:endnote w:type="continuationSeparator" w:id="0">
    <w:p w14:paraId="17E78A2C" w14:textId="77777777" w:rsidR="00387EF4" w:rsidRDefault="00387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AC612" w14:textId="77777777" w:rsidR="00E03A21" w:rsidRDefault="00E03A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268B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5E3C4" w14:textId="77777777" w:rsidR="00E03A21" w:rsidRDefault="00E03A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AA6B3" w14:textId="77777777" w:rsidR="00387EF4" w:rsidRDefault="00387EF4">
      <w:r>
        <w:separator/>
      </w:r>
    </w:p>
  </w:footnote>
  <w:footnote w:type="continuationSeparator" w:id="0">
    <w:p w14:paraId="7047D171" w14:textId="77777777" w:rsidR="00387EF4" w:rsidRDefault="00387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44D6F" w14:textId="77777777" w:rsidR="00E03A21" w:rsidRDefault="00E03A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8643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8CC6D" w14:textId="77777777" w:rsidR="00E03A21" w:rsidRDefault="00E03A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06616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33364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6659133">
    <w:abstractNumId w:val="0"/>
  </w:num>
  <w:num w:numId="4" w16cid:durableId="1091967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EF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44FE"/>
    <w:rsid w:val="001801DD"/>
    <w:rsid w:val="001D4612"/>
    <w:rsid w:val="00207E98"/>
    <w:rsid w:val="002723B0"/>
    <w:rsid w:val="00315A4A"/>
    <w:rsid w:val="00387EF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03A21"/>
    <w:rsid w:val="00E44371"/>
    <w:rsid w:val="00E4560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28B9BCD"/>
  <w15:chartTrackingRefBased/>
  <w15:docId w15:val="{06BE7226-CDF2-41AF-ACB0-6EFE94292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60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598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2024-12-06T08:08:00Z</dcterms:created>
  <dcterms:modified xsi:type="dcterms:W3CDTF">2024-12-06T08:22:00Z</dcterms:modified>
</cp:coreProperties>
</file>