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D4C864" w14:textId="2AA6950A" w:rsidR="009475A8" w:rsidRPr="002B3104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2B3104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930602" w:rsidRPr="002B3104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54C24088" w14:textId="77777777" w:rsidR="002B3104" w:rsidRDefault="002B3104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52189E29" w14:textId="5D9C6B03" w:rsidR="008F3D36" w:rsidRPr="002B3104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15787213" w14:textId="77777777" w:rsidR="008F3D36" w:rsidRPr="002B3104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48BCFAF3" w14:textId="77777777" w:rsidR="008F3D36" w:rsidRPr="002B3104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14F41106" w14:textId="77777777" w:rsidR="008F3D36" w:rsidRPr="002B3104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723DD75D" w14:textId="77777777" w:rsidR="008F3D36" w:rsidRPr="002B3104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497BEFDD" w14:textId="77777777" w:rsidR="008F3D36" w:rsidRPr="002B3104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32ADCC79" w14:textId="77777777" w:rsidR="008F3D36" w:rsidRPr="002B3104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508A19F8" w14:textId="77777777" w:rsidR="008F3D36" w:rsidRPr="002B3104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2B3104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2B3104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5D131B08" w14:textId="77777777" w:rsidR="008F3D36" w:rsidRPr="002B3104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2B3104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4100D6E0" w14:textId="77777777" w:rsidR="008F3D36" w:rsidRPr="002B3104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58402877" w14:textId="77777777" w:rsidR="008F3D36" w:rsidRPr="002B3104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305D35F2" w14:textId="77777777" w:rsidR="008F3D36" w:rsidRPr="002B3104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2B3104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02EB6128" w14:textId="77777777" w:rsidR="008F3D36" w:rsidRPr="002B3104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1AFADFA6" w14:textId="77777777" w:rsidR="008F3D36" w:rsidRPr="002B3104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2B3104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2B3104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2562ABEA" w14:textId="77777777" w:rsidR="008F3D36" w:rsidRPr="002B3104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2B3104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5569FADC" w14:textId="46AAB32D" w:rsidR="008F3D36" w:rsidRPr="002B3104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4F7020" w:rsidRPr="004F7020">
        <w:rPr>
          <w:rFonts w:ascii="Verdana" w:eastAsia="Times New Roman" w:hAnsi="Verdana" w:cs="Calibri"/>
          <w:b/>
          <w:sz w:val="18"/>
          <w:szCs w:val="18"/>
          <w:lang w:eastAsia="pl-PL"/>
        </w:rPr>
        <w:t>dostawa sprzętu gospodarstwa domowego do Ośrodka AGH w Łukęcinie - DE-dzp.272-740/24</w:t>
      </w: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2B3104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2B3104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5DC9B55E" w14:textId="77777777" w:rsidR="008F3D36" w:rsidRPr="002B3104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1E3FC31F" w14:textId="77777777" w:rsidR="008F3D36" w:rsidRPr="002B3104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0F2D4C4A" w14:textId="77777777" w:rsidR="008F3D36" w:rsidRPr="002B3104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2B3104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7D4660F" w14:textId="77777777" w:rsidR="008F3D36" w:rsidRPr="002B3104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2B3104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2B3104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2B3104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0A5C299D" w14:textId="77777777" w:rsidR="008F3D36" w:rsidRPr="002B3104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B52F8D" w14:textId="77777777" w:rsidR="008F3D36" w:rsidRPr="002B3104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1DEDDA97" w14:textId="77777777" w:rsidR="008F3D36" w:rsidRPr="002B3104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8E78655" w14:textId="77777777" w:rsidR="008F3D36" w:rsidRPr="002B3104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75193C8C" w14:textId="77777777" w:rsidR="008F3D36" w:rsidRPr="002B3104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2B3104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434C69C" w14:textId="77777777" w:rsidR="008F3D36" w:rsidRPr="002B3104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57B44356" w14:textId="77777777" w:rsidR="008F3D36" w:rsidRPr="002B3104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2B3104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33662796" w14:textId="2D03930E" w:rsidR="005103B9" w:rsidRPr="002B3104" w:rsidRDefault="008F3D36" w:rsidP="00930602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2B3104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2B310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B4F3F0" w14:textId="77777777" w:rsidR="00864F7E" w:rsidRDefault="00864F7E" w:rsidP="0038231F">
      <w:pPr>
        <w:spacing w:after="0" w:line="240" w:lineRule="auto"/>
      </w:pPr>
      <w:r>
        <w:separator/>
      </w:r>
    </w:p>
  </w:endnote>
  <w:endnote w:type="continuationSeparator" w:id="0">
    <w:p w14:paraId="46892A64" w14:textId="77777777" w:rsidR="00864F7E" w:rsidRDefault="00864F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4FFAE1" w14:textId="77777777" w:rsidR="00F95C42" w:rsidRDefault="00F95C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4C445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CE65D8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60EA6D" w14:textId="77777777" w:rsidR="00F95C42" w:rsidRDefault="00F95C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8D1C1D" w14:textId="77777777" w:rsidR="00864F7E" w:rsidRDefault="00864F7E" w:rsidP="0038231F">
      <w:pPr>
        <w:spacing w:after="0" w:line="240" w:lineRule="auto"/>
      </w:pPr>
      <w:r>
        <w:separator/>
      </w:r>
    </w:p>
  </w:footnote>
  <w:footnote w:type="continuationSeparator" w:id="0">
    <w:p w14:paraId="04EC5BA4" w14:textId="77777777" w:rsidR="00864F7E" w:rsidRDefault="00864F7E" w:rsidP="0038231F">
      <w:pPr>
        <w:spacing w:after="0" w:line="240" w:lineRule="auto"/>
      </w:pPr>
      <w:r>
        <w:continuationSeparator/>
      </w:r>
    </w:p>
  </w:footnote>
  <w:footnote w:id="1">
    <w:p w14:paraId="5EA7E51A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A0D118D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D2B92C" w14:textId="77777777" w:rsidR="00F95C42" w:rsidRDefault="00F95C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02F843" w14:textId="77777777" w:rsidR="00F95C42" w:rsidRDefault="00F95C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0E1F9" w14:textId="77777777" w:rsidR="00F95C42" w:rsidRDefault="00F95C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8919081">
    <w:abstractNumId w:val="7"/>
  </w:num>
  <w:num w:numId="2" w16cid:durableId="1858033677">
    <w:abstractNumId w:val="0"/>
  </w:num>
  <w:num w:numId="3" w16cid:durableId="1038435825">
    <w:abstractNumId w:val="6"/>
  </w:num>
  <w:num w:numId="4" w16cid:durableId="1908611176">
    <w:abstractNumId w:val="9"/>
  </w:num>
  <w:num w:numId="5" w16cid:durableId="195196677">
    <w:abstractNumId w:val="8"/>
  </w:num>
  <w:num w:numId="6" w16cid:durableId="1155490268">
    <w:abstractNumId w:val="5"/>
  </w:num>
  <w:num w:numId="7" w16cid:durableId="2095205915">
    <w:abstractNumId w:val="1"/>
  </w:num>
  <w:num w:numId="8" w16cid:durableId="550579181">
    <w:abstractNumId w:val="3"/>
  </w:num>
  <w:num w:numId="9" w16cid:durableId="1321620426">
    <w:abstractNumId w:val="2"/>
  </w:num>
  <w:num w:numId="10" w16cid:durableId="807432747">
    <w:abstractNumId w:val="4"/>
  </w:num>
  <w:num w:numId="11" w16cid:durableId="6045829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70B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A5A0F"/>
    <w:rsid w:val="002B2AD9"/>
    <w:rsid w:val="002B3104"/>
    <w:rsid w:val="002C1C7B"/>
    <w:rsid w:val="002C4948"/>
    <w:rsid w:val="002E641A"/>
    <w:rsid w:val="00304240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EAB"/>
    <w:rsid w:val="004F7020"/>
    <w:rsid w:val="005103B9"/>
    <w:rsid w:val="00520174"/>
    <w:rsid w:val="005641F0"/>
    <w:rsid w:val="0058468D"/>
    <w:rsid w:val="005C39CA"/>
    <w:rsid w:val="005C4949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4F7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3060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433"/>
    <w:rsid w:val="00A24C2D"/>
    <w:rsid w:val="00A272C5"/>
    <w:rsid w:val="00A276E4"/>
    <w:rsid w:val="00A3062E"/>
    <w:rsid w:val="00A347DE"/>
    <w:rsid w:val="00AE6FF2"/>
    <w:rsid w:val="00B0088C"/>
    <w:rsid w:val="00B15219"/>
    <w:rsid w:val="00B15FD3"/>
    <w:rsid w:val="00B34079"/>
    <w:rsid w:val="00B717AC"/>
    <w:rsid w:val="00B8005E"/>
    <w:rsid w:val="00B90E42"/>
    <w:rsid w:val="00BB0C3C"/>
    <w:rsid w:val="00BD3D80"/>
    <w:rsid w:val="00BD70B9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21C9"/>
    <w:rsid w:val="00EB7CDE"/>
    <w:rsid w:val="00ED2623"/>
    <w:rsid w:val="00EE1FBF"/>
    <w:rsid w:val="00EF74CA"/>
    <w:rsid w:val="00F04280"/>
    <w:rsid w:val="00F365F2"/>
    <w:rsid w:val="00F43919"/>
    <w:rsid w:val="00F66810"/>
    <w:rsid w:val="00F8042D"/>
    <w:rsid w:val="00F95C4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AD0F0E"/>
  <w15:chartTrackingRefBased/>
  <w15:docId w15:val="{BA5E05DC-4679-4073-91CA-0998E5848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2016-07-26T10:32:00Z</cp:lastPrinted>
  <dcterms:created xsi:type="dcterms:W3CDTF">2024-12-16T13:30:00Z</dcterms:created>
  <dcterms:modified xsi:type="dcterms:W3CDTF">2024-12-16T13:31:00Z</dcterms:modified>
</cp:coreProperties>
</file>