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E556EC" w14:textId="643CE6EA" w:rsidR="008D2AB8" w:rsidRPr="002C440D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 xml:space="preserve">Załącznik nr </w:t>
      </w:r>
      <w:r w:rsidR="00012286" w:rsidRPr="002C440D">
        <w:rPr>
          <w:rFonts w:ascii="Verdana" w:hAnsi="Verdana"/>
          <w:sz w:val="18"/>
          <w:szCs w:val="18"/>
        </w:rPr>
        <w:t>1</w:t>
      </w:r>
    </w:p>
    <w:p w14:paraId="007487E6" w14:textId="77777777" w:rsidR="00667D45" w:rsidRPr="002C440D" w:rsidRDefault="00667D45" w:rsidP="0047162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2CFA08B" w14:textId="0978F5A6" w:rsidR="008D2AB8" w:rsidRPr="002C440D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>FORMULARZ OFERTY</w:t>
      </w:r>
    </w:p>
    <w:p w14:paraId="124EB5C3" w14:textId="77777777" w:rsidR="008D2AB8" w:rsidRPr="002C440D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410855E4" w14:textId="5F44ECCC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2C440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77D3E37E" w14:textId="3D1715FA" w:rsidR="00BD0BFE" w:rsidRPr="002C440D" w:rsidRDefault="00BD0BFE" w:rsidP="00BD0BFE">
      <w:pPr>
        <w:tabs>
          <w:tab w:val="right" w:pos="8222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2C440D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16CB468C" w14:textId="5C4BCB26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2C440D">
        <w:rPr>
          <w:rFonts w:ascii="Verdana" w:hAnsi="Verdana"/>
          <w:sz w:val="18"/>
          <w:szCs w:val="18"/>
        </w:rPr>
        <w:t>……………………………………………………….</w:t>
      </w:r>
    </w:p>
    <w:p w14:paraId="0F5E2062" w14:textId="14CE0415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</w:t>
      </w:r>
      <w:r w:rsidR="002C440D">
        <w:rPr>
          <w:rFonts w:ascii="Verdana" w:hAnsi="Verdana"/>
          <w:sz w:val="18"/>
          <w:szCs w:val="18"/>
        </w:rPr>
        <w:t>............</w:t>
      </w:r>
    </w:p>
    <w:p w14:paraId="290D19EF" w14:textId="2527735A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2C440D">
        <w:rPr>
          <w:rFonts w:ascii="Verdana" w:hAnsi="Verdana"/>
          <w:sz w:val="18"/>
          <w:szCs w:val="18"/>
          <w:lang w:val="de-DE"/>
        </w:rPr>
        <w:t>TEL.</w:t>
      </w:r>
      <w:r w:rsidRPr="002C440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2C440D">
        <w:rPr>
          <w:rFonts w:ascii="Verdana" w:hAnsi="Verdana"/>
          <w:sz w:val="18"/>
          <w:szCs w:val="18"/>
        </w:rPr>
        <w:t>……………………………………………………………..</w:t>
      </w:r>
    </w:p>
    <w:p w14:paraId="76A8A07D" w14:textId="5D6EC12B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2C440D">
        <w:rPr>
          <w:rFonts w:ascii="Verdana" w:hAnsi="Verdana"/>
          <w:sz w:val="18"/>
          <w:szCs w:val="18"/>
          <w:lang w:val="de-DE"/>
        </w:rPr>
        <w:t xml:space="preserve">FAX </w:t>
      </w:r>
      <w:r w:rsidRPr="002C440D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2C440D">
        <w:rPr>
          <w:rFonts w:ascii="Verdana" w:hAnsi="Verdana"/>
          <w:sz w:val="18"/>
          <w:szCs w:val="18"/>
        </w:rPr>
        <w:t>…………………………………………………………….</w:t>
      </w:r>
    </w:p>
    <w:p w14:paraId="3E21E43B" w14:textId="6D9D1272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2C440D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2C440D">
        <w:rPr>
          <w:rFonts w:ascii="Verdana" w:hAnsi="Verdana"/>
          <w:sz w:val="18"/>
          <w:szCs w:val="18"/>
          <w:lang w:val="de-DE"/>
        </w:rPr>
        <w:t>…………………………………………………………..</w:t>
      </w:r>
    </w:p>
    <w:p w14:paraId="353D78FC" w14:textId="0A979675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2C440D">
        <w:rPr>
          <w:rFonts w:ascii="Verdana" w:hAnsi="Verdana"/>
          <w:sz w:val="18"/>
          <w:szCs w:val="18"/>
        </w:rPr>
        <w:t>REGON:………………………………………………...</w:t>
      </w:r>
      <w:r w:rsidR="002C440D">
        <w:rPr>
          <w:rFonts w:ascii="Verdana" w:hAnsi="Verdana"/>
          <w:sz w:val="18"/>
          <w:szCs w:val="18"/>
        </w:rPr>
        <w:t>...............................................</w:t>
      </w:r>
    </w:p>
    <w:p w14:paraId="12573550" w14:textId="41E754FF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2C440D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36A508C4" w14:textId="77777777" w:rsidR="00BD0BFE" w:rsidRPr="002C440D" w:rsidRDefault="00BD0BFE" w:rsidP="00BD0BFE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744E24B6" w14:textId="77777777" w:rsidR="00BD0BFE" w:rsidRPr="002C440D" w:rsidRDefault="00BD0BFE" w:rsidP="00BD0BFE">
      <w:pPr>
        <w:spacing w:line="360" w:lineRule="auto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Do: Nazwa i siedziba Zamawiającego:</w:t>
      </w:r>
    </w:p>
    <w:p w14:paraId="65B4E7C8" w14:textId="77777777" w:rsidR="009F0B77" w:rsidRPr="002C440D" w:rsidRDefault="00BD0BFE" w:rsidP="00EF603B">
      <w:pPr>
        <w:ind w:right="-110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 xml:space="preserve">Akademia Górniczo </w:t>
      </w:r>
      <w:r w:rsidR="00EF603B" w:rsidRPr="002C440D">
        <w:rPr>
          <w:rFonts w:ascii="Verdana" w:hAnsi="Verdana"/>
          <w:b/>
          <w:sz w:val="18"/>
          <w:szCs w:val="18"/>
        </w:rPr>
        <w:t>–</w:t>
      </w:r>
      <w:r w:rsidRPr="002C440D">
        <w:rPr>
          <w:rFonts w:ascii="Verdana" w:hAnsi="Verdana"/>
          <w:b/>
          <w:sz w:val="18"/>
          <w:szCs w:val="18"/>
        </w:rPr>
        <w:t xml:space="preserve"> Hutnicza</w:t>
      </w:r>
      <w:r w:rsidR="00EF603B" w:rsidRPr="002C440D">
        <w:rPr>
          <w:rFonts w:ascii="Verdana" w:hAnsi="Verdana"/>
          <w:b/>
          <w:sz w:val="18"/>
          <w:szCs w:val="18"/>
        </w:rPr>
        <w:t xml:space="preserve"> </w:t>
      </w:r>
    </w:p>
    <w:p w14:paraId="1C25CC7F" w14:textId="704D9D99" w:rsidR="009F0B77" w:rsidRPr="002C440D" w:rsidRDefault="00BD0BFE" w:rsidP="00EF603B">
      <w:pPr>
        <w:ind w:right="-110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>im. Stanisława Staszica w Krakowie</w:t>
      </w:r>
    </w:p>
    <w:p w14:paraId="5FF8BC3E" w14:textId="6CA3FC40" w:rsidR="009F0B77" w:rsidRPr="002C440D" w:rsidRDefault="00BD0BFE" w:rsidP="00EF603B">
      <w:pPr>
        <w:ind w:right="-110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 xml:space="preserve">Dział Zamówień Publicznych </w:t>
      </w:r>
    </w:p>
    <w:p w14:paraId="7D086C48" w14:textId="2ECEE7C9" w:rsidR="009F0B77" w:rsidRPr="002C440D" w:rsidRDefault="00BD0BFE" w:rsidP="00EF603B">
      <w:pPr>
        <w:ind w:right="-110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>Al. Mickiewicza 30</w:t>
      </w:r>
    </w:p>
    <w:p w14:paraId="779428B2" w14:textId="323F7BA0" w:rsidR="00BD0BFE" w:rsidRPr="002C440D" w:rsidRDefault="00BD0BFE" w:rsidP="00EF603B">
      <w:pPr>
        <w:ind w:right="-110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>30-059 Kraków</w:t>
      </w:r>
    </w:p>
    <w:p w14:paraId="09EA2177" w14:textId="77777777" w:rsidR="00BD0BFE" w:rsidRPr="002C440D" w:rsidRDefault="00BD0BFE" w:rsidP="00BD0BFE">
      <w:pPr>
        <w:ind w:firstLine="3969"/>
        <w:rPr>
          <w:rFonts w:ascii="Verdana" w:hAnsi="Verdana"/>
          <w:b/>
          <w:sz w:val="18"/>
          <w:szCs w:val="18"/>
        </w:rPr>
      </w:pPr>
    </w:p>
    <w:p w14:paraId="76127BD0" w14:textId="0B50D340" w:rsidR="00BD0BFE" w:rsidRPr="002C440D" w:rsidRDefault="00BD0BFE" w:rsidP="00BD0B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Przystępując do postępowania o udzielenie zamówienia publicznego, którego przedmiotem jest</w:t>
      </w:r>
      <w:r w:rsidR="00EF603B" w:rsidRPr="002C440D">
        <w:rPr>
          <w:rFonts w:ascii="Verdana" w:hAnsi="Verdana"/>
          <w:sz w:val="18"/>
          <w:szCs w:val="18"/>
        </w:rPr>
        <w:t>:</w:t>
      </w:r>
      <w:r w:rsidRPr="002C440D">
        <w:rPr>
          <w:rFonts w:ascii="Verdana" w:hAnsi="Verdana"/>
          <w:sz w:val="18"/>
          <w:szCs w:val="18"/>
        </w:rPr>
        <w:t xml:space="preserve"> </w:t>
      </w:r>
      <w:r w:rsidR="009F0B77" w:rsidRPr="002C440D">
        <w:rPr>
          <w:rFonts w:ascii="Verdana" w:hAnsi="Verdana"/>
          <w:b/>
          <w:sz w:val="18"/>
          <w:szCs w:val="18"/>
        </w:rPr>
        <w:t>dostawa elektrycznego pojazdu platformowego dla MS AGH - DE-dzp.272-</w:t>
      </w:r>
      <w:r w:rsidR="001814EC">
        <w:rPr>
          <w:rFonts w:ascii="Verdana" w:hAnsi="Verdana"/>
          <w:b/>
          <w:sz w:val="18"/>
          <w:szCs w:val="18"/>
        </w:rPr>
        <w:t>004</w:t>
      </w:r>
      <w:r w:rsidR="009F0B77" w:rsidRPr="002C440D">
        <w:rPr>
          <w:rFonts w:ascii="Verdana" w:hAnsi="Verdana"/>
          <w:b/>
          <w:sz w:val="18"/>
          <w:szCs w:val="18"/>
        </w:rPr>
        <w:t>/2</w:t>
      </w:r>
      <w:r w:rsidR="001814EC">
        <w:rPr>
          <w:rFonts w:ascii="Verdana" w:hAnsi="Verdana"/>
          <w:b/>
          <w:sz w:val="18"/>
          <w:szCs w:val="18"/>
        </w:rPr>
        <w:t>5</w:t>
      </w:r>
      <w:r w:rsidRPr="002C440D">
        <w:rPr>
          <w:rFonts w:ascii="Verdana" w:hAnsi="Verdana"/>
          <w:b/>
          <w:sz w:val="18"/>
          <w:szCs w:val="18"/>
        </w:rPr>
        <w:t xml:space="preserve">, </w:t>
      </w:r>
      <w:r w:rsidRPr="002C440D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B129E53" w14:textId="77777777" w:rsidR="00170C2D" w:rsidRPr="002C440D" w:rsidRDefault="00170C2D" w:rsidP="00BD0BFE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6123CB9B" w14:textId="3B595F58" w:rsidR="00D92026" w:rsidRPr="002C440D" w:rsidRDefault="00D92026" w:rsidP="00D9202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>Cena netto</w:t>
      </w:r>
      <w:r w:rsidR="002C440D">
        <w:rPr>
          <w:rFonts w:ascii="Verdana" w:hAnsi="Verdana"/>
          <w:b/>
          <w:sz w:val="18"/>
          <w:szCs w:val="18"/>
        </w:rPr>
        <w:t xml:space="preserve"> za całość zamówienia</w:t>
      </w:r>
      <w:r w:rsidRPr="002C440D">
        <w:rPr>
          <w:rFonts w:ascii="Verdana" w:hAnsi="Verdana"/>
          <w:b/>
          <w:sz w:val="18"/>
          <w:szCs w:val="18"/>
        </w:rPr>
        <w:t>:   .........................................................................</w:t>
      </w:r>
      <w:r w:rsidR="002C440D">
        <w:rPr>
          <w:rFonts w:ascii="Verdana" w:hAnsi="Verdana"/>
          <w:b/>
          <w:sz w:val="18"/>
          <w:szCs w:val="18"/>
        </w:rPr>
        <w:t xml:space="preserve"> </w:t>
      </w:r>
      <w:r w:rsidRPr="002C440D">
        <w:rPr>
          <w:rFonts w:ascii="Verdana" w:hAnsi="Verdana"/>
          <w:b/>
          <w:sz w:val="18"/>
          <w:szCs w:val="18"/>
        </w:rPr>
        <w:t>PLN</w:t>
      </w:r>
    </w:p>
    <w:p w14:paraId="3546F2C5" w14:textId="77777777" w:rsidR="00D92026" w:rsidRPr="002C440D" w:rsidRDefault="00D92026" w:rsidP="00D9202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7DDC33E6" w14:textId="6690DDE8" w:rsidR="00D92026" w:rsidRPr="002C440D" w:rsidRDefault="00D92026" w:rsidP="00D9202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>Cena brutto</w:t>
      </w:r>
      <w:r w:rsidR="002C440D">
        <w:rPr>
          <w:rFonts w:ascii="Verdana" w:hAnsi="Verdana"/>
          <w:b/>
          <w:sz w:val="18"/>
          <w:szCs w:val="18"/>
        </w:rPr>
        <w:t xml:space="preserve"> za całość zamówienia</w:t>
      </w:r>
      <w:r w:rsidRPr="002C440D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2C440D">
        <w:rPr>
          <w:rFonts w:ascii="Verdana" w:hAnsi="Verdana"/>
          <w:b/>
          <w:sz w:val="18"/>
          <w:szCs w:val="18"/>
        </w:rPr>
        <w:t xml:space="preserve"> </w:t>
      </w:r>
      <w:r w:rsidRPr="002C440D">
        <w:rPr>
          <w:rFonts w:ascii="Verdana" w:hAnsi="Verdana"/>
          <w:b/>
          <w:sz w:val="18"/>
          <w:szCs w:val="18"/>
        </w:rPr>
        <w:t>PLN</w:t>
      </w:r>
    </w:p>
    <w:p w14:paraId="03BFF193" w14:textId="77777777" w:rsidR="00D92026" w:rsidRPr="002C440D" w:rsidRDefault="00D92026" w:rsidP="00D9202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A340FB" w14:textId="4179F961" w:rsidR="00D92026" w:rsidRPr="002C440D" w:rsidRDefault="00D92026" w:rsidP="00D9202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Słownie brutto</w:t>
      </w:r>
      <w:r w:rsidR="002C440D">
        <w:rPr>
          <w:rFonts w:ascii="Verdana" w:hAnsi="Verdana"/>
          <w:sz w:val="18"/>
          <w:szCs w:val="18"/>
        </w:rPr>
        <w:t xml:space="preserve">: </w:t>
      </w:r>
      <w:r w:rsidRPr="002C440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1300E050" w14:textId="77777777" w:rsidR="00D92026" w:rsidRPr="002C440D" w:rsidRDefault="00D92026" w:rsidP="00D9202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3AA0BBF" w14:textId="4D915815" w:rsidR="00D92026" w:rsidRPr="002C440D" w:rsidRDefault="00D92026" w:rsidP="00D92026">
      <w:pPr>
        <w:pStyle w:val="Tekstpodstawowy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3E24D37F" w14:textId="77777777" w:rsidR="00BD0BFE" w:rsidRPr="002C440D" w:rsidRDefault="00BD0BFE" w:rsidP="00BD0BFE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698024B" w14:textId="2A4F1279" w:rsidR="00EF603B" w:rsidRPr="002C440D" w:rsidRDefault="00BD0BFE" w:rsidP="00BD0BFE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  <w:highlight w:val="yellow"/>
        </w:rPr>
      </w:pPr>
      <w:r w:rsidRPr="002C440D">
        <w:rPr>
          <w:rFonts w:ascii="Verdana" w:hAnsi="Verdana"/>
          <w:b/>
          <w:sz w:val="18"/>
          <w:szCs w:val="18"/>
        </w:rPr>
        <w:t xml:space="preserve">Termin realizacji umowy:  </w:t>
      </w:r>
      <w:r w:rsidR="00A94373" w:rsidRPr="002C440D">
        <w:rPr>
          <w:rFonts w:ascii="Verdana" w:hAnsi="Verdana"/>
          <w:b/>
          <w:sz w:val="18"/>
          <w:szCs w:val="18"/>
        </w:rPr>
        <w:t xml:space="preserve">………  </w:t>
      </w:r>
      <w:r w:rsidR="0001713D" w:rsidRPr="002C440D">
        <w:rPr>
          <w:rFonts w:ascii="Verdana" w:hAnsi="Verdana"/>
          <w:b/>
          <w:sz w:val="18"/>
          <w:szCs w:val="18"/>
        </w:rPr>
        <w:t>dni</w:t>
      </w:r>
      <w:r w:rsidR="00261729" w:rsidRPr="002C440D">
        <w:rPr>
          <w:rFonts w:ascii="Verdana" w:hAnsi="Verdana"/>
          <w:b/>
          <w:sz w:val="18"/>
          <w:szCs w:val="18"/>
        </w:rPr>
        <w:t xml:space="preserve"> </w:t>
      </w:r>
      <w:r w:rsidRPr="002C440D">
        <w:rPr>
          <w:rFonts w:ascii="Verdana" w:hAnsi="Verdana"/>
          <w:b/>
          <w:sz w:val="18"/>
          <w:szCs w:val="18"/>
        </w:rPr>
        <w:t>od daty podpisania umowy</w:t>
      </w:r>
      <w:r w:rsidR="00A94373" w:rsidRPr="002C440D">
        <w:rPr>
          <w:rFonts w:ascii="Verdana" w:hAnsi="Verdana"/>
          <w:b/>
          <w:sz w:val="18"/>
          <w:szCs w:val="18"/>
        </w:rPr>
        <w:t xml:space="preserve"> </w:t>
      </w:r>
      <w:bookmarkStart w:id="0" w:name="_Hlk146805614"/>
      <w:r w:rsidR="00A94373" w:rsidRPr="002C440D">
        <w:rPr>
          <w:rFonts w:ascii="Verdana" w:hAnsi="Verdana"/>
          <w:sz w:val="18"/>
          <w:szCs w:val="18"/>
          <w:highlight w:val="yellow"/>
        </w:rPr>
        <w:t>(</w:t>
      </w:r>
      <w:r w:rsidR="00A94373" w:rsidRPr="002C440D">
        <w:rPr>
          <w:rFonts w:ascii="Verdana" w:hAnsi="Verdana"/>
          <w:i/>
          <w:sz w:val="18"/>
          <w:szCs w:val="18"/>
          <w:highlight w:val="yellow"/>
        </w:rPr>
        <w:t>kryterium oceny ofert)</w:t>
      </w:r>
      <w:bookmarkEnd w:id="0"/>
    </w:p>
    <w:p w14:paraId="355AD663" w14:textId="01EC9E00" w:rsidR="00EF603B" w:rsidRPr="002C440D" w:rsidRDefault="00EF603B" w:rsidP="00BD0BFE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bookmarkStart w:id="1" w:name="_Hlk149130953"/>
      <w:bookmarkStart w:id="2" w:name="_Hlk146805605"/>
      <w:r w:rsidRPr="002C440D">
        <w:rPr>
          <w:rFonts w:ascii="Verdana" w:hAnsi="Verdana"/>
          <w:b/>
          <w:sz w:val="18"/>
          <w:szCs w:val="18"/>
        </w:rPr>
        <w:t>Okres udzielonej gwarancji</w:t>
      </w:r>
      <w:r w:rsidR="00715020" w:rsidRPr="002C440D">
        <w:rPr>
          <w:rFonts w:ascii="Verdana" w:hAnsi="Verdana"/>
          <w:b/>
          <w:sz w:val="18"/>
          <w:szCs w:val="18"/>
        </w:rPr>
        <w:t xml:space="preserve"> </w:t>
      </w:r>
      <w:bookmarkStart w:id="3" w:name="_Hlk149130971"/>
      <w:bookmarkEnd w:id="1"/>
      <w:r w:rsidR="002C440D">
        <w:rPr>
          <w:rFonts w:ascii="Verdana" w:hAnsi="Verdana"/>
          <w:b/>
          <w:sz w:val="18"/>
          <w:szCs w:val="18"/>
        </w:rPr>
        <w:t xml:space="preserve">pojazdu (bez limitu kilometrów) </w:t>
      </w:r>
      <w:r w:rsidRPr="002C440D">
        <w:rPr>
          <w:rFonts w:ascii="Verdana" w:hAnsi="Verdana"/>
          <w:b/>
          <w:sz w:val="18"/>
          <w:szCs w:val="18"/>
        </w:rPr>
        <w:t>wynosi:</w:t>
      </w:r>
      <w:r w:rsidRPr="002C440D">
        <w:rPr>
          <w:rFonts w:ascii="Verdana" w:hAnsi="Verdana"/>
          <w:sz w:val="18"/>
          <w:szCs w:val="18"/>
        </w:rPr>
        <w:t xml:space="preserve"> </w:t>
      </w:r>
      <w:bookmarkEnd w:id="3"/>
      <w:r w:rsidRPr="002C440D">
        <w:rPr>
          <w:rFonts w:ascii="Verdana" w:hAnsi="Verdana"/>
          <w:b/>
          <w:bCs/>
          <w:sz w:val="18"/>
          <w:szCs w:val="18"/>
        </w:rPr>
        <w:t>……………………………… miesięcy</w:t>
      </w:r>
      <w:r w:rsidRPr="002C440D">
        <w:rPr>
          <w:rFonts w:ascii="Verdana" w:hAnsi="Verdana"/>
          <w:sz w:val="18"/>
          <w:szCs w:val="18"/>
        </w:rPr>
        <w:t xml:space="preserve"> </w:t>
      </w:r>
      <w:bookmarkStart w:id="4" w:name="_Hlk149131941"/>
      <w:r w:rsidR="00574B29" w:rsidRPr="002C440D">
        <w:rPr>
          <w:rFonts w:ascii="Verdana" w:hAnsi="Verdana"/>
          <w:sz w:val="18"/>
          <w:szCs w:val="18"/>
          <w:highlight w:val="yellow"/>
        </w:rPr>
        <w:t>(</w:t>
      </w:r>
      <w:r w:rsidR="00574B29" w:rsidRPr="002C440D">
        <w:rPr>
          <w:rFonts w:ascii="Verdana" w:hAnsi="Verdana"/>
          <w:i/>
          <w:sz w:val="18"/>
          <w:szCs w:val="18"/>
          <w:highlight w:val="yellow"/>
        </w:rPr>
        <w:t>kryterium oceny ofert)</w:t>
      </w:r>
      <w:r w:rsidR="00715020" w:rsidRPr="002C440D">
        <w:rPr>
          <w:rFonts w:ascii="Verdana" w:hAnsi="Verdana"/>
          <w:i/>
          <w:sz w:val="18"/>
          <w:szCs w:val="18"/>
        </w:rPr>
        <w:t>;</w:t>
      </w:r>
      <w:bookmarkEnd w:id="4"/>
    </w:p>
    <w:bookmarkEnd w:id="2"/>
    <w:p w14:paraId="26E4582A" w14:textId="7463BDCB" w:rsidR="008249D0" w:rsidRPr="002C440D" w:rsidRDefault="008249D0" w:rsidP="00BD0BFE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 xml:space="preserve">Producent, </w:t>
      </w:r>
      <w:r w:rsidR="00715020" w:rsidRPr="002C440D">
        <w:rPr>
          <w:rFonts w:ascii="Verdana" w:hAnsi="Verdana"/>
          <w:b/>
          <w:sz w:val="18"/>
          <w:szCs w:val="18"/>
        </w:rPr>
        <w:t xml:space="preserve">typ, </w:t>
      </w:r>
      <w:r w:rsidRPr="002C440D">
        <w:rPr>
          <w:rFonts w:ascii="Verdana" w:hAnsi="Verdana"/>
          <w:b/>
          <w:sz w:val="18"/>
          <w:szCs w:val="18"/>
        </w:rPr>
        <w:t xml:space="preserve">model zaoferowanego </w:t>
      </w:r>
      <w:r w:rsidR="00D63129" w:rsidRPr="002C440D">
        <w:rPr>
          <w:rFonts w:ascii="Verdana" w:hAnsi="Verdana"/>
          <w:b/>
          <w:sz w:val="18"/>
          <w:szCs w:val="18"/>
        </w:rPr>
        <w:t>elektrycznego pojazdu platformowego</w:t>
      </w:r>
      <w:r w:rsidRPr="002C440D">
        <w:rPr>
          <w:rFonts w:ascii="Verdana" w:hAnsi="Verdana"/>
          <w:b/>
          <w:sz w:val="18"/>
          <w:szCs w:val="18"/>
        </w:rPr>
        <w:t>: …………………………..</w:t>
      </w:r>
    </w:p>
    <w:p w14:paraId="16CF53C2" w14:textId="77777777" w:rsidR="00BD0BFE" w:rsidRPr="002C440D" w:rsidRDefault="00BD0BFE" w:rsidP="00BD0BF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2C440D">
        <w:rPr>
          <w:rFonts w:ascii="Verdana" w:hAnsi="Verdana"/>
          <w:b/>
          <w:sz w:val="18"/>
          <w:szCs w:val="18"/>
        </w:rPr>
        <w:t xml:space="preserve"> TAK/NIE</w:t>
      </w:r>
    </w:p>
    <w:p w14:paraId="29394386" w14:textId="77777777" w:rsidR="00261729" w:rsidRPr="002C440D" w:rsidRDefault="00BD0BFE" w:rsidP="00261729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</w:rPr>
        <w:t xml:space="preserve">Termin płatności: </w:t>
      </w:r>
      <w:r w:rsidRPr="002C440D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78DF94C" w14:textId="3E53A04B" w:rsidR="00BD0BFE" w:rsidRPr="002C440D" w:rsidRDefault="00BD0BFE" w:rsidP="00261729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1CA1DEA9" w14:textId="77777777" w:rsidR="00BD0BFE" w:rsidRPr="002C440D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2C440D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08E7AB3A" w14:textId="77777777" w:rsidR="00BD0BFE" w:rsidRPr="002C440D" w:rsidRDefault="00BD0BFE" w:rsidP="00BD0B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2C440D">
        <w:rPr>
          <w:rFonts w:ascii="Verdana" w:hAnsi="Verdana"/>
          <w:color w:val="000000"/>
          <w:sz w:val="18"/>
          <w:szCs w:val="18"/>
          <w:lang w:eastAsia="ar-SA"/>
        </w:rPr>
        <w:lastRenderedPageBreak/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C440D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28FFEF7F" w14:textId="77777777" w:rsidR="00BD0BFE" w:rsidRPr="002C440D" w:rsidRDefault="00BD0BFE" w:rsidP="00BD0B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D93A7A3" w14:textId="77777777" w:rsidR="00BD0BFE" w:rsidRPr="002C440D" w:rsidRDefault="00BD0BFE" w:rsidP="00BD0B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C440D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930384" w14:textId="77777777" w:rsidR="00BD0BFE" w:rsidRPr="002C440D" w:rsidRDefault="00BD0BFE" w:rsidP="00BD0BFE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2C440D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6FA96A0" w14:textId="77777777" w:rsidR="00BD0BFE" w:rsidRPr="002C440D" w:rsidRDefault="00BD0BFE" w:rsidP="00BD0BFE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D0BFE" w:rsidRPr="002C440D" w14:paraId="1200EF9B" w14:textId="77777777" w:rsidTr="000454E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15064" w14:textId="77777777" w:rsidR="00BD0BFE" w:rsidRPr="002C440D" w:rsidRDefault="00BD0BFE" w:rsidP="000454E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C440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25E51F" w14:textId="77777777" w:rsidR="00BD0BFE" w:rsidRPr="002C440D" w:rsidRDefault="00BD0BFE" w:rsidP="000454E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C440D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CD3931B" w14:textId="77777777" w:rsidR="00BD0BFE" w:rsidRPr="002C440D" w:rsidRDefault="00BD0BFE" w:rsidP="000454E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C440D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BF392B" w14:textId="77777777" w:rsidR="00BD0BFE" w:rsidRPr="002C440D" w:rsidRDefault="00BD0BFE" w:rsidP="000454E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2C440D">
              <w:rPr>
                <w:rFonts w:ascii="Verdana" w:hAnsi="Verdana"/>
                <w:sz w:val="18"/>
                <w:szCs w:val="18"/>
              </w:rPr>
              <w:t>Nazwa podwykonawcy</w:t>
            </w:r>
            <w:r w:rsidRPr="002C440D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BD0BFE" w:rsidRPr="002C440D" w14:paraId="40B7DF16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F4BDA3" w14:textId="77777777" w:rsidR="00BD0BFE" w:rsidRPr="002C440D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1BF61F" w14:textId="77777777" w:rsidR="00BD0BFE" w:rsidRPr="002C440D" w:rsidRDefault="00BD0BFE" w:rsidP="000454E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BDF047" w14:textId="77777777" w:rsidR="00BD0BFE" w:rsidRPr="002C440D" w:rsidRDefault="00BD0BFE" w:rsidP="000454E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BD0BFE" w:rsidRPr="002C440D" w14:paraId="2C5CCDB2" w14:textId="77777777" w:rsidTr="000454E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F61C3E" w14:textId="77777777" w:rsidR="00BD0BFE" w:rsidRPr="002C440D" w:rsidRDefault="00BD0BFE" w:rsidP="000454E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A65AC7" w14:textId="77777777" w:rsidR="00BD0BFE" w:rsidRPr="002C440D" w:rsidRDefault="00BD0BFE" w:rsidP="000454E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F55F7B" w14:textId="77777777" w:rsidR="00BD0BFE" w:rsidRPr="002C440D" w:rsidRDefault="00BD0BFE" w:rsidP="000454E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7F4C0199" w14:textId="77777777" w:rsidR="00BD0BFE" w:rsidRPr="002C440D" w:rsidRDefault="00BD0BFE" w:rsidP="00BD0B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21E645EB" w14:textId="77777777" w:rsidR="00BD0BFE" w:rsidRPr="002C440D" w:rsidRDefault="00BD0BFE" w:rsidP="00BD0BFE">
      <w:pPr>
        <w:pStyle w:val="Nagwek1"/>
        <w:rPr>
          <w:rFonts w:ascii="Verdana" w:hAnsi="Verdana" w:cs="Times New Roman"/>
          <w:sz w:val="18"/>
          <w:szCs w:val="18"/>
        </w:rPr>
      </w:pPr>
      <w:r w:rsidRPr="002C440D">
        <w:rPr>
          <w:rFonts w:ascii="Verdana" w:hAnsi="Verdana" w:cs="Times New Roman"/>
          <w:sz w:val="18"/>
          <w:szCs w:val="18"/>
        </w:rPr>
        <w:tab/>
        <w:t>Imię i Nazwisko</w:t>
      </w:r>
      <w:r w:rsidRPr="002C440D">
        <w:rPr>
          <w:rFonts w:ascii="Verdana" w:hAnsi="Verdana" w:cs="Times New Roman"/>
          <w:sz w:val="18"/>
          <w:szCs w:val="18"/>
        </w:rPr>
        <w:tab/>
      </w:r>
      <w:r w:rsidRPr="002C440D">
        <w:rPr>
          <w:rFonts w:ascii="Verdana" w:hAnsi="Verdana" w:cs="Times New Roman"/>
          <w:sz w:val="18"/>
          <w:szCs w:val="18"/>
        </w:rPr>
        <w:tab/>
      </w:r>
      <w:r w:rsidRPr="002C440D">
        <w:rPr>
          <w:rFonts w:ascii="Verdana" w:hAnsi="Verdana" w:cs="Times New Roman"/>
          <w:sz w:val="18"/>
          <w:szCs w:val="18"/>
        </w:rPr>
        <w:tab/>
      </w:r>
      <w:r w:rsidRPr="002C440D">
        <w:rPr>
          <w:rFonts w:ascii="Verdana" w:hAnsi="Verdana" w:cs="Times New Roman"/>
          <w:sz w:val="18"/>
          <w:szCs w:val="18"/>
        </w:rPr>
        <w:tab/>
      </w:r>
      <w:r w:rsidRPr="002C440D">
        <w:rPr>
          <w:rFonts w:ascii="Verdana" w:hAnsi="Verdana" w:cs="Times New Roman"/>
          <w:sz w:val="18"/>
          <w:szCs w:val="18"/>
        </w:rPr>
        <w:tab/>
      </w:r>
      <w:r w:rsidRPr="002C440D">
        <w:rPr>
          <w:rFonts w:ascii="Verdana" w:hAnsi="Verdana" w:cs="Times New Roman"/>
          <w:sz w:val="18"/>
          <w:szCs w:val="18"/>
        </w:rPr>
        <w:tab/>
      </w:r>
      <w:r w:rsidRPr="002C440D">
        <w:rPr>
          <w:rFonts w:ascii="Verdana" w:hAnsi="Verdana" w:cs="Times New Roman"/>
          <w:sz w:val="18"/>
          <w:szCs w:val="18"/>
        </w:rPr>
        <w:tab/>
      </w:r>
    </w:p>
    <w:p w14:paraId="1A14FB40" w14:textId="77777777" w:rsidR="00BD0BFE" w:rsidRPr="002C440D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C440D">
        <w:rPr>
          <w:rFonts w:ascii="Verdana" w:hAnsi="Verdana"/>
          <w:sz w:val="18"/>
          <w:szCs w:val="18"/>
        </w:rPr>
        <w:tab/>
      </w:r>
      <w:r w:rsidRPr="002C440D">
        <w:rPr>
          <w:rFonts w:ascii="Verdana" w:hAnsi="Verdana"/>
          <w:sz w:val="18"/>
          <w:szCs w:val="18"/>
        </w:rPr>
        <w:tab/>
        <w:t xml:space="preserve"> </w:t>
      </w:r>
    </w:p>
    <w:p w14:paraId="31F7868A" w14:textId="77777777" w:rsidR="00BD0BFE" w:rsidRPr="002C440D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FF13020" w14:textId="77777777" w:rsidR="00BD0BFE" w:rsidRPr="002C440D" w:rsidRDefault="00BD0BFE" w:rsidP="00BD0BFE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2C440D">
        <w:rPr>
          <w:rFonts w:ascii="Verdana" w:hAnsi="Verdana"/>
          <w:sz w:val="18"/>
          <w:szCs w:val="18"/>
        </w:rPr>
        <w:tab/>
      </w:r>
      <w:r w:rsidRPr="002C440D">
        <w:rPr>
          <w:rFonts w:ascii="Verdana" w:hAnsi="Verdana"/>
          <w:sz w:val="18"/>
          <w:szCs w:val="18"/>
        </w:rPr>
        <w:tab/>
        <w:t xml:space="preserve"> </w:t>
      </w:r>
    </w:p>
    <w:p w14:paraId="62D02D37" w14:textId="77777777" w:rsidR="00BD0BFE" w:rsidRPr="002C440D" w:rsidRDefault="00BD0BFE" w:rsidP="00BD0B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2C440D">
        <w:rPr>
          <w:rFonts w:ascii="Verdana" w:hAnsi="Verdana"/>
          <w:sz w:val="18"/>
          <w:szCs w:val="18"/>
        </w:rPr>
        <w:t>ych</w:t>
      </w:r>
      <w:proofErr w:type="spellEnd"/>
      <w:r w:rsidRPr="002C440D">
        <w:rPr>
          <w:rFonts w:ascii="Verdana" w:hAnsi="Verdana"/>
          <w:sz w:val="18"/>
          <w:szCs w:val="18"/>
        </w:rPr>
        <w:t>) dokumentu(ów)</w:t>
      </w:r>
    </w:p>
    <w:p w14:paraId="67637EE7" w14:textId="77777777" w:rsidR="00BD0BFE" w:rsidRPr="002C440D" w:rsidRDefault="00BD0BFE" w:rsidP="00BD0BFE">
      <w:pPr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F0861A5" w14:textId="77777777" w:rsidR="00BD0BFE" w:rsidRPr="002C440D" w:rsidRDefault="00BD0BFE" w:rsidP="00BD0BFE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załącznikami do niniejszej oferty są:</w:t>
      </w:r>
    </w:p>
    <w:p w14:paraId="2F96EF34" w14:textId="77777777" w:rsidR="00BD0BFE" w:rsidRPr="002C440D" w:rsidRDefault="00BD0BFE" w:rsidP="00BD0B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C6365E5" w14:textId="77777777" w:rsidR="00BD0BFE" w:rsidRPr="002C440D" w:rsidRDefault="00BD0BFE" w:rsidP="00BD0BFE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2C440D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28A7601" w14:textId="77777777" w:rsidR="00F350A8" w:rsidRPr="002C440D" w:rsidRDefault="00F350A8" w:rsidP="00F350A8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036B0103" w14:textId="5F458B2A" w:rsidR="00FE545C" w:rsidRPr="002C440D" w:rsidRDefault="00BD0BFE" w:rsidP="00BD0BFE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  <w:r w:rsidRPr="002C440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Oferta</w:t>
      </w:r>
      <w:r w:rsidRPr="002C440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2C440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powinna</w:t>
      </w:r>
      <w:r w:rsidRPr="002C440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2C440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być sporządzona</w:t>
      </w:r>
      <w:r w:rsidRPr="002C440D">
        <w:rPr>
          <w:rFonts w:ascii="Verdana" w:eastAsia="Calibri" w:hAnsi="Verdana"/>
          <w:sz w:val="18"/>
          <w:szCs w:val="18"/>
          <w:highlight w:val="yellow"/>
          <w:lang w:eastAsia="zh-CN"/>
        </w:rPr>
        <w:t xml:space="preserve"> </w:t>
      </w:r>
      <w:r w:rsidRPr="002C440D">
        <w:rPr>
          <w:rFonts w:ascii="Verdana" w:eastAsia="Calibri" w:hAnsi="Verdana"/>
          <w:b/>
          <w:sz w:val="18"/>
          <w:szCs w:val="18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2C440D">
        <w:rPr>
          <w:rFonts w:ascii="Verdana" w:eastAsia="Calibri" w:hAnsi="Verdana"/>
          <w:sz w:val="18"/>
          <w:szCs w:val="18"/>
          <w:highlight w:val="yellow"/>
          <w:lang w:eastAsia="zh-CN"/>
        </w:rPr>
        <w:t>.</w:t>
      </w:r>
    </w:p>
    <w:sectPr w:rsidR="00FE545C" w:rsidRPr="002C440D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E5C08" w14:textId="77777777" w:rsidR="005842A0" w:rsidRDefault="005842A0">
      <w:r>
        <w:separator/>
      </w:r>
    </w:p>
  </w:endnote>
  <w:endnote w:type="continuationSeparator" w:id="0">
    <w:p w14:paraId="03311ED9" w14:textId="77777777" w:rsidR="005842A0" w:rsidRDefault="00584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3CE6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E92822" w14:textId="77777777" w:rsidR="005842A0" w:rsidRDefault="005842A0">
      <w:r>
        <w:separator/>
      </w:r>
    </w:p>
  </w:footnote>
  <w:footnote w:type="continuationSeparator" w:id="0">
    <w:p w14:paraId="346B17FB" w14:textId="77777777" w:rsidR="005842A0" w:rsidRDefault="00584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28DB07" w14:textId="25699AB1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5F603B0F" w14:textId="64BD35A4" w:rsidR="00667D45" w:rsidRDefault="00667D45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FD0497"/>
    <w:multiLevelType w:val="hybridMultilevel"/>
    <w:tmpl w:val="AC1084A6"/>
    <w:lvl w:ilvl="0" w:tplc="60B8C8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B206C"/>
    <w:multiLevelType w:val="hybridMultilevel"/>
    <w:tmpl w:val="6ACEDF6C"/>
    <w:lvl w:ilvl="0" w:tplc="7F149570">
      <w:start w:val="1"/>
      <w:numFmt w:val="decim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0906098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7996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0806910">
    <w:abstractNumId w:val="0"/>
  </w:num>
  <w:num w:numId="4" w16cid:durableId="1721435203">
    <w:abstractNumId w:val="3"/>
  </w:num>
  <w:num w:numId="5" w16cid:durableId="36872827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51340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6F2"/>
    <w:rsid w:val="00003A39"/>
    <w:rsid w:val="00012286"/>
    <w:rsid w:val="0001713D"/>
    <w:rsid w:val="00071CCC"/>
    <w:rsid w:val="000B731D"/>
    <w:rsid w:val="000B7F26"/>
    <w:rsid w:val="000D6134"/>
    <w:rsid w:val="000E09C7"/>
    <w:rsid w:val="000F6589"/>
    <w:rsid w:val="00106636"/>
    <w:rsid w:val="0011019A"/>
    <w:rsid w:val="00116EC6"/>
    <w:rsid w:val="00140290"/>
    <w:rsid w:val="00170C2D"/>
    <w:rsid w:val="00171B1F"/>
    <w:rsid w:val="00176C2E"/>
    <w:rsid w:val="001801DD"/>
    <w:rsid w:val="001814EC"/>
    <w:rsid w:val="00182A61"/>
    <w:rsid w:val="001D4612"/>
    <w:rsid w:val="00207E98"/>
    <w:rsid w:val="00244CCE"/>
    <w:rsid w:val="00247055"/>
    <w:rsid w:val="00261729"/>
    <w:rsid w:val="002723B0"/>
    <w:rsid w:val="0027632E"/>
    <w:rsid w:val="002C440D"/>
    <w:rsid w:val="00305376"/>
    <w:rsid w:val="00315A4A"/>
    <w:rsid w:val="003B08A7"/>
    <w:rsid w:val="003E3EB6"/>
    <w:rsid w:val="003F3F40"/>
    <w:rsid w:val="00471628"/>
    <w:rsid w:val="004B7300"/>
    <w:rsid w:val="004C6753"/>
    <w:rsid w:val="00532AC3"/>
    <w:rsid w:val="00574B29"/>
    <w:rsid w:val="005842A0"/>
    <w:rsid w:val="00595C87"/>
    <w:rsid w:val="005D2C65"/>
    <w:rsid w:val="005E0414"/>
    <w:rsid w:val="005E6D94"/>
    <w:rsid w:val="0063384F"/>
    <w:rsid w:val="00643C6F"/>
    <w:rsid w:val="00646202"/>
    <w:rsid w:val="0065290F"/>
    <w:rsid w:val="00665683"/>
    <w:rsid w:val="00667D45"/>
    <w:rsid w:val="00676E8B"/>
    <w:rsid w:val="006815F6"/>
    <w:rsid w:val="006A7A05"/>
    <w:rsid w:val="006E5134"/>
    <w:rsid w:val="006F56F2"/>
    <w:rsid w:val="00715020"/>
    <w:rsid w:val="007748F0"/>
    <w:rsid w:val="007A4321"/>
    <w:rsid w:val="00814DAA"/>
    <w:rsid w:val="008249D0"/>
    <w:rsid w:val="00833933"/>
    <w:rsid w:val="00840E28"/>
    <w:rsid w:val="00853083"/>
    <w:rsid w:val="008B2F0C"/>
    <w:rsid w:val="008B4928"/>
    <w:rsid w:val="008D2AB8"/>
    <w:rsid w:val="008F1C66"/>
    <w:rsid w:val="00963832"/>
    <w:rsid w:val="00970FE4"/>
    <w:rsid w:val="009800F1"/>
    <w:rsid w:val="009A73ED"/>
    <w:rsid w:val="009F0B77"/>
    <w:rsid w:val="00A0022B"/>
    <w:rsid w:val="00A05A5C"/>
    <w:rsid w:val="00A346FE"/>
    <w:rsid w:val="00A427FB"/>
    <w:rsid w:val="00A47B4D"/>
    <w:rsid w:val="00A83018"/>
    <w:rsid w:val="00A94373"/>
    <w:rsid w:val="00AD46E2"/>
    <w:rsid w:val="00AF4BA1"/>
    <w:rsid w:val="00B32844"/>
    <w:rsid w:val="00B774DC"/>
    <w:rsid w:val="00BD0BFE"/>
    <w:rsid w:val="00C4561F"/>
    <w:rsid w:val="00C87613"/>
    <w:rsid w:val="00C969A6"/>
    <w:rsid w:val="00CA7D36"/>
    <w:rsid w:val="00D07D7C"/>
    <w:rsid w:val="00D24208"/>
    <w:rsid w:val="00D60C38"/>
    <w:rsid w:val="00D63129"/>
    <w:rsid w:val="00D66893"/>
    <w:rsid w:val="00D7627C"/>
    <w:rsid w:val="00D90ACB"/>
    <w:rsid w:val="00D92026"/>
    <w:rsid w:val="00DC1500"/>
    <w:rsid w:val="00E44371"/>
    <w:rsid w:val="00E949B0"/>
    <w:rsid w:val="00ED1857"/>
    <w:rsid w:val="00ED23D7"/>
    <w:rsid w:val="00EF603B"/>
    <w:rsid w:val="00F00591"/>
    <w:rsid w:val="00F350A8"/>
    <w:rsid w:val="00F51688"/>
    <w:rsid w:val="00F53146"/>
    <w:rsid w:val="00F5408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D5094F"/>
  <w15:chartTrackingRefBased/>
  <w15:docId w15:val="{59D9F95A-024F-48A8-A6A7-B4391958A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70C2D"/>
    <w:pPr>
      <w:suppressAutoHyphens/>
      <w:overflowPunct w:val="0"/>
      <w:autoSpaceDE w:val="0"/>
      <w:ind w:left="720"/>
      <w:contextualSpacing/>
    </w:pPr>
    <w:rPr>
      <w:rFonts w:ascii="Arial" w:hAnsi="Arial" w:cs="Arial"/>
      <w:szCs w:val="20"/>
      <w:lang w:eastAsia="zh-CN"/>
    </w:rPr>
  </w:style>
  <w:style w:type="table" w:styleId="Tabela-Siatka">
    <w:name w:val="Table Grid"/>
    <w:basedOn w:val="Standardowy"/>
    <w:uiPriority w:val="59"/>
    <w:rsid w:val="00170C2D"/>
    <w:rPr>
      <w:rFonts w:ascii="Calibri" w:eastAsia="Calibri" w:hAnsi="Calibri"/>
      <w:sz w:val="22"/>
      <w:szCs w:val="22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13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A02EE-8183-48F8-9F0D-8037EDD63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496</Words>
  <Characters>4361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2023-10-10T07:47:00Z</cp:lastPrinted>
  <dcterms:created xsi:type="dcterms:W3CDTF">2025-01-03T10:11:00Z</dcterms:created>
  <dcterms:modified xsi:type="dcterms:W3CDTF">2025-01-03T10:11:00Z</dcterms:modified>
</cp:coreProperties>
</file>