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CF440B" w14:textId="4C9653A3" w:rsidR="00843A88" w:rsidRPr="00A434B7" w:rsidRDefault="004847AA" w:rsidP="00FD4AEC">
      <w:pPr>
        <w:spacing w:after="480"/>
        <w:jc w:val="right"/>
      </w:pPr>
      <w:r w:rsidRPr="00A434B7">
        <w:t>Niepołomice</w:t>
      </w:r>
      <w:r w:rsidR="00843A88" w:rsidRPr="00A434B7">
        <w:t xml:space="preserve"> dnia: </w:t>
      </w:r>
      <w:r w:rsidRPr="00A434B7">
        <w:t>2025-01-</w:t>
      </w:r>
      <w:r w:rsidR="00815D0B">
        <w:t>10</w:t>
      </w:r>
    </w:p>
    <w:p w14:paraId="43725780" w14:textId="77777777" w:rsidR="00843A88" w:rsidRPr="00A434B7" w:rsidRDefault="004847AA" w:rsidP="00843A88">
      <w:pPr>
        <w:spacing w:line="360" w:lineRule="auto"/>
        <w:rPr>
          <w:b/>
          <w:bCs/>
        </w:rPr>
      </w:pPr>
      <w:r w:rsidRPr="00A434B7">
        <w:rPr>
          <w:b/>
          <w:bCs/>
        </w:rPr>
        <w:t>GMINA NIEPOŁOMICE</w:t>
      </w:r>
    </w:p>
    <w:p w14:paraId="1493ACEF" w14:textId="77777777" w:rsidR="00843A88" w:rsidRPr="00A434B7" w:rsidRDefault="004847AA" w:rsidP="00843A88">
      <w:pPr>
        <w:spacing w:line="360" w:lineRule="auto"/>
      </w:pPr>
      <w:r w:rsidRPr="00A434B7">
        <w:t>Pl. Zwycięstwa</w:t>
      </w:r>
      <w:r w:rsidR="00843A88" w:rsidRPr="00A434B7">
        <w:t xml:space="preserve"> </w:t>
      </w:r>
      <w:r w:rsidRPr="00A434B7">
        <w:t>13</w:t>
      </w:r>
    </w:p>
    <w:p w14:paraId="005E01BA" w14:textId="77777777" w:rsidR="00843A88" w:rsidRPr="00A434B7" w:rsidRDefault="004847AA" w:rsidP="00843A88">
      <w:r w:rsidRPr="00A434B7">
        <w:t>32-005</w:t>
      </w:r>
      <w:r w:rsidR="00843A88" w:rsidRPr="00A434B7">
        <w:t xml:space="preserve"> </w:t>
      </w:r>
      <w:r w:rsidRPr="00A434B7">
        <w:t>Niepołomice</w:t>
      </w:r>
    </w:p>
    <w:p w14:paraId="6F887E41" w14:textId="3132D9B4" w:rsidR="00843A88" w:rsidRPr="00A434B7" w:rsidRDefault="00A434B7" w:rsidP="00FD4AEC">
      <w:pPr>
        <w:spacing w:after="480"/>
        <w:jc w:val="both"/>
        <w:rPr>
          <w:bCs/>
        </w:rPr>
      </w:pPr>
      <w:r w:rsidRPr="00A434B7">
        <w:rPr>
          <w:bCs/>
        </w:rPr>
        <w:t>Pismo: ZP.271.48.2024.4</w:t>
      </w:r>
    </w:p>
    <w:p w14:paraId="62606757" w14:textId="77777777" w:rsidR="00843A88" w:rsidRPr="00A434B7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A434B7">
        <w:rPr>
          <w:b/>
        </w:rPr>
        <w:t>WYKONAWCY</w:t>
      </w:r>
    </w:p>
    <w:p w14:paraId="27696BD1" w14:textId="77777777" w:rsidR="00843A88" w:rsidRPr="00A434B7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A434B7">
        <w:t>ubiegający się o zamówienie</w:t>
      </w:r>
    </w:p>
    <w:p w14:paraId="125A0A65" w14:textId="77777777" w:rsidR="004E4B64" w:rsidRPr="00A434B7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A434B7">
        <w:rPr>
          <w:rFonts w:eastAsia="Calibri"/>
          <w:lang w:eastAsia="en-US"/>
        </w:rPr>
        <w:t xml:space="preserve">Dotyczy: </w:t>
      </w:r>
      <w:r w:rsidRPr="00A434B7">
        <w:t>postępowania o udzielenie zamówienia publicznego</w:t>
      </w:r>
      <w:r w:rsidRPr="00A434B7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A434B7" w14:paraId="0967006B" w14:textId="77777777" w:rsidTr="00FD4AEC">
        <w:tc>
          <w:tcPr>
            <w:tcW w:w="2269" w:type="dxa"/>
            <w:shd w:val="clear" w:color="auto" w:fill="auto"/>
          </w:tcPr>
          <w:p w14:paraId="234D7386" w14:textId="77777777" w:rsidR="004E4B64" w:rsidRPr="00A434B7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A434B7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D55A34F" w14:textId="77777777" w:rsidR="004E4B64" w:rsidRPr="00A434B7" w:rsidRDefault="004847AA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A434B7">
              <w:rPr>
                <w:bCs/>
              </w:rPr>
              <w:t>Budowa orlika przy Szkole na Jazach w  Niepołomicach</w:t>
            </w:r>
            <w:r w:rsidR="004E4B64" w:rsidRPr="00A434B7">
              <w:rPr>
                <w:bCs/>
              </w:rPr>
              <w:t>.</w:t>
            </w:r>
          </w:p>
        </w:tc>
      </w:tr>
      <w:tr w:rsidR="004847AA" w:rsidRPr="00A434B7" w14:paraId="6E0FFE81" w14:textId="77777777" w:rsidTr="0084137C">
        <w:tc>
          <w:tcPr>
            <w:tcW w:w="2269" w:type="dxa"/>
            <w:shd w:val="clear" w:color="auto" w:fill="auto"/>
          </w:tcPr>
          <w:p w14:paraId="4F87BFF1" w14:textId="77777777" w:rsidR="004847AA" w:rsidRPr="00A434B7" w:rsidRDefault="004847AA" w:rsidP="0084137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A434B7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5DB6DCC" w14:textId="77777777" w:rsidR="004847AA" w:rsidRPr="00A434B7" w:rsidRDefault="004847AA" w:rsidP="0084137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A434B7">
              <w:rPr>
                <w:bCs/>
              </w:rPr>
              <w:t>ZP.271.48.2024</w:t>
            </w:r>
          </w:p>
        </w:tc>
      </w:tr>
    </w:tbl>
    <w:p w14:paraId="76A37B11" w14:textId="77777777" w:rsidR="004E4B64" w:rsidRPr="00A434B7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434B7" w14:paraId="5D013AFB" w14:textId="77777777" w:rsidTr="00C46732">
        <w:tc>
          <w:tcPr>
            <w:tcW w:w="9330" w:type="dxa"/>
            <w:shd w:val="clear" w:color="auto" w:fill="F2F2F2"/>
            <w:hideMark/>
          </w:tcPr>
          <w:p w14:paraId="78B54411" w14:textId="77777777" w:rsidR="00843A88" w:rsidRPr="00A434B7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A434B7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1340A44D" w14:textId="77777777" w:rsidR="0012774F" w:rsidRPr="00A434B7" w:rsidRDefault="00520165" w:rsidP="004E4B64">
      <w:pPr>
        <w:spacing w:before="600" w:after="240" w:line="360" w:lineRule="auto"/>
        <w:jc w:val="both"/>
      </w:pPr>
      <w:r w:rsidRPr="00A434B7">
        <w:t xml:space="preserve">Zamawiający, </w:t>
      </w:r>
      <w:r w:rsidR="004847AA" w:rsidRPr="00A434B7">
        <w:rPr>
          <w:b/>
        </w:rPr>
        <w:t>GMINA NIEPOŁOMICE</w:t>
      </w:r>
      <w:r w:rsidRPr="00A434B7">
        <w:t xml:space="preserve">, działając na podstawie art. </w:t>
      </w:r>
      <w:r w:rsidR="00E74BC3" w:rsidRPr="00A434B7">
        <w:t>284</w:t>
      </w:r>
      <w:r w:rsidRPr="00A434B7">
        <w:t xml:space="preserve"> ust. </w:t>
      </w:r>
      <w:r w:rsidR="0029606A" w:rsidRPr="00A434B7">
        <w:t>6</w:t>
      </w:r>
      <w:r w:rsidRPr="00A434B7">
        <w:t xml:space="preserve"> ustawy z dnia </w:t>
      </w:r>
      <w:r w:rsidR="0029606A" w:rsidRPr="00A434B7">
        <w:t>11</w:t>
      </w:r>
      <w:r w:rsidRPr="00A434B7">
        <w:t xml:space="preserve"> </w:t>
      </w:r>
      <w:r w:rsidR="0029606A" w:rsidRPr="00A434B7">
        <w:t xml:space="preserve">września </w:t>
      </w:r>
      <w:r w:rsidRPr="00A434B7">
        <w:t>20</w:t>
      </w:r>
      <w:r w:rsidR="0029606A" w:rsidRPr="00A434B7">
        <w:t>19</w:t>
      </w:r>
      <w:r w:rsidRPr="00A434B7">
        <w:t xml:space="preserve"> r</w:t>
      </w:r>
      <w:r w:rsidR="0029606A" w:rsidRPr="00A434B7">
        <w:t>.</w:t>
      </w:r>
      <w:r w:rsidRPr="00A434B7">
        <w:t xml:space="preserve"> Prawo </w:t>
      </w:r>
      <w:r w:rsidR="0029606A" w:rsidRPr="00A434B7">
        <w:t>z</w:t>
      </w:r>
      <w:r w:rsidRPr="00A434B7">
        <w:t xml:space="preserve">amówień </w:t>
      </w:r>
      <w:r w:rsidR="0029606A" w:rsidRPr="00A434B7">
        <w:t>p</w:t>
      </w:r>
      <w:r w:rsidRPr="00A434B7">
        <w:t xml:space="preserve">ublicznych </w:t>
      </w:r>
      <w:r w:rsidR="004847AA" w:rsidRPr="00A434B7">
        <w:t>(</w:t>
      </w:r>
      <w:proofErr w:type="spellStart"/>
      <w:r w:rsidR="004847AA" w:rsidRPr="00A434B7">
        <w:t>t.j</w:t>
      </w:r>
      <w:proofErr w:type="spellEnd"/>
      <w:r w:rsidR="004847AA" w:rsidRPr="00A434B7">
        <w:t>. Dz. U. z 2024 poz. 1320)</w:t>
      </w:r>
      <w:r w:rsidR="00BE7BFD" w:rsidRPr="00A434B7">
        <w:t xml:space="preserve">, </w:t>
      </w:r>
      <w:r w:rsidR="00E74BC3" w:rsidRPr="00A434B7">
        <w:t>udostępnia</w:t>
      </w:r>
      <w:r w:rsidR="00BE7BFD" w:rsidRPr="00A434B7">
        <w:t xml:space="preserve"> poniżej treść zapytań do S</w:t>
      </w:r>
      <w:r w:rsidR="0012774F" w:rsidRPr="00A434B7">
        <w:t>pecyfikacji Warunków Zamówienia (</w:t>
      </w:r>
      <w:r w:rsidR="0012774F" w:rsidRPr="00A434B7">
        <w:rPr>
          <w:lang w:eastAsia="ar-SA"/>
        </w:rPr>
        <w:t>zwanej dalej</w:t>
      </w:r>
      <w:r w:rsidR="0012774F" w:rsidRPr="00A434B7">
        <w:rPr>
          <w:b/>
          <w:lang w:eastAsia="ar-SA"/>
        </w:rPr>
        <w:t xml:space="preserve"> </w:t>
      </w:r>
      <w:r w:rsidR="0012774F" w:rsidRPr="00A434B7">
        <w:rPr>
          <w:bCs/>
          <w:lang w:eastAsia="ar-SA"/>
        </w:rPr>
        <w:t>”SWZ”)</w:t>
      </w:r>
      <w:r w:rsidR="00E74BC3" w:rsidRPr="00A434B7">
        <w:rPr>
          <w:bCs/>
          <w:lang w:eastAsia="ar-SA"/>
        </w:rPr>
        <w:t xml:space="preserve"> </w:t>
      </w:r>
      <w:r w:rsidR="00E74BC3" w:rsidRPr="00A434B7">
        <w:t>wraz z wyjaśnieniami</w:t>
      </w:r>
      <w:r w:rsidR="0012774F" w:rsidRPr="00A434B7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847AA" w:rsidRPr="00A434B7" w14:paraId="3FD68A86" w14:textId="77777777" w:rsidTr="0084137C">
        <w:tc>
          <w:tcPr>
            <w:tcW w:w="9356" w:type="dxa"/>
            <w:shd w:val="clear" w:color="auto" w:fill="auto"/>
          </w:tcPr>
          <w:p w14:paraId="31EBCDC7" w14:textId="6EE00EF6" w:rsidR="004847AA" w:rsidRPr="00877780" w:rsidRDefault="004847AA" w:rsidP="0084137C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877780">
              <w:rPr>
                <w:b/>
                <w:bCs/>
              </w:rPr>
              <w:t>Pytani</w:t>
            </w:r>
            <w:r w:rsidR="00A434B7" w:rsidRPr="00877780">
              <w:rPr>
                <w:b/>
                <w:bCs/>
              </w:rPr>
              <w:t>a</w:t>
            </w:r>
          </w:p>
          <w:p w14:paraId="76148233" w14:textId="7801E57F" w:rsidR="004847AA" w:rsidRPr="00877780" w:rsidRDefault="004847AA" w:rsidP="00A434B7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</w:pPr>
            <w:r w:rsidRPr="00877780">
              <w:t xml:space="preserve">Zamawiający w SWZ w punkcie 10.1.11 dotyczącym przedmiotowych środków </w:t>
            </w:r>
            <w:r w:rsidR="00A434B7" w:rsidRPr="00877780">
              <w:t xml:space="preserve"> </w:t>
            </w:r>
            <w:r w:rsidRPr="00877780">
              <w:t xml:space="preserve">dowodowych wskazuje: „Autoryzacja i gwarancja potwierdzona przez producenta </w:t>
            </w:r>
            <w:r w:rsidR="00A434B7" w:rsidRPr="00877780">
              <w:t xml:space="preserve"> </w:t>
            </w:r>
            <w:r w:rsidRPr="00877780">
              <w:t>(wyłącznie na etapie składania ofert)”</w:t>
            </w:r>
            <w:r w:rsidR="00A434B7" w:rsidRPr="00877780">
              <w:t xml:space="preserve"> </w:t>
            </w:r>
            <w:r w:rsidRPr="00877780">
              <w:t xml:space="preserve">Proszę o potwierdzenie, że autoryzacja i gwarancja ma dotyczyć nawierzchni </w:t>
            </w:r>
            <w:r w:rsidR="00A434B7" w:rsidRPr="00877780">
              <w:t xml:space="preserve"> </w:t>
            </w:r>
            <w:r w:rsidRPr="00877780">
              <w:t>poliuretanowej.</w:t>
            </w:r>
          </w:p>
          <w:p w14:paraId="508D410D" w14:textId="3E5A89D6" w:rsidR="004847AA" w:rsidRPr="00877780" w:rsidRDefault="004847AA" w:rsidP="00A434B7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</w:pPr>
            <w:r w:rsidRPr="00877780">
              <w:t xml:space="preserve">Proszę o potwierdzenie, że w odniesieniu do dokumentów wymienionych w SWZ </w:t>
            </w:r>
            <w:r w:rsidR="00A434B7" w:rsidRPr="00877780">
              <w:t xml:space="preserve"> </w:t>
            </w:r>
            <w:r w:rsidRPr="00877780">
              <w:t xml:space="preserve">w punkcie 10.1 punkty od 1-8 dotyczą nawierzchni z trawy syntetycznej a 9-20 </w:t>
            </w:r>
            <w:r w:rsidR="00A434B7" w:rsidRPr="00877780">
              <w:t xml:space="preserve"> </w:t>
            </w:r>
            <w:r w:rsidRPr="00877780">
              <w:t>dotyczą nawierzchni poliuretanowej.</w:t>
            </w:r>
          </w:p>
          <w:p w14:paraId="560578EC" w14:textId="77777777" w:rsidR="004847AA" w:rsidRPr="00877780" w:rsidRDefault="004847AA" w:rsidP="0084137C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877780">
              <w:rPr>
                <w:b/>
                <w:bCs/>
              </w:rPr>
              <w:t>Stanowisko (wyjaśnienie) Zamawiającego:</w:t>
            </w:r>
          </w:p>
          <w:p w14:paraId="0A15E4E6" w14:textId="77777777" w:rsidR="00815D0B" w:rsidRPr="00877780" w:rsidRDefault="00815D0B" w:rsidP="0084137C">
            <w:pPr>
              <w:spacing w:after="40" w:line="276" w:lineRule="auto"/>
              <w:ind w:left="30" w:right="-72"/>
              <w:rPr>
                <w:b/>
                <w:bCs/>
              </w:rPr>
            </w:pPr>
          </w:p>
          <w:p w14:paraId="2E894B63" w14:textId="686BF5A8" w:rsidR="00815D0B" w:rsidRPr="00877780" w:rsidRDefault="00877780" w:rsidP="0084137C">
            <w:pPr>
              <w:spacing w:after="40" w:line="276" w:lineRule="auto"/>
              <w:ind w:left="30" w:right="-72"/>
              <w:rPr>
                <w:iCs/>
              </w:rPr>
            </w:pPr>
            <w:r w:rsidRPr="00877780">
              <w:rPr>
                <w:iCs/>
              </w:rPr>
              <w:t xml:space="preserve">Ad.1) </w:t>
            </w:r>
            <w:r w:rsidR="00815D0B" w:rsidRPr="00877780">
              <w:rPr>
                <w:iCs/>
              </w:rPr>
              <w:t>Zamawiający potwierdza, że wymaganie postawione w pkt. 10.1.11 SWZ dotyczy nawierzchni poliuretanowej.</w:t>
            </w:r>
          </w:p>
          <w:p w14:paraId="1B2D292A" w14:textId="22DABB79" w:rsidR="00877780" w:rsidRPr="00877780" w:rsidRDefault="00877780" w:rsidP="0084137C">
            <w:pPr>
              <w:spacing w:after="40" w:line="276" w:lineRule="auto"/>
              <w:ind w:left="30" w:right="-72"/>
              <w:rPr>
                <w:iCs/>
              </w:rPr>
            </w:pPr>
            <w:r w:rsidRPr="00877780">
              <w:rPr>
                <w:iCs/>
              </w:rPr>
              <w:t xml:space="preserve">Ad.2)  </w:t>
            </w:r>
            <w:r w:rsidRPr="00877780">
              <w:t>Zamawiający potwierdza, że wymaganie postawione w pkt. 10.1.1-8 SWZ dotyczą nawierzchni ze sztucznej trawy natomiast wymagania postawione w pkt. 10.1.9-20 dotyczą nawierzchni poliuretanowej</w:t>
            </w:r>
            <w:r w:rsidRPr="00877780">
              <w:rPr>
                <w:iCs/>
              </w:rPr>
              <w:t>.</w:t>
            </w:r>
          </w:p>
          <w:p w14:paraId="08E47521" w14:textId="77777777" w:rsidR="004847AA" w:rsidRPr="00877780" w:rsidRDefault="004847AA" w:rsidP="0084137C">
            <w:pPr>
              <w:spacing w:after="60" w:line="360" w:lineRule="auto"/>
              <w:ind w:left="30" w:right="-72"/>
              <w:jc w:val="both"/>
            </w:pPr>
          </w:p>
          <w:p w14:paraId="01BD7E46" w14:textId="77777777" w:rsidR="00877780" w:rsidRPr="00877780" w:rsidRDefault="00877780" w:rsidP="0084137C">
            <w:pPr>
              <w:spacing w:after="60" w:line="360" w:lineRule="auto"/>
              <w:ind w:left="30" w:right="-72"/>
              <w:jc w:val="both"/>
            </w:pPr>
          </w:p>
          <w:p w14:paraId="2AFCD079" w14:textId="2CEB8B19" w:rsidR="00877780" w:rsidRPr="00877780" w:rsidRDefault="00877780" w:rsidP="00877780">
            <w:pPr>
              <w:spacing w:after="60" w:line="360" w:lineRule="auto"/>
              <w:ind w:right="-72"/>
              <w:jc w:val="right"/>
            </w:pPr>
          </w:p>
        </w:tc>
      </w:tr>
    </w:tbl>
    <w:p w14:paraId="248D04FB" w14:textId="77777777" w:rsidR="00BE7BFD" w:rsidRPr="00A434B7" w:rsidRDefault="00BE7BFD" w:rsidP="00520165">
      <w:pPr>
        <w:jc w:val="both"/>
      </w:pPr>
    </w:p>
    <w:p w14:paraId="43A80323" w14:textId="47B22CFD" w:rsidR="006D4AB3" w:rsidRPr="00A434B7" w:rsidRDefault="006D4AB3" w:rsidP="00D8461B">
      <w:pPr>
        <w:spacing w:before="120" w:after="120" w:line="360" w:lineRule="auto"/>
        <w:ind w:left="567"/>
        <w:jc w:val="right"/>
      </w:pPr>
    </w:p>
    <w:sectPr w:rsidR="006D4AB3" w:rsidRPr="00A434B7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D8DF55" w14:textId="77777777" w:rsidR="00F37FE8" w:rsidRDefault="00F37FE8">
      <w:r>
        <w:separator/>
      </w:r>
    </w:p>
  </w:endnote>
  <w:endnote w:type="continuationSeparator" w:id="0">
    <w:p w14:paraId="61FEA36A" w14:textId="77777777" w:rsidR="00F37FE8" w:rsidRDefault="00F37F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6FFB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9BC9A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51FC8" w14:textId="387B5A14"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BD735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FE9F2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02B9C9E" w14:textId="77777777" w:rsidR="006D4AB3" w:rsidRDefault="006D4AB3">
    <w:pPr>
      <w:pStyle w:val="Stopka"/>
      <w:tabs>
        <w:tab w:val="clear" w:pos="4536"/>
        <w:tab w:val="left" w:pos="6237"/>
      </w:tabs>
    </w:pPr>
  </w:p>
  <w:p w14:paraId="242414E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D3E7ED" w14:textId="77777777" w:rsidR="00F37FE8" w:rsidRDefault="00F37FE8">
      <w:r>
        <w:separator/>
      </w:r>
    </w:p>
  </w:footnote>
  <w:footnote w:type="continuationSeparator" w:id="0">
    <w:p w14:paraId="6CAAF3D9" w14:textId="77777777" w:rsidR="00F37FE8" w:rsidRDefault="00F37F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467A7F" w14:textId="77777777" w:rsidR="004847AA" w:rsidRDefault="004847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BCC220" w14:textId="77777777" w:rsidR="004847AA" w:rsidRDefault="004847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ED819" w14:textId="77777777" w:rsidR="004847AA" w:rsidRDefault="004847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4C40C9D"/>
    <w:multiLevelType w:val="hybridMultilevel"/>
    <w:tmpl w:val="58A65538"/>
    <w:lvl w:ilvl="0" w:tplc="2D347AA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06151071">
    <w:abstractNumId w:val="3"/>
  </w:num>
  <w:num w:numId="2" w16cid:durableId="536628663">
    <w:abstractNumId w:val="7"/>
  </w:num>
  <w:num w:numId="3" w16cid:durableId="966664217">
    <w:abstractNumId w:val="2"/>
  </w:num>
  <w:num w:numId="4" w16cid:durableId="695275994">
    <w:abstractNumId w:val="6"/>
  </w:num>
  <w:num w:numId="5" w16cid:durableId="2026862554">
    <w:abstractNumId w:val="0"/>
  </w:num>
  <w:num w:numId="6" w16cid:durableId="863253033">
    <w:abstractNumId w:val="1"/>
  </w:num>
  <w:num w:numId="7" w16cid:durableId="484081183">
    <w:abstractNumId w:val="5"/>
  </w:num>
  <w:num w:numId="8" w16cid:durableId="59259245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7FE8"/>
    <w:rsid w:val="00031374"/>
    <w:rsid w:val="000A1097"/>
    <w:rsid w:val="000E2A8F"/>
    <w:rsid w:val="0012774F"/>
    <w:rsid w:val="00144B7A"/>
    <w:rsid w:val="00180C6E"/>
    <w:rsid w:val="0029606A"/>
    <w:rsid w:val="004847AA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2426D"/>
    <w:rsid w:val="007D7198"/>
    <w:rsid w:val="00815D0B"/>
    <w:rsid w:val="00843A88"/>
    <w:rsid w:val="00864A4B"/>
    <w:rsid w:val="00870F9F"/>
    <w:rsid w:val="00877780"/>
    <w:rsid w:val="008804B6"/>
    <w:rsid w:val="00897AB0"/>
    <w:rsid w:val="008A3553"/>
    <w:rsid w:val="00A434B7"/>
    <w:rsid w:val="00A905AC"/>
    <w:rsid w:val="00BA6584"/>
    <w:rsid w:val="00BE7BFD"/>
    <w:rsid w:val="00C370F2"/>
    <w:rsid w:val="00C44EEC"/>
    <w:rsid w:val="00C46732"/>
    <w:rsid w:val="00D10614"/>
    <w:rsid w:val="00D22FFA"/>
    <w:rsid w:val="00D8461B"/>
    <w:rsid w:val="00D915F2"/>
    <w:rsid w:val="00DB074F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37FE8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6A7E4D"/>
  <w15:chartTrackingRefBased/>
  <w15:docId w15:val="{4DBC968A-ED9A-4F79-8C2C-34ADF81C6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Topór</dc:creator>
  <cp:keywords/>
  <cp:lastModifiedBy>Anna Topór</cp:lastModifiedBy>
  <cp:revision>2</cp:revision>
  <cp:lastPrinted>2025-01-10T09:47:00Z</cp:lastPrinted>
  <dcterms:created xsi:type="dcterms:W3CDTF">2025-01-10T09:47:00Z</dcterms:created>
  <dcterms:modified xsi:type="dcterms:W3CDTF">2025-01-10T09:47:00Z</dcterms:modified>
</cp:coreProperties>
</file>