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C8D1F8" w14:textId="4692E607" w:rsidR="008D2AB8" w:rsidRPr="008A5CDD" w:rsidRDefault="008D2AB8" w:rsidP="008D2AB8">
      <w:pPr>
        <w:pStyle w:val="Nagwek3"/>
        <w:jc w:val="right"/>
        <w:rPr>
          <w:rFonts w:ascii="Times New Roman" w:hAnsi="Times New Roman"/>
        </w:rPr>
      </w:pPr>
      <w:r w:rsidRPr="008A5CDD">
        <w:rPr>
          <w:rFonts w:ascii="Times New Roman" w:hAnsi="Times New Roman"/>
          <w:b w:val="0"/>
          <w:sz w:val="22"/>
          <w:szCs w:val="22"/>
        </w:rPr>
        <w:tab/>
      </w:r>
      <w:r w:rsidRPr="008A5CDD">
        <w:rPr>
          <w:rFonts w:ascii="Times New Roman" w:hAnsi="Times New Roman"/>
          <w:b w:val="0"/>
          <w:sz w:val="22"/>
          <w:szCs w:val="22"/>
        </w:rPr>
        <w:tab/>
      </w:r>
      <w:r w:rsidRPr="008A5CDD">
        <w:rPr>
          <w:rFonts w:ascii="Times New Roman" w:hAnsi="Times New Roman"/>
          <w:b w:val="0"/>
          <w:sz w:val="22"/>
          <w:szCs w:val="22"/>
        </w:rPr>
        <w:tab/>
      </w:r>
      <w:r w:rsidRPr="008A5CDD">
        <w:rPr>
          <w:rFonts w:ascii="Times New Roman" w:hAnsi="Times New Roman"/>
          <w:b w:val="0"/>
          <w:sz w:val="22"/>
          <w:szCs w:val="22"/>
        </w:rPr>
        <w:tab/>
      </w:r>
      <w:r w:rsidRPr="008A5CDD">
        <w:rPr>
          <w:rFonts w:ascii="Times New Roman" w:hAnsi="Times New Roman"/>
          <w:b w:val="0"/>
          <w:sz w:val="22"/>
          <w:szCs w:val="22"/>
        </w:rPr>
        <w:tab/>
      </w:r>
      <w:r w:rsidRPr="008A5CDD">
        <w:rPr>
          <w:rFonts w:ascii="Times New Roman" w:hAnsi="Times New Roman"/>
          <w:b w:val="0"/>
          <w:sz w:val="22"/>
          <w:szCs w:val="22"/>
        </w:rPr>
        <w:tab/>
      </w:r>
      <w:r w:rsidRPr="008A5CDD">
        <w:rPr>
          <w:rFonts w:ascii="Times New Roman" w:hAnsi="Times New Roman"/>
          <w:b w:val="0"/>
          <w:sz w:val="22"/>
          <w:szCs w:val="22"/>
        </w:rPr>
        <w:tab/>
      </w:r>
      <w:r w:rsidRPr="008A5CDD">
        <w:rPr>
          <w:rFonts w:ascii="Times New Roman" w:hAnsi="Times New Roman"/>
        </w:rPr>
        <w:t xml:space="preserve">Załącznik nr </w:t>
      </w:r>
      <w:r w:rsidR="00012286" w:rsidRPr="008A5CDD">
        <w:rPr>
          <w:rFonts w:ascii="Times New Roman" w:hAnsi="Times New Roman"/>
        </w:rPr>
        <w:t>1</w:t>
      </w:r>
    </w:p>
    <w:p w14:paraId="502BF3C8" w14:textId="77777777" w:rsidR="008D2AB8" w:rsidRPr="008A5CDD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6E7C21C" w14:textId="77777777" w:rsidR="006B239B" w:rsidRPr="008A5CDD" w:rsidRDefault="006B239B" w:rsidP="006B239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8A5CDD">
        <w:rPr>
          <w:b/>
          <w:sz w:val="28"/>
          <w:szCs w:val="30"/>
        </w:rPr>
        <w:t>FORMULARZ OFERTY</w:t>
      </w:r>
    </w:p>
    <w:p w14:paraId="640EA4BB" w14:textId="77777777" w:rsidR="006B239B" w:rsidRPr="008A5CDD" w:rsidRDefault="006B239B" w:rsidP="006B239B">
      <w:pPr>
        <w:tabs>
          <w:tab w:val="right" w:pos="9000"/>
        </w:tabs>
        <w:spacing w:line="360" w:lineRule="auto"/>
        <w:rPr>
          <w:sz w:val="22"/>
        </w:rPr>
      </w:pPr>
      <w:r w:rsidRPr="008A5CDD">
        <w:rPr>
          <w:sz w:val="22"/>
        </w:rPr>
        <w:t>NAZWA WYKONAWCY:……………………………………………………………………..</w:t>
      </w:r>
    </w:p>
    <w:p w14:paraId="20D27DBE" w14:textId="77777777" w:rsidR="006B239B" w:rsidRPr="008A5CDD" w:rsidRDefault="006B239B" w:rsidP="006B239B">
      <w:pPr>
        <w:tabs>
          <w:tab w:val="right" w:pos="9000"/>
        </w:tabs>
        <w:spacing w:line="360" w:lineRule="auto"/>
        <w:rPr>
          <w:sz w:val="22"/>
        </w:rPr>
      </w:pPr>
      <w:r w:rsidRPr="008A5CDD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462E9367" w14:textId="77777777" w:rsidR="006B239B" w:rsidRPr="008A5CDD" w:rsidRDefault="006B239B" w:rsidP="006B239B">
      <w:pPr>
        <w:tabs>
          <w:tab w:val="right" w:pos="9000"/>
        </w:tabs>
        <w:spacing w:line="360" w:lineRule="auto"/>
        <w:rPr>
          <w:sz w:val="22"/>
        </w:rPr>
      </w:pPr>
      <w:r w:rsidRPr="008A5CDD">
        <w:rPr>
          <w:sz w:val="22"/>
        </w:rPr>
        <w:t>ADRES:………………………………………………………………………………………….</w:t>
      </w:r>
    </w:p>
    <w:p w14:paraId="4F93D96F" w14:textId="77777777" w:rsidR="006B239B" w:rsidRPr="008A5CDD" w:rsidRDefault="006B239B" w:rsidP="006B239B">
      <w:pPr>
        <w:tabs>
          <w:tab w:val="right" w:pos="9000"/>
        </w:tabs>
        <w:spacing w:line="360" w:lineRule="auto"/>
        <w:rPr>
          <w:sz w:val="22"/>
        </w:rPr>
      </w:pPr>
      <w:r w:rsidRPr="008A5CDD">
        <w:rPr>
          <w:sz w:val="22"/>
        </w:rPr>
        <w:t>WOJEWÓDZTWO ……………………………............................................................................</w:t>
      </w:r>
    </w:p>
    <w:p w14:paraId="7609616B" w14:textId="77777777" w:rsidR="006B239B" w:rsidRPr="008A5CDD" w:rsidRDefault="006B239B" w:rsidP="006B239B">
      <w:pPr>
        <w:tabs>
          <w:tab w:val="right" w:pos="9000"/>
        </w:tabs>
        <w:spacing w:line="360" w:lineRule="auto"/>
        <w:rPr>
          <w:sz w:val="22"/>
        </w:rPr>
      </w:pPr>
      <w:r w:rsidRPr="008A5CDD">
        <w:rPr>
          <w:sz w:val="22"/>
        </w:rPr>
        <w:t>TEL.………………………………………………………………………………………………</w:t>
      </w:r>
    </w:p>
    <w:p w14:paraId="60EB4DDD" w14:textId="77777777" w:rsidR="006B239B" w:rsidRPr="008A5CDD" w:rsidRDefault="006B239B" w:rsidP="006B239B">
      <w:pPr>
        <w:tabs>
          <w:tab w:val="right" w:pos="9000"/>
        </w:tabs>
        <w:spacing w:line="360" w:lineRule="auto"/>
        <w:rPr>
          <w:sz w:val="22"/>
        </w:rPr>
      </w:pPr>
      <w:r w:rsidRPr="008A5CDD">
        <w:rPr>
          <w:sz w:val="22"/>
        </w:rPr>
        <w:t>FAX ……………………………………………………………………………………………..</w:t>
      </w:r>
    </w:p>
    <w:p w14:paraId="3E170B33" w14:textId="77777777" w:rsidR="006B239B" w:rsidRPr="008A5CDD" w:rsidRDefault="006B239B" w:rsidP="006B239B">
      <w:pPr>
        <w:tabs>
          <w:tab w:val="right" w:pos="9000"/>
        </w:tabs>
        <w:spacing w:line="360" w:lineRule="auto"/>
        <w:rPr>
          <w:sz w:val="22"/>
        </w:rPr>
      </w:pPr>
      <w:r w:rsidRPr="008A5CDD">
        <w:rPr>
          <w:sz w:val="22"/>
        </w:rPr>
        <w:t>E-MAIL…………………………………………………………………………………………..</w:t>
      </w:r>
    </w:p>
    <w:p w14:paraId="15157D4B" w14:textId="77777777" w:rsidR="006B239B" w:rsidRPr="008A5CDD" w:rsidRDefault="006B239B" w:rsidP="006B239B">
      <w:pPr>
        <w:tabs>
          <w:tab w:val="right" w:pos="9000"/>
        </w:tabs>
        <w:spacing w:line="360" w:lineRule="auto"/>
        <w:rPr>
          <w:sz w:val="22"/>
        </w:rPr>
      </w:pPr>
      <w:r w:rsidRPr="008A5CDD">
        <w:rPr>
          <w:sz w:val="22"/>
        </w:rPr>
        <w:t>NIP…………………………………. REGON:……………………………………………….....</w:t>
      </w:r>
    </w:p>
    <w:p w14:paraId="747470F2" w14:textId="77777777" w:rsidR="006B239B" w:rsidRPr="008A5CDD" w:rsidRDefault="006B239B" w:rsidP="006B239B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8A5CDD">
        <w:rPr>
          <w:sz w:val="22"/>
        </w:rPr>
        <w:t>BANK/ NR KONTA …………………………………………………………………………….</w:t>
      </w:r>
    </w:p>
    <w:p w14:paraId="321DF7CA" w14:textId="77777777" w:rsidR="006B239B" w:rsidRPr="008A5CDD" w:rsidRDefault="006B239B" w:rsidP="006B239B">
      <w:pPr>
        <w:tabs>
          <w:tab w:val="right" w:pos="9000"/>
        </w:tabs>
        <w:spacing w:line="360" w:lineRule="auto"/>
        <w:rPr>
          <w:sz w:val="22"/>
        </w:rPr>
      </w:pPr>
    </w:p>
    <w:p w14:paraId="42B7CE3C" w14:textId="77777777" w:rsidR="006B239B" w:rsidRPr="008A5CDD" w:rsidRDefault="006B239B" w:rsidP="006B239B">
      <w:pPr>
        <w:spacing w:line="360" w:lineRule="auto"/>
      </w:pPr>
      <w:r w:rsidRPr="008A5CDD">
        <w:t>Do: Nazwa i siedziba Zamawiającego:</w:t>
      </w:r>
    </w:p>
    <w:p w14:paraId="206FA313" w14:textId="77777777" w:rsidR="006B239B" w:rsidRPr="008A5CDD" w:rsidRDefault="006B239B" w:rsidP="006B239B">
      <w:pPr>
        <w:ind w:right="-110"/>
        <w:rPr>
          <w:b/>
        </w:rPr>
      </w:pPr>
      <w:r w:rsidRPr="008A5CDD">
        <w:rPr>
          <w:b/>
        </w:rPr>
        <w:t>Akademia Górniczo - Hutnicza</w:t>
      </w:r>
    </w:p>
    <w:p w14:paraId="75CFCA1E" w14:textId="77777777" w:rsidR="006B239B" w:rsidRPr="008A5CDD" w:rsidRDefault="006B239B" w:rsidP="006B239B">
      <w:pPr>
        <w:ind w:right="-110"/>
        <w:rPr>
          <w:b/>
        </w:rPr>
      </w:pPr>
      <w:r w:rsidRPr="008A5CDD">
        <w:rPr>
          <w:b/>
        </w:rPr>
        <w:t>im. Stanisława Staszica w Krakowie</w:t>
      </w:r>
    </w:p>
    <w:p w14:paraId="3F89E645" w14:textId="77777777" w:rsidR="006B239B" w:rsidRPr="008A5CDD" w:rsidRDefault="006B239B" w:rsidP="006B239B">
      <w:pPr>
        <w:ind w:right="-110"/>
        <w:rPr>
          <w:b/>
        </w:rPr>
      </w:pPr>
      <w:r w:rsidRPr="008A5CDD">
        <w:rPr>
          <w:b/>
        </w:rPr>
        <w:t xml:space="preserve">Dział Zamówień Publicznych  </w:t>
      </w:r>
    </w:p>
    <w:p w14:paraId="2853CB32" w14:textId="77777777" w:rsidR="006B239B" w:rsidRPr="008A5CDD" w:rsidRDefault="006B239B" w:rsidP="006B239B">
      <w:pPr>
        <w:ind w:right="-110"/>
        <w:rPr>
          <w:b/>
        </w:rPr>
      </w:pPr>
      <w:r w:rsidRPr="008A5CDD">
        <w:rPr>
          <w:b/>
        </w:rPr>
        <w:t xml:space="preserve">Al. Mickiewicza 30 </w:t>
      </w:r>
    </w:p>
    <w:p w14:paraId="31A706BF" w14:textId="77777777" w:rsidR="006B239B" w:rsidRPr="008A5CDD" w:rsidRDefault="006B239B" w:rsidP="006B239B">
      <w:pPr>
        <w:rPr>
          <w:b/>
        </w:rPr>
      </w:pPr>
      <w:r w:rsidRPr="008A5CDD">
        <w:rPr>
          <w:b/>
        </w:rPr>
        <w:t xml:space="preserve">30-059 Kraków,  </w:t>
      </w:r>
    </w:p>
    <w:p w14:paraId="6FBA8F19" w14:textId="77777777" w:rsidR="006B239B" w:rsidRPr="008A5CDD" w:rsidRDefault="006B239B" w:rsidP="006B239B">
      <w:pPr>
        <w:ind w:firstLine="3969"/>
        <w:rPr>
          <w:b/>
        </w:rPr>
      </w:pPr>
    </w:p>
    <w:p w14:paraId="050E5AA8" w14:textId="6F15F847" w:rsidR="00257D7E" w:rsidRPr="008A5CDD" w:rsidRDefault="006B239B" w:rsidP="00F13C5F">
      <w:r w:rsidRPr="008A5CDD">
        <w:t xml:space="preserve">Przystępując do postępowania o udzielenie zamówienia publicznego, którego przedmiotem jest </w:t>
      </w:r>
      <w:r w:rsidR="008D7A5D" w:rsidRPr="008A5CDD">
        <w:rPr>
          <w:b/>
          <w:sz w:val="22"/>
          <w:szCs w:val="22"/>
        </w:rPr>
        <w:t>dostawa gazów technicznych dla wszystkich jednostek AGH  - DE-dzp.272-</w:t>
      </w:r>
      <w:r w:rsidR="00DD1D9F">
        <w:rPr>
          <w:b/>
          <w:sz w:val="22"/>
          <w:szCs w:val="22"/>
        </w:rPr>
        <w:t>006</w:t>
      </w:r>
      <w:r w:rsidR="008D7A5D" w:rsidRPr="008A5CDD">
        <w:rPr>
          <w:b/>
          <w:sz w:val="22"/>
          <w:szCs w:val="22"/>
        </w:rPr>
        <w:t>/2</w:t>
      </w:r>
      <w:r w:rsidR="00DD1D9F">
        <w:rPr>
          <w:b/>
          <w:sz w:val="22"/>
          <w:szCs w:val="22"/>
        </w:rPr>
        <w:t>5</w:t>
      </w:r>
      <w:r w:rsidRPr="008A5CDD">
        <w:rPr>
          <w:b/>
          <w:sz w:val="26"/>
        </w:rPr>
        <w:t>,</w:t>
      </w:r>
      <w:r w:rsidR="008D7A5D" w:rsidRPr="008A5CDD">
        <w:rPr>
          <w:b/>
          <w:sz w:val="26"/>
        </w:rPr>
        <w:br/>
      </w:r>
      <w:r w:rsidRPr="008A5CDD">
        <w:t>oferuję realizację przedmiotu zamówienia , zgodnie z zasadami określonymi w specyfikacji warunków zamówienia</w:t>
      </w:r>
      <w:r w:rsidR="008D7A5D" w:rsidRPr="008A5CDD">
        <w:t>:</w:t>
      </w:r>
    </w:p>
    <w:p w14:paraId="0AB7C8F7" w14:textId="77777777" w:rsidR="008D7A5D" w:rsidRPr="008A5CDD" w:rsidRDefault="008D7A5D" w:rsidP="00F13C5F">
      <w:pPr>
        <w:rPr>
          <w:b/>
          <w:sz w:val="22"/>
          <w:szCs w:val="22"/>
        </w:rPr>
      </w:pPr>
    </w:p>
    <w:p w14:paraId="46BA0143" w14:textId="634AF2C2" w:rsidR="00210F1D" w:rsidRPr="008A5CDD" w:rsidRDefault="00210F1D" w:rsidP="00F13C5F">
      <w:pPr>
        <w:rPr>
          <w:sz w:val="18"/>
          <w:szCs w:val="18"/>
        </w:rPr>
      </w:pPr>
      <w:r w:rsidRPr="008A5CDD">
        <w:rPr>
          <w:sz w:val="18"/>
          <w:szCs w:val="18"/>
        </w:rPr>
        <w:t xml:space="preserve">Cena </w:t>
      </w:r>
      <w:r w:rsidR="008A5CDD" w:rsidRPr="008A5CDD">
        <w:rPr>
          <w:sz w:val="18"/>
          <w:szCs w:val="18"/>
        </w:rPr>
        <w:t>netto</w:t>
      </w:r>
      <w:r w:rsidRPr="008A5CDD">
        <w:rPr>
          <w:sz w:val="18"/>
          <w:szCs w:val="18"/>
        </w:rPr>
        <w:t xml:space="preserve"> za całość zamówienia: …………………………………………..………………………………………..PLN</w:t>
      </w:r>
    </w:p>
    <w:p w14:paraId="3002B1C1" w14:textId="77777777" w:rsidR="008D7A5D" w:rsidRPr="008A5CDD" w:rsidRDefault="008D7A5D" w:rsidP="00F13C5F">
      <w:pPr>
        <w:rPr>
          <w:sz w:val="18"/>
          <w:szCs w:val="18"/>
        </w:rPr>
      </w:pPr>
    </w:p>
    <w:p w14:paraId="0C8DA733" w14:textId="3C8D0AF6" w:rsidR="00210F1D" w:rsidRPr="008A5CDD" w:rsidRDefault="00210F1D" w:rsidP="00210F1D">
      <w:pPr>
        <w:rPr>
          <w:sz w:val="18"/>
          <w:szCs w:val="18"/>
        </w:rPr>
      </w:pPr>
      <w:r w:rsidRPr="008A5CDD">
        <w:rPr>
          <w:sz w:val="18"/>
          <w:szCs w:val="18"/>
        </w:rPr>
        <w:t>Cena brutto za całość zamówienia: .....</w:t>
      </w:r>
      <w:r w:rsidR="008A5CDD">
        <w:rPr>
          <w:sz w:val="18"/>
          <w:szCs w:val="18"/>
        </w:rPr>
        <w:t>....................................................</w:t>
      </w:r>
      <w:r w:rsidRPr="008A5CDD">
        <w:rPr>
          <w:sz w:val="18"/>
          <w:szCs w:val="18"/>
        </w:rPr>
        <w:t>.................................................................... PLN</w:t>
      </w:r>
    </w:p>
    <w:p w14:paraId="315402A1" w14:textId="77777777" w:rsidR="00210F1D" w:rsidRPr="008A5CDD" w:rsidRDefault="00210F1D" w:rsidP="00210F1D">
      <w:pPr>
        <w:rPr>
          <w:sz w:val="18"/>
          <w:szCs w:val="18"/>
        </w:rPr>
      </w:pPr>
    </w:p>
    <w:p w14:paraId="7EF5AFAE" w14:textId="77777777" w:rsidR="00210F1D" w:rsidRPr="008A5CDD" w:rsidRDefault="00210F1D" w:rsidP="00210F1D">
      <w:pPr>
        <w:rPr>
          <w:sz w:val="18"/>
          <w:szCs w:val="18"/>
        </w:rPr>
      </w:pPr>
      <w:r w:rsidRPr="008A5CDD">
        <w:rPr>
          <w:sz w:val="18"/>
          <w:szCs w:val="18"/>
        </w:rPr>
        <w:t>Słownie brutto: ...................................................................................................................</w:t>
      </w:r>
    </w:p>
    <w:p w14:paraId="32619435" w14:textId="77777777" w:rsidR="00210F1D" w:rsidRPr="008A5CDD" w:rsidRDefault="00210F1D" w:rsidP="00210F1D">
      <w:pPr>
        <w:rPr>
          <w:sz w:val="18"/>
          <w:szCs w:val="18"/>
        </w:rPr>
      </w:pPr>
    </w:p>
    <w:p w14:paraId="4C9DF472" w14:textId="19909190" w:rsidR="004468DE" w:rsidRPr="008A5CDD" w:rsidRDefault="00210F1D" w:rsidP="003E7F99">
      <w:pPr>
        <w:rPr>
          <w:sz w:val="18"/>
          <w:szCs w:val="18"/>
        </w:rPr>
      </w:pPr>
      <w:r w:rsidRPr="008A5CDD">
        <w:rPr>
          <w:sz w:val="18"/>
          <w:szCs w:val="18"/>
        </w:rPr>
        <w:t>Powyższa cena zawiera</w:t>
      </w:r>
      <w:r w:rsidR="008A5CDD" w:rsidRPr="008A5CDD">
        <w:rPr>
          <w:sz w:val="18"/>
          <w:szCs w:val="18"/>
        </w:rPr>
        <w:t xml:space="preserve"> właściwą stawkę podatku VAT. </w:t>
      </w:r>
      <w:r w:rsidRPr="008A5CDD">
        <w:rPr>
          <w:sz w:val="18"/>
          <w:szCs w:val="18"/>
        </w:rPr>
        <w:t xml:space="preserve"> </w:t>
      </w:r>
    </w:p>
    <w:p w14:paraId="678D06D6" w14:textId="6FBF987E" w:rsidR="0085389A" w:rsidRPr="008A5CDD" w:rsidRDefault="0085389A" w:rsidP="0085389A">
      <w:pPr>
        <w:widowControl w:val="0"/>
        <w:ind w:right="1"/>
        <w:jc w:val="both"/>
        <w:rPr>
          <w:b/>
          <w:sz w:val="22"/>
          <w:szCs w:val="22"/>
        </w:rPr>
      </w:pPr>
      <w:r w:rsidRPr="008A5CDD">
        <w:rPr>
          <w:b/>
          <w:sz w:val="22"/>
          <w:szCs w:val="22"/>
        </w:rPr>
        <w:t>Termin realizacji umowy</w:t>
      </w:r>
      <w:r w:rsidR="00210F1D" w:rsidRPr="008A5CDD">
        <w:rPr>
          <w:b/>
          <w:sz w:val="22"/>
          <w:szCs w:val="22"/>
        </w:rPr>
        <w:t xml:space="preserve">: </w:t>
      </w:r>
      <w:r w:rsidRPr="008A5CDD">
        <w:rPr>
          <w:b/>
          <w:sz w:val="22"/>
          <w:szCs w:val="22"/>
        </w:rPr>
        <w:t xml:space="preserve"> sukcesywnie od daty podpisania umowy przez okres 18 miesięcy. </w:t>
      </w:r>
    </w:p>
    <w:p w14:paraId="7C9D4FC8" w14:textId="6724FBBE" w:rsidR="003E7F99" w:rsidRPr="008A5CDD" w:rsidRDefault="0085389A" w:rsidP="003E7F99">
      <w:pPr>
        <w:spacing w:after="60"/>
        <w:jc w:val="both"/>
        <w:outlineLvl w:val="1"/>
        <w:rPr>
          <w:bCs/>
          <w:iCs/>
          <w:color w:val="000000"/>
          <w:sz w:val="22"/>
          <w:szCs w:val="22"/>
          <w:lang w:eastAsia="x-none"/>
        </w:rPr>
      </w:pPr>
      <w:r w:rsidRPr="008A5CDD">
        <w:rPr>
          <w:b/>
          <w:sz w:val="22"/>
          <w:szCs w:val="22"/>
        </w:rPr>
        <w:t xml:space="preserve">Termin dostawy zamówień cząstkowych </w:t>
      </w:r>
      <w:r w:rsidRPr="008A5CDD">
        <w:rPr>
          <w:sz w:val="22"/>
          <w:szCs w:val="22"/>
        </w:rPr>
        <w:t>……..………..dni roboczych</w:t>
      </w:r>
      <w:r w:rsidRPr="008A5CDD">
        <w:rPr>
          <w:b/>
          <w:sz w:val="22"/>
          <w:szCs w:val="22"/>
        </w:rPr>
        <w:t xml:space="preserve"> </w:t>
      </w:r>
      <w:r w:rsidRPr="008A5CDD">
        <w:rPr>
          <w:sz w:val="22"/>
          <w:szCs w:val="22"/>
        </w:rPr>
        <w:t>licząc od dnia złożenia zamówienia</w:t>
      </w:r>
      <w:r w:rsidR="003E7F99" w:rsidRPr="008A5CDD">
        <w:rPr>
          <w:sz w:val="22"/>
          <w:szCs w:val="22"/>
        </w:rPr>
        <w:t xml:space="preserve"> - </w:t>
      </w:r>
      <w:r w:rsidR="003E7F99" w:rsidRPr="008A5CDD">
        <w:rPr>
          <w:bCs/>
          <w:iCs/>
          <w:color w:val="000000"/>
          <w:sz w:val="22"/>
          <w:szCs w:val="22"/>
          <w:lang w:eastAsia="x-none"/>
        </w:rPr>
        <w:t xml:space="preserve">za dni robocze Zamawiający uznaje dni od poniedziałku do piątku w godzinach od 8:00 do 15:30, z wyjątkiem dni ustawowo wolnych od pracy </w:t>
      </w:r>
      <w:r w:rsidR="003E7F99" w:rsidRPr="008A5CDD">
        <w:rPr>
          <w:b/>
          <w:sz w:val="22"/>
          <w:szCs w:val="22"/>
          <w:highlight w:val="yellow"/>
        </w:rPr>
        <w:t>(kryterium oceny)</w:t>
      </w:r>
      <w:r w:rsidR="003E7F99" w:rsidRPr="008A5CDD">
        <w:rPr>
          <w:bCs/>
          <w:iCs/>
          <w:color w:val="000000"/>
          <w:sz w:val="22"/>
          <w:szCs w:val="22"/>
          <w:lang w:eastAsia="x-none"/>
        </w:rPr>
        <w:t xml:space="preserve">  </w:t>
      </w:r>
    </w:p>
    <w:p w14:paraId="156C91BE" w14:textId="10DA88E9" w:rsidR="0085389A" w:rsidRPr="008A5CDD" w:rsidRDefault="0085389A" w:rsidP="003E7F99">
      <w:pPr>
        <w:widowControl w:val="0"/>
        <w:ind w:right="1"/>
        <w:jc w:val="both"/>
        <w:rPr>
          <w:sz w:val="22"/>
          <w:szCs w:val="22"/>
        </w:rPr>
      </w:pPr>
      <w:r w:rsidRPr="008A5CDD">
        <w:rPr>
          <w:b/>
          <w:sz w:val="22"/>
          <w:szCs w:val="22"/>
        </w:rPr>
        <w:t xml:space="preserve"> </w:t>
      </w:r>
      <w:r w:rsidRPr="008A5CDD">
        <w:rPr>
          <w:sz w:val="22"/>
          <w:szCs w:val="22"/>
        </w:rPr>
        <w:t xml:space="preserve"> </w:t>
      </w:r>
    </w:p>
    <w:p w14:paraId="69FB1A7C" w14:textId="07F01DB1" w:rsidR="006B239B" w:rsidRPr="008A5CDD" w:rsidRDefault="006B239B" w:rsidP="006B239B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8A5CDD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8A5CDD">
        <w:rPr>
          <w:b/>
          <w:sz w:val="20"/>
          <w:szCs w:val="20"/>
        </w:rPr>
        <w:t xml:space="preserve"> TAK/NIE</w:t>
      </w:r>
    </w:p>
    <w:p w14:paraId="2412D0D2" w14:textId="7269F56E" w:rsidR="0085389A" w:rsidRPr="008A5CDD" w:rsidRDefault="006B239B" w:rsidP="006B239B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8A5CDD">
        <w:rPr>
          <w:b/>
          <w:sz w:val="20"/>
          <w:szCs w:val="20"/>
        </w:rPr>
        <w:t xml:space="preserve">Termin płatności: </w:t>
      </w:r>
      <w:r w:rsidRPr="008A5CDD">
        <w:rPr>
          <w:bCs/>
          <w:sz w:val="20"/>
          <w:szCs w:val="20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AA249DF" w14:textId="76C5846F" w:rsidR="006B239B" w:rsidRPr="008A5CDD" w:rsidRDefault="006B239B" w:rsidP="006B239B">
      <w:pPr>
        <w:rPr>
          <w:b/>
          <w:sz w:val="22"/>
          <w:szCs w:val="22"/>
          <w:u w:val="single"/>
        </w:rPr>
      </w:pPr>
      <w:r w:rsidRPr="008A5CDD">
        <w:rPr>
          <w:b/>
          <w:sz w:val="22"/>
          <w:szCs w:val="22"/>
          <w:u w:val="single"/>
        </w:rPr>
        <w:lastRenderedPageBreak/>
        <w:t>Jednocześnie oświadczamy, że:</w:t>
      </w:r>
    </w:p>
    <w:p w14:paraId="7EF8D397" w14:textId="77777777" w:rsidR="006B239B" w:rsidRPr="008A5CDD" w:rsidRDefault="006B239B" w:rsidP="006B239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8A5CD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ADA310E" w14:textId="77777777" w:rsidR="006B239B" w:rsidRPr="008A5CDD" w:rsidRDefault="006B239B" w:rsidP="006B239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A5CD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A5CDD">
        <w:rPr>
          <w:color w:val="000000"/>
          <w:sz w:val="22"/>
          <w:szCs w:val="22"/>
        </w:rPr>
        <w:t xml:space="preserve"> i nie wnosimy do nich żadnych zastrzeżeń.</w:t>
      </w:r>
    </w:p>
    <w:p w14:paraId="0F98C0D4" w14:textId="77777777" w:rsidR="006B239B" w:rsidRPr="008A5CDD" w:rsidRDefault="006B239B" w:rsidP="006B239B">
      <w:pPr>
        <w:numPr>
          <w:ilvl w:val="0"/>
          <w:numId w:val="1"/>
        </w:numPr>
        <w:jc w:val="both"/>
        <w:rPr>
          <w:sz w:val="22"/>
          <w:szCs w:val="22"/>
        </w:rPr>
      </w:pPr>
      <w:r w:rsidRPr="008A5CD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22A3737" w14:textId="77777777" w:rsidR="006B239B" w:rsidRPr="008A5CDD" w:rsidRDefault="006B239B" w:rsidP="006B239B">
      <w:pPr>
        <w:ind w:left="360"/>
        <w:jc w:val="both"/>
        <w:rPr>
          <w:i/>
          <w:sz w:val="22"/>
          <w:szCs w:val="22"/>
        </w:rPr>
      </w:pPr>
      <w:r w:rsidRPr="008A5CD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8952DA5" w14:textId="77777777" w:rsidR="006B239B" w:rsidRPr="008A5CDD" w:rsidRDefault="006B239B" w:rsidP="006B239B">
      <w:pPr>
        <w:ind w:left="360"/>
        <w:jc w:val="both"/>
        <w:rPr>
          <w:i/>
          <w:sz w:val="22"/>
          <w:szCs w:val="22"/>
        </w:rPr>
      </w:pPr>
      <w:r w:rsidRPr="008A5CD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E04E5BC" w14:textId="77777777" w:rsidR="006B239B" w:rsidRPr="008A5CDD" w:rsidRDefault="006B239B" w:rsidP="006B239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8A5CD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B239B" w:rsidRPr="008A5CDD" w14:paraId="783738B2" w14:textId="77777777" w:rsidTr="00C15A0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EE527C" w14:textId="77777777" w:rsidR="006B239B" w:rsidRPr="008A5CDD" w:rsidRDefault="006B239B" w:rsidP="00C15A0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8A5CDD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DF3C2E" w14:textId="77777777" w:rsidR="006B239B" w:rsidRPr="008A5CDD" w:rsidRDefault="006B239B" w:rsidP="00C15A0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8A5CDD">
              <w:rPr>
                <w:sz w:val="18"/>
                <w:szCs w:val="22"/>
              </w:rPr>
              <w:t xml:space="preserve">Opis części zamówienia, którą wykonawca </w:t>
            </w:r>
          </w:p>
          <w:p w14:paraId="2814A873" w14:textId="77777777" w:rsidR="006B239B" w:rsidRPr="008A5CDD" w:rsidRDefault="006B239B" w:rsidP="00C15A0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8A5CDD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8F0172" w14:textId="77777777" w:rsidR="006B239B" w:rsidRPr="008A5CDD" w:rsidRDefault="006B239B" w:rsidP="00C15A0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8A5CDD">
              <w:rPr>
                <w:sz w:val="18"/>
                <w:szCs w:val="22"/>
              </w:rPr>
              <w:t>Nazwa podwykonawcy</w:t>
            </w:r>
            <w:r w:rsidRPr="008A5CDD">
              <w:rPr>
                <w:sz w:val="18"/>
                <w:szCs w:val="22"/>
              </w:rPr>
              <w:br/>
              <w:t>(o ile jest znana)</w:t>
            </w:r>
          </w:p>
        </w:tc>
      </w:tr>
      <w:tr w:rsidR="006B239B" w:rsidRPr="008A5CDD" w14:paraId="72156D37" w14:textId="77777777" w:rsidTr="00C15A0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6ED09" w14:textId="77777777" w:rsidR="006B239B" w:rsidRPr="008A5CDD" w:rsidRDefault="006B239B" w:rsidP="00C15A0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07385" w14:textId="77777777" w:rsidR="006B239B" w:rsidRPr="008A5CDD" w:rsidRDefault="006B239B" w:rsidP="00C15A0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C9BE4" w14:textId="77777777" w:rsidR="006B239B" w:rsidRPr="008A5CDD" w:rsidRDefault="006B239B" w:rsidP="00C15A0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B239B" w:rsidRPr="008A5CDD" w14:paraId="6DCCB505" w14:textId="77777777" w:rsidTr="00C15A0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BCCB2" w14:textId="77777777" w:rsidR="006B239B" w:rsidRPr="008A5CDD" w:rsidRDefault="006B239B" w:rsidP="00C15A0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889ED" w14:textId="77777777" w:rsidR="006B239B" w:rsidRPr="008A5CDD" w:rsidRDefault="006B239B" w:rsidP="00C15A0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02AF5" w14:textId="77777777" w:rsidR="006B239B" w:rsidRPr="008A5CDD" w:rsidRDefault="006B239B" w:rsidP="00C15A0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659F7D0" w14:textId="7C68335C" w:rsidR="00CF6986" w:rsidRPr="008A5CDD" w:rsidRDefault="00CF6986" w:rsidP="006B239B">
      <w:pPr>
        <w:numPr>
          <w:ilvl w:val="0"/>
          <w:numId w:val="1"/>
        </w:numPr>
        <w:jc w:val="both"/>
        <w:rPr>
          <w:sz w:val="22"/>
          <w:szCs w:val="22"/>
        </w:rPr>
      </w:pPr>
      <w:r w:rsidRPr="008A5CDD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8A5CDD">
        <w:rPr>
          <w:sz w:val="22"/>
          <w:szCs w:val="22"/>
        </w:rPr>
        <w:br/>
        <w:t>w przypadku gdy przypada na nich ponad 10% wartości zamówienia</w:t>
      </w:r>
    </w:p>
    <w:p w14:paraId="61496D9C" w14:textId="5C0A688E" w:rsidR="006B239B" w:rsidRPr="008A5CDD" w:rsidRDefault="006B239B" w:rsidP="006B239B">
      <w:pPr>
        <w:numPr>
          <w:ilvl w:val="0"/>
          <w:numId w:val="1"/>
        </w:numPr>
        <w:jc w:val="both"/>
        <w:rPr>
          <w:sz w:val="22"/>
          <w:szCs w:val="22"/>
        </w:rPr>
      </w:pPr>
      <w:r w:rsidRPr="008A5CDD">
        <w:rPr>
          <w:sz w:val="22"/>
          <w:szCs w:val="22"/>
        </w:rPr>
        <w:t>Upoważnionymi do reprezentowania naszej firmy są następujące osoby:</w:t>
      </w:r>
    </w:p>
    <w:p w14:paraId="58FEEFFC" w14:textId="77777777" w:rsidR="006B239B" w:rsidRPr="008A5CDD" w:rsidRDefault="006B239B" w:rsidP="006B239B">
      <w:pPr>
        <w:keepNext/>
        <w:spacing w:before="240" w:after="60"/>
        <w:outlineLvl w:val="0"/>
        <w:rPr>
          <w:b/>
          <w:bCs/>
          <w:kern w:val="32"/>
          <w:sz w:val="16"/>
          <w:szCs w:val="16"/>
        </w:rPr>
      </w:pPr>
      <w:r w:rsidRPr="008A5CDD">
        <w:rPr>
          <w:b/>
          <w:bCs/>
          <w:kern w:val="32"/>
          <w:sz w:val="16"/>
          <w:szCs w:val="16"/>
        </w:rPr>
        <w:tab/>
        <w:t>Imię i Nazwisko</w:t>
      </w:r>
      <w:r w:rsidRPr="008A5CDD">
        <w:rPr>
          <w:b/>
          <w:bCs/>
          <w:kern w:val="32"/>
          <w:sz w:val="16"/>
          <w:szCs w:val="16"/>
        </w:rPr>
        <w:tab/>
      </w:r>
      <w:r w:rsidRPr="008A5CDD">
        <w:rPr>
          <w:b/>
          <w:bCs/>
          <w:kern w:val="32"/>
          <w:sz w:val="16"/>
          <w:szCs w:val="16"/>
        </w:rPr>
        <w:tab/>
      </w:r>
      <w:r w:rsidRPr="008A5CDD">
        <w:rPr>
          <w:b/>
          <w:bCs/>
          <w:kern w:val="32"/>
          <w:sz w:val="16"/>
          <w:szCs w:val="16"/>
        </w:rPr>
        <w:tab/>
      </w:r>
      <w:r w:rsidRPr="008A5CDD">
        <w:rPr>
          <w:b/>
          <w:bCs/>
          <w:kern w:val="32"/>
          <w:sz w:val="16"/>
          <w:szCs w:val="16"/>
        </w:rPr>
        <w:tab/>
      </w:r>
      <w:r w:rsidRPr="008A5CDD">
        <w:rPr>
          <w:b/>
          <w:bCs/>
          <w:kern w:val="32"/>
          <w:sz w:val="16"/>
          <w:szCs w:val="16"/>
        </w:rPr>
        <w:tab/>
      </w:r>
      <w:r w:rsidRPr="008A5CDD">
        <w:rPr>
          <w:b/>
          <w:bCs/>
          <w:kern w:val="32"/>
          <w:sz w:val="16"/>
          <w:szCs w:val="16"/>
        </w:rPr>
        <w:tab/>
      </w:r>
      <w:r w:rsidRPr="008A5CDD">
        <w:rPr>
          <w:b/>
          <w:bCs/>
          <w:kern w:val="32"/>
          <w:sz w:val="16"/>
          <w:szCs w:val="16"/>
        </w:rPr>
        <w:tab/>
      </w:r>
    </w:p>
    <w:p w14:paraId="4749691E" w14:textId="77777777" w:rsidR="006B239B" w:rsidRPr="008A5CDD" w:rsidRDefault="006B239B" w:rsidP="006B239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8A5CDD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8A5CDD">
        <w:rPr>
          <w:sz w:val="18"/>
          <w:szCs w:val="18"/>
        </w:rPr>
        <w:tab/>
      </w:r>
      <w:r w:rsidRPr="008A5CDD">
        <w:rPr>
          <w:sz w:val="18"/>
          <w:szCs w:val="18"/>
        </w:rPr>
        <w:tab/>
        <w:t xml:space="preserve"> </w:t>
      </w:r>
    </w:p>
    <w:p w14:paraId="6652842E" w14:textId="77777777" w:rsidR="006B239B" w:rsidRPr="008A5CDD" w:rsidRDefault="006B239B" w:rsidP="006B239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6A5C237" w14:textId="77777777" w:rsidR="006B239B" w:rsidRPr="008A5CDD" w:rsidRDefault="006B239B" w:rsidP="006B239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8A5CDD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8A5CDD">
        <w:rPr>
          <w:sz w:val="18"/>
          <w:szCs w:val="18"/>
        </w:rPr>
        <w:tab/>
      </w:r>
      <w:r w:rsidRPr="008A5CDD">
        <w:rPr>
          <w:sz w:val="18"/>
          <w:szCs w:val="18"/>
        </w:rPr>
        <w:tab/>
        <w:t xml:space="preserve"> </w:t>
      </w:r>
    </w:p>
    <w:p w14:paraId="201861DE" w14:textId="77777777" w:rsidR="006B239B" w:rsidRPr="008A5CDD" w:rsidRDefault="006B239B" w:rsidP="006B239B">
      <w:pPr>
        <w:numPr>
          <w:ilvl w:val="0"/>
          <w:numId w:val="1"/>
        </w:numPr>
        <w:jc w:val="both"/>
        <w:rPr>
          <w:sz w:val="22"/>
          <w:szCs w:val="22"/>
        </w:rPr>
      </w:pPr>
      <w:r w:rsidRPr="008A5CDD">
        <w:rPr>
          <w:sz w:val="22"/>
          <w:szCs w:val="22"/>
        </w:rPr>
        <w:t>upoważnienie dla powyżej wskazanych osób wynika z następującego (ych) dokumentu(ów)</w:t>
      </w:r>
    </w:p>
    <w:p w14:paraId="626F49BA" w14:textId="77777777" w:rsidR="006B239B" w:rsidRPr="008A5CDD" w:rsidRDefault="006B239B" w:rsidP="006B239B">
      <w:pPr>
        <w:jc w:val="both"/>
        <w:rPr>
          <w:sz w:val="22"/>
          <w:szCs w:val="22"/>
        </w:rPr>
      </w:pPr>
      <w:r w:rsidRPr="008A5CD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26C5ABB" w14:textId="77777777" w:rsidR="006B239B" w:rsidRPr="008A5CDD" w:rsidRDefault="006B239B" w:rsidP="006B239B">
      <w:pPr>
        <w:numPr>
          <w:ilvl w:val="0"/>
          <w:numId w:val="1"/>
        </w:numPr>
        <w:jc w:val="both"/>
        <w:rPr>
          <w:sz w:val="22"/>
          <w:szCs w:val="22"/>
        </w:rPr>
      </w:pPr>
      <w:r w:rsidRPr="008A5CDD">
        <w:rPr>
          <w:sz w:val="22"/>
          <w:szCs w:val="22"/>
        </w:rPr>
        <w:t>załącznikami do niniejszej oferty są:</w:t>
      </w:r>
    </w:p>
    <w:p w14:paraId="71E1A2EE" w14:textId="77777777" w:rsidR="006B239B" w:rsidRPr="008A5CDD" w:rsidRDefault="006B239B" w:rsidP="006B23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5CDD">
        <w:rPr>
          <w:sz w:val="22"/>
          <w:szCs w:val="22"/>
        </w:rPr>
        <w:t>………………………………………………………………………………………….</w:t>
      </w:r>
    </w:p>
    <w:p w14:paraId="78346CFC" w14:textId="77777777" w:rsidR="006B239B" w:rsidRPr="008A5CDD" w:rsidRDefault="006B239B" w:rsidP="006B23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5CDD">
        <w:rPr>
          <w:sz w:val="22"/>
          <w:szCs w:val="22"/>
        </w:rPr>
        <w:t>……………………………………………..……………………………………………</w:t>
      </w:r>
    </w:p>
    <w:p w14:paraId="0E45E860" w14:textId="77777777" w:rsidR="006B239B" w:rsidRPr="008A5CDD" w:rsidRDefault="006B239B" w:rsidP="006B23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5CDD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AF062D9" w14:textId="77777777" w:rsidR="006B239B" w:rsidRPr="008A5CDD" w:rsidRDefault="006B239B" w:rsidP="006B23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5CDD">
        <w:rPr>
          <w:sz w:val="22"/>
          <w:szCs w:val="22"/>
        </w:rPr>
        <w:t>………………………………………………………………………………………….</w:t>
      </w:r>
    </w:p>
    <w:p w14:paraId="630CEC9B" w14:textId="77777777" w:rsidR="006B239B" w:rsidRPr="008A5CDD" w:rsidRDefault="006B239B" w:rsidP="006B23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5CDD">
        <w:rPr>
          <w:sz w:val="22"/>
          <w:szCs w:val="22"/>
        </w:rPr>
        <w:t>……………………………………………..……………………………………………</w:t>
      </w:r>
    </w:p>
    <w:p w14:paraId="01DDE4FB" w14:textId="77777777" w:rsidR="006B239B" w:rsidRPr="008A5CDD" w:rsidRDefault="006B239B" w:rsidP="006B239B">
      <w:pPr>
        <w:spacing w:line="360" w:lineRule="auto"/>
        <w:ind w:left="1440"/>
        <w:jc w:val="both"/>
        <w:rPr>
          <w:sz w:val="22"/>
          <w:szCs w:val="22"/>
        </w:rPr>
      </w:pPr>
    </w:p>
    <w:p w14:paraId="38A62F86" w14:textId="77777777" w:rsidR="006B239B" w:rsidRPr="008A5CDD" w:rsidRDefault="006B239B" w:rsidP="006B239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8A5CDD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8A5CDD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8A5CDD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8A5CDD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8A5CDD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8A5CDD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8A5CDD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8A5CDD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6FCBAE1C" w14:textId="77777777" w:rsidR="00FE545C" w:rsidRPr="008A5CDD" w:rsidRDefault="00FE545C" w:rsidP="00FE545C">
      <w:pPr>
        <w:jc w:val="right"/>
        <w:rPr>
          <w:sz w:val="20"/>
          <w:szCs w:val="20"/>
        </w:rPr>
      </w:pPr>
    </w:p>
    <w:sectPr w:rsidR="00FE545C" w:rsidRPr="008A5C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7271C2" w14:textId="77777777" w:rsidR="00741357" w:rsidRDefault="00741357">
      <w:r>
        <w:separator/>
      </w:r>
    </w:p>
  </w:endnote>
  <w:endnote w:type="continuationSeparator" w:id="0">
    <w:p w14:paraId="194CD6F6" w14:textId="77777777" w:rsidR="00741357" w:rsidRDefault="00741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9B70E1" w14:textId="77777777" w:rsidR="00E017DB" w:rsidRDefault="00E017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48DCB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AD536" w14:textId="77777777" w:rsidR="00E017DB" w:rsidRDefault="00E017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321D2E" w14:textId="77777777" w:rsidR="00741357" w:rsidRDefault="00741357">
      <w:r>
        <w:separator/>
      </w:r>
    </w:p>
  </w:footnote>
  <w:footnote w:type="continuationSeparator" w:id="0">
    <w:p w14:paraId="0D69F5C4" w14:textId="77777777" w:rsidR="00741357" w:rsidRDefault="007413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713ADC" w14:textId="77777777" w:rsidR="00E017DB" w:rsidRDefault="00E017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CC3C2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B8317" w14:textId="77777777" w:rsidR="00E017DB" w:rsidRDefault="00E017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2647C2"/>
    <w:multiLevelType w:val="multilevel"/>
    <w:tmpl w:val="2940E970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74340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92186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18008927">
    <w:abstractNumId w:val="0"/>
  </w:num>
  <w:num w:numId="4" w16cid:durableId="643193153">
    <w:abstractNumId w:val="4"/>
  </w:num>
  <w:num w:numId="5" w16cid:durableId="13057417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83254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AC9"/>
    <w:rsid w:val="00012286"/>
    <w:rsid w:val="000704FC"/>
    <w:rsid w:val="00071CCC"/>
    <w:rsid w:val="000B731D"/>
    <w:rsid w:val="000D6134"/>
    <w:rsid w:val="000E09C7"/>
    <w:rsid w:val="000F6589"/>
    <w:rsid w:val="000F6CFD"/>
    <w:rsid w:val="00101AC9"/>
    <w:rsid w:val="00106636"/>
    <w:rsid w:val="00116EC6"/>
    <w:rsid w:val="00174564"/>
    <w:rsid w:val="001801DD"/>
    <w:rsid w:val="001D4612"/>
    <w:rsid w:val="00207E98"/>
    <w:rsid w:val="00210F1D"/>
    <w:rsid w:val="00257D7E"/>
    <w:rsid w:val="002723B0"/>
    <w:rsid w:val="00315A4A"/>
    <w:rsid w:val="003E7F99"/>
    <w:rsid w:val="003F75B4"/>
    <w:rsid w:val="004468DE"/>
    <w:rsid w:val="004B7300"/>
    <w:rsid w:val="004C6753"/>
    <w:rsid w:val="00595C87"/>
    <w:rsid w:val="005C7CC6"/>
    <w:rsid w:val="005D2C65"/>
    <w:rsid w:val="005E6D94"/>
    <w:rsid w:val="006271A3"/>
    <w:rsid w:val="0063384F"/>
    <w:rsid w:val="00643C6F"/>
    <w:rsid w:val="00646202"/>
    <w:rsid w:val="0065290F"/>
    <w:rsid w:val="006815F6"/>
    <w:rsid w:val="006B239B"/>
    <w:rsid w:val="006F3729"/>
    <w:rsid w:val="00733C98"/>
    <w:rsid w:val="00741357"/>
    <w:rsid w:val="007748F0"/>
    <w:rsid w:val="007A4321"/>
    <w:rsid w:val="00815C49"/>
    <w:rsid w:val="00833933"/>
    <w:rsid w:val="00853083"/>
    <w:rsid w:val="0085389A"/>
    <w:rsid w:val="008A5CDD"/>
    <w:rsid w:val="008B2F0C"/>
    <w:rsid w:val="008B4928"/>
    <w:rsid w:val="008C3F10"/>
    <w:rsid w:val="008D2AB8"/>
    <w:rsid w:val="008D7A5D"/>
    <w:rsid w:val="008F1C66"/>
    <w:rsid w:val="00905E31"/>
    <w:rsid w:val="00970FE4"/>
    <w:rsid w:val="009F1732"/>
    <w:rsid w:val="009F7BC0"/>
    <w:rsid w:val="00A0022B"/>
    <w:rsid w:val="00A346FE"/>
    <w:rsid w:val="00A47B4D"/>
    <w:rsid w:val="00A83018"/>
    <w:rsid w:val="00AE2B53"/>
    <w:rsid w:val="00B774DC"/>
    <w:rsid w:val="00C253F2"/>
    <w:rsid w:val="00C969A6"/>
    <w:rsid w:val="00CA7D36"/>
    <w:rsid w:val="00CB26CF"/>
    <w:rsid w:val="00CF6986"/>
    <w:rsid w:val="00D22665"/>
    <w:rsid w:val="00D24208"/>
    <w:rsid w:val="00D60C38"/>
    <w:rsid w:val="00D66893"/>
    <w:rsid w:val="00D90ACB"/>
    <w:rsid w:val="00D96CAD"/>
    <w:rsid w:val="00DC1500"/>
    <w:rsid w:val="00DD1D9F"/>
    <w:rsid w:val="00DE0BDB"/>
    <w:rsid w:val="00E017DB"/>
    <w:rsid w:val="00E44371"/>
    <w:rsid w:val="00E948FE"/>
    <w:rsid w:val="00E949B0"/>
    <w:rsid w:val="00EC0BEA"/>
    <w:rsid w:val="00EE5848"/>
    <w:rsid w:val="00F00591"/>
    <w:rsid w:val="00F13C5F"/>
    <w:rsid w:val="00F51688"/>
    <w:rsid w:val="00F53146"/>
    <w:rsid w:val="00F53F03"/>
    <w:rsid w:val="00F804E4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621DE3"/>
  <w15:chartTrackingRefBased/>
  <w15:docId w15:val="{0FDADBDE-69E3-49BA-853F-5C13ED420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96CAD"/>
    <w:pPr>
      <w:autoSpaceDN w:val="0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7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588</Words>
  <Characters>4867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8</cp:revision>
  <cp:lastPrinted>1899-12-31T23:00:00Z</cp:lastPrinted>
  <dcterms:created xsi:type="dcterms:W3CDTF">2024-03-20T13:15:00Z</dcterms:created>
  <dcterms:modified xsi:type="dcterms:W3CDTF">2025-01-07T08:39:00Z</dcterms:modified>
</cp:coreProperties>
</file>