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26385" w14:textId="3A79B6A0" w:rsidR="00843A88" w:rsidRPr="000C2E4D" w:rsidRDefault="00436AA5" w:rsidP="00FD4AEC">
      <w:pPr>
        <w:spacing w:after="480"/>
        <w:jc w:val="right"/>
      </w:pPr>
      <w:r w:rsidRPr="000C2E4D">
        <w:t>Niepołomice</w:t>
      </w:r>
      <w:r w:rsidR="00843A88" w:rsidRPr="000C2E4D">
        <w:t xml:space="preserve"> dnia: </w:t>
      </w:r>
      <w:r w:rsidRPr="000C2E4D">
        <w:t>2025-01-</w:t>
      </w:r>
      <w:r w:rsidR="00C71C1E">
        <w:t>14</w:t>
      </w:r>
    </w:p>
    <w:p w14:paraId="0C00CD52" w14:textId="77777777" w:rsidR="00843A88" w:rsidRPr="000C2E4D" w:rsidRDefault="00436AA5" w:rsidP="00843A88">
      <w:pPr>
        <w:spacing w:line="360" w:lineRule="auto"/>
        <w:rPr>
          <w:b/>
          <w:bCs/>
        </w:rPr>
      </w:pPr>
      <w:r w:rsidRPr="000C2E4D">
        <w:rPr>
          <w:b/>
          <w:bCs/>
        </w:rPr>
        <w:t>GMINA NIEPOŁOMICE</w:t>
      </w:r>
    </w:p>
    <w:p w14:paraId="15D17AC3" w14:textId="77777777" w:rsidR="00843A88" w:rsidRPr="000C2E4D" w:rsidRDefault="00436AA5" w:rsidP="00843A88">
      <w:pPr>
        <w:spacing w:line="360" w:lineRule="auto"/>
      </w:pPr>
      <w:r w:rsidRPr="000C2E4D">
        <w:t>Pl. Zwycięstwa</w:t>
      </w:r>
      <w:r w:rsidR="00843A88" w:rsidRPr="000C2E4D">
        <w:t xml:space="preserve"> </w:t>
      </w:r>
      <w:r w:rsidRPr="000C2E4D">
        <w:t>13</w:t>
      </w:r>
    </w:p>
    <w:p w14:paraId="205F589E" w14:textId="77777777" w:rsidR="00843A88" w:rsidRPr="000C2E4D" w:rsidRDefault="00436AA5" w:rsidP="00843A88">
      <w:r w:rsidRPr="000C2E4D">
        <w:t>32-005</w:t>
      </w:r>
      <w:r w:rsidR="00843A88" w:rsidRPr="000C2E4D">
        <w:t xml:space="preserve"> </w:t>
      </w:r>
      <w:r w:rsidRPr="000C2E4D">
        <w:t>Niepołomice</w:t>
      </w:r>
    </w:p>
    <w:p w14:paraId="57987718" w14:textId="51559D3E" w:rsidR="00843A88" w:rsidRPr="000C2E4D" w:rsidRDefault="000C2E4D" w:rsidP="00FD4AEC">
      <w:pPr>
        <w:spacing w:after="480"/>
        <w:jc w:val="both"/>
        <w:rPr>
          <w:bCs/>
        </w:rPr>
      </w:pPr>
      <w:r w:rsidRPr="000C2E4D">
        <w:rPr>
          <w:bCs/>
        </w:rPr>
        <w:t>Pismo: ZP.271.48.2024.5</w:t>
      </w:r>
    </w:p>
    <w:p w14:paraId="0F1DB25B" w14:textId="77777777" w:rsidR="00843A88" w:rsidRPr="000C2E4D" w:rsidRDefault="00843A88" w:rsidP="004E4B64">
      <w:pPr>
        <w:tabs>
          <w:tab w:val="left" w:pos="708"/>
          <w:tab w:val="center" w:pos="4536"/>
          <w:tab w:val="right" w:pos="9072"/>
        </w:tabs>
        <w:spacing w:after="20" w:line="360" w:lineRule="auto"/>
        <w:ind w:left="5103"/>
        <w:rPr>
          <w:b/>
        </w:rPr>
      </w:pPr>
      <w:r w:rsidRPr="000C2E4D">
        <w:rPr>
          <w:b/>
        </w:rPr>
        <w:t>WYKONAWCY</w:t>
      </w:r>
    </w:p>
    <w:p w14:paraId="01501059" w14:textId="77777777" w:rsidR="00843A88" w:rsidRPr="000C2E4D" w:rsidRDefault="00843A88" w:rsidP="004E4B64">
      <w:pPr>
        <w:tabs>
          <w:tab w:val="left" w:pos="708"/>
          <w:tab w:val="center" w:pos="4536"/>
          <w:tab w:val="right" w:pos="9072"/>
        </w:tabs>
        <w:spacing w:after="480" w:line="360" w:lineRule="auto"/>
        <w:ind w:left="5103"/>
      </w:pPr>
      <w:r w:rsidRPr="000C2E4D">
        <w:t>ubiegający się o zamówienie</w:t>
      </w:r>
    </w:p>
    <w:p w14:paraId="778FDE27" w14:textId="77777777" w:rsidR="004E4B64" w:rsidRPr="000C2E4D" w:rsidRDefault="004E4B64" w:rsidP="004E4B64">
      <w:pPr>
        <w:spacing w:after="120" w:line="360" w:lineRule="auto"/>
        <w:jc w:val="both"/>
        <w:rPr>
          <w:rFonts w:eastAsia="Calibri"/>
          <w:lang w:eastAsia="en-US"/>
        </w:rPr>
      </w:pPr>
      <w:r w:rsidRPr="000C2E4D">
        <w:rPr>
          <w:rFonts w:eastAsia="Calibri"/>
          <w:lang w:eastAsia="en-US"/>
        </w:rPr>
        <w:t xml:space="preserve">Dotyczy: </w:t>
      </w:r>
      <w:r w:rsidRPr="000C2E4D">
        <w:t>postępowania o udzielenie zamówienia publicznego</w:t>
      </w:r>
      <w:r w:rsidRPr="000C2E4D">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0C2E4D" w14:paraId="08C80C7E" w14:textId="77777777" w:rsidTr="00FD4AEC">
        <w:tc>
          <w:tcPr>
            <w:tcW w:w="2269" w:type="dxa"/>
            <w:shd w:val="clear" w:color="auto" w:fill="auto"/>
          </w:tcPr>
          <w:p w14:paraId="654A645F" w14:textId="77777777" w:rsidR="004E4B64" w:rsidRPr="000C2E4D" w:rsidRDefault="004E4B64" w:rsidP="00C46732">
            <w:pPr>
              <w:tabs>
                <w:tab w:val="center" w:pos="4536"/>
                <w:tab w:val="right" w:pos="9072"/>
              </w:tabs>
              <w:spacing w:line="360" w:lineRule="auto"/>
              <w:ind w:left="-105"/>
              <w:jc w:val="both"/>
            </w:pPr>
            <w:r w:rsidRPr="000C2E4D">
              <w:t>Nazwa zamówienia:</w:t>
            </w:r>
          </w:p>
        </w:tc>
        <w:tc>
          <w:tcPr>
            <w:tcW w:w="6803" w:type="dxa"/>
            <w:shd w:val="clear" w:color="auto" w:fill="auto"/>
          </w:tcPr>
          <w:p w14:paraId="71F96C99" w14:textId="77777777" w:rsidR="004E4B64" w:rsidRPr="000C2E4D" w:rsidRDefault="00436AA5" w:rsidP="00C46732">
            <w:pPr>
              <w:tabs>
                <w:tab w:val="center" w:pos="4536"/>
                <w:tab w:val="right" w:pos="9072"/>
              </w:tabs>
              <w:spacing w:line="360" w:lineRule="auto"/>
              <w:jc w:val="both"/>
              <w:rPr>
                <w:bCs/>
              </w:rPr>
            </w:pPr>
            <w:r w:rsidRPr="000C2E4D">
              <w:rPr>
                <w:bCs/>
              </w:rPr>
              <w:t>Budowa orlika przy Szkole na Jazach w  Niepołomicach</w:t>
            </w:r>
            <w:r w:rsidR="004E4B64" w:rsidRPr="000C2E4D">
              <w:rPr>
                <w:bCs/>
              </w:rPr>
              <w:t>.</w:t>
            </w:r>
          </w:p>
        </w:tc>
      </w:tr>
      <w:tr w:rsidR="00436AA5" w:rsidRPr="000C2E4D" w14:paraId="35D79565" w14:textId="77777777" w:rsidTr="00275FD5">
        <w:tc>
          <w:tcPr>
            <w:tcW w:w="2269" w:type="dxa"/>
            <w:shd w:val="clear" w:color="auto" w:fill="auto"/>
          </w:tcPr>
          <w:p w14:paraId="7D93E841" w14:textId="77777777" w:rsidR="00436AA5" w:rsidRPr="000C2E4D" w:rsidRDefault="00436AA5" w:rsidP="00275FD5">
            <w:pPr>
              <w:tabs>
                <w:tab w:val="center" w:pos="4536"/>
                <w:tab w:val="right" w:pos="9072"/>
              </w:tabs>
              <w:spacing w:line="360" w:lineRule="auto"/>
              <w:ind w:left="-105" w:right="-115"/>
              <w:jc w:val="both"/>
            </w:pPr>
            <w:r w:rsidRPr="000C2E4D">
              <w:t>Numer referencyjny:</w:t>
            </w:r>
          </w:p>
        </w:tc>
        <w:tc>
          <w:tcPr>
            <w:tcW w:w="6803" w:type="dxa"/>
            <w:shd w:val="clear" w:color="auto" w:fill="auto"/>
          </w:tcPr>
          <w:p w14:paraId="2E420571" w14:textId="77777777" w:rsidR="00436AA5" w:rsidRPr="000C2E4D" w:rsidRDefault="00436AA5" w:rsidP="00275FD5">
            <w:pPr>
              <w:tabs>
                <w:tab w:val="center" w:pos="4536"/>
                <w:tab w:val="right" w:pos="9072"/>
              </w:tabs>
              <w:spacing w:line="360" w:lineRule="auto"/>
              <w:jc w:val="both"/>
              <w:rPr>
                <w:bCs/>
              </w:rPr>
            </w:pPr>
            <w:r w:rsidRPr="000C2E4D">
              <w:rPr>
                <w:bCs/>
              </w:rPr>
              <w:t>ZP.271.48.2024</w:t>
            </w:r>
          </w:p>
        </w:tc>
      </w:tr>
    </w:tbl>
    <w:p w14:paraId="2A8B1943" w14:textId="77777777" w:rsidR="004E4B64" w:rsidRPr="000C2E4D"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0C2E4D" w14:paraId="14A690E4" w14:textId="77777777" w:rsidTr="00C46732">
        <w:tc>
          <w:tcPr>
            <w:tcW w:w="9330" w:type="dxa"/>
            <w:shd w:val="clear" w:color="auto" w:fill="F2F2F2"/>
            <w:hideMark/>
          </w:tcPr>
          <w:p w14:paraId="3554E373" w14:textId="77777777" w:rsidR="00843A88" w:rsidRPr="000C2E4D" w:rsidRDefault="00843A88" w:rsidP="00843A88">
            <w:pPr>
              <w:keepNext/>
              <w:spacing w:before="240" w:after="240"/>
              <w:jc w:val="center"/>
              <w:outlineLvl w:val="0"/>
              <w:rPr>
                <w:b/>
                <w:spacing w:val="50"/>
                <w:kern w:val="28"/>
              </w:rPr>
            </w:pPr>
            <w:r w:rsidRPr="000C2E4D">
              <w:rPr>
                <w:b/>
                <w:spacing w:val="50"/>
                <w:kern w:val="28"/>
              </w:rPr>
              <w:t>WYJAŚNIENIA TREŚCI SWZ</w:t>
            </w:r>
          </w:p>
        </w:tc>
      </w:tr>
    </w:tbl>
    <w:p w14:paraId="551133B3" w14:textId="77777777" w:rsidR="0012774F" w:rsidRPr="000C2E4D" w:rsidRDefault="00520165" w:rsidP="004E4B64">
      <w:pPr>
        <w:spacing w:before="600" w:after="240" w:line="360" w:lineRule="auto"/>
        <w:jc w:val="both"/>
      </w:pPr>
      <w:r w:rsidRPr="000C2E4D">
        <w:t xml:space="preserve">Zamawiający, </w:t>
      </w:r>
      <w:r w:rsidR="00436AA5" w:rsidRPr="000C2E4D">
        <w:rPr>
          <w:b/>
        </w:rPr>
        <w:t>GMINA NIEPOŁOMICE</w:t>
      </w:r>
      <w:r w:rsidRPr="000C2E4D">
        <w:t xml:space="preserve">, działając na podstawie art. </w:t>
      </w:r>
      <w:r w:rsidR="00E74BC3" w:rsidRPr="000C2E4D">
        <w:t>284</w:t>
      </w:r>
      <w:r w:rsidRPr="000C2E4D">
        <w:t xml:space="preserve"> ust. </w:t>
      </w:r>
      <w:r w:rsidR="0029606A" w:rsidRPr="000C2E4D">
        <w:t>6</w:t>
      </w:r>
      <w:r w:rsidRPr="000C2E4D">
        <w:t xml:space="preserve"> ustawy z dnia </w:t>
      </w:r>
      <w:r w:rsidR="0029606A" w:rsidRPr="000C2E4D">
        <w:t>11</w:t>
      </w:r>
      <w:r w:rsidRPr="000C2E4D">
        <w:t xml:space="preserve"> </w:t>
      </w:r>
      <w:r w:rsidR="0029606A" w:rsidRPr="000C2E4D">
        <w:t xml:space="preserve">września </w:t>
      </w:r>
      <w:r w:rsidRPr="000C2E4D">
        <w:t>20</w:t>
      </w:r>
      <w:r w:rsidR="0029606A" w:rsidRPr="000C2E4D">
        <w:t>19</w:t>
      </w:r>
      <w:r w:rsidRPr="000C2E4D">
        <w:t xml:space="preserve"> r</w:t>
      </w:r>
      <w:r w:rsidR="0029606A" w:rsidRPr="000C2E4D">
        <w:t>.</w:t>
      </w:r>
      <w:r w:rsidRPr="000C2E4D">
        <w:t xml:space="preserve"> Prawo </w:t>
      </w:r>
      <w:r w:rsidR="0029606A" w:rsidRPr="000C2E4D">
        <w:t>z</w:t>
      </w:r>
      <w:r w:rsidRPr="000C2E4D">
        <w:t xml:space="preserve">amówień </w:t>
      </w:r>
      <w:r w:rsidR="0029606A" w:rsidRPr="000C2E4D">
        <w:t>p</w:t>
      </w:r>
      <w:r w:rsidRPr="000C2E4D">
        <w:t xml:space="preserve">ublicznych </w:t>
      </w:r>
      <w:r w:rsidR="00436AA5" w:rsidRPr="000C2E4D">
        <w:t>(</w:t>
      </w:r>
      <w:proofErr w:type="spellStart"/>
      <w:r w:rsidR="00436AA5" w:rsidRPr="000C2E4D">
        <w:t>t.j</w:t>
      </w:r>
      <w:proofErr w:type="spellEnd"/>
      <w:r w:rsidR="00436AA5" w:rsidRPr="000C2E4D">
        <w:t>. Dz. U. z 2024 poz. 1320)</w:t>
      </w:r>
      <w:r w:rsidR="00BE7BFD" w:rsidRPr="000C2E4D">
        <w:t xml:space="preserve">, </w:t>
      </w:r>
      <w:r w:rsidR="00E74BC3" w:rsidRPr="000C2E4D">
        <w:t>udostępnia</w:t>
      </w:r>
      <w:r w:rsidR="00BE7BFD" w:rsidRPr="000C2E4D">
        <w:t xml:space="preserve"> poniżej treść zapytań do S</w:t>
      </w:r>
      <w:r w:rsidR="0012774F" w:rsidRPr="000C2E4D">
        <w:t>pecyfikacji Warunków Zamówienia (</w:t>
      </w:r>
      <w:r w:rsidR="0012774F" w:rsidRPr="000C2E4D">
        <w:rPr>
          <w:lang w:eastAsia="ar-SA"/>
        </w:rPr>
        <w:t>zwanej dalej</w:t>
      </w:r>
      <w:r w:rsidR="0012774F" w:rsidRPr="000C2E4D">
        <w:rPr>
          <w:b/>
          <w:lang w:eastAsia="ar-SA"/>
        </w:rPr>
        <w:t xml:space="preserve"> </w:t>
      </w:r>
      <w:r w:rsidR="0012774F" w:rsidRPr="000C2E4D">
        <w:rPr>
          <w:bCs/>
          <w:lang w:eastAsia="ar-SA"/>
        </w:rPr>
        <w:t>”SWZ”)</w:t>
      </w:r>
      <w:r w:rsidR="00E74BC3" w:rsidRPr="000C2E4D">
        <w:rPr>
          <w:bCs/>
          <w:lang w:eastAsia="ar-SA"/>
        </w:rPr>
        <w:t xml:space="preserve"> </w:t>
      </w:r>
      <w:r w:rsidR="00E74BC3" w:rsidRPr="000C2E4D">
        <w:t>wraz z wyjaśnieniami</w:t>
      </w:r>
      <w:r w:rsidR="0012774F" w:rsidRPr="000C2E4D">
        <w:rPr>
          <w:bCs/>
          <w:lang w:eastAsia="ar-SA"/>
        </w:rPr>
        <w:t>:</w:t>
      </w:r>
    </w:p>
    <w:tbl>
      <w:tblPr>
        <w:tblW w:w="9356" w:type="dxa"/>
        <w:tblInd w:w="-34" w:type="dxa"/>
        <w:tblLook w:val="04A0" w:firstRow="1" w:lastRow="0" w:firstColumn="1" w:lastColumn="0" w:noHBand="0" w:noVBand="1"/>
      </w:tblPr>
      <w:tblGrid>
        <w:gridCol w:w="9356"/>
      </w:tblGrid>
      <w:tr w:rsidR="00436AA5" w:rsidRPr="000C2E4D" w14:paraId="1B6518E5" w14:textId="77777777" w:rsidTr="00275FD5">
        <w:tc>
          <w:tcPr>
            <w:tcW w:w="9356" w:type="dxa"/>
            <w:shd w:val="clear" w:color="auto" w:fill="auto"/>
          </w:tcPr>
          <w:p w14:paraId="0FF92EB3" w14:textId="2B179378" w:rsidR="00436AA5" w:rsidRPr="000C2E4D" w:rsidRDefault="00436AA5" w:rsidP="00275FD5">
            <w:pPr>
              <w:spacing w:before="60" w:after="60" w:line="276" w:lineRule="auto"/>
              <w:ind w:left="30" w:right="-72"/>
              <w:rPr>
                <w:b/>
                <w:bCs/>
              </w:rPr>
            </w:pPr>
            <w:r w:rsidRPr="000C2E4D">
              <w:rPr>
                <w:b/>
                <w:bCs/>
              </w:rPr>
              <w:t>Pytani</w:t>
            </w:r>
            <w:r w:rsidR="000C2E4D">
              <w:rPr>
                <w:b/>
                <w:bCs/>
              </w:rPr>
              <w:t>e</w:t>
            </w:r>
          </w:p>
          <w:p w14:paraId="2B70A1B9" w14:textId="7C9904D1" w:rsidR="00436AA5" w:rsidRPr="000C2E4D" w:rsidRDefault="00436AA5" w:rsidP="000C2E4D">
            <w:pPr>
              <w:spacing w:after="120" w:line="360" w:lineRule="auto"/>
              <w:ind w:left="30" w:right="-72"/>
              <w:jc w:val="both"/>
            </w:pPr>
            <w:r w:rsidRPr="000C2E4D">
              <w:t xml:space="preserve">W związku z ogłoszonym przetargiem pn. „Budowa orlika przy Szkole na Jazach w  Niepołomicach” Wykonawca zwraca się z uprzejmą prośbą do Zamawiającego o zmianę zapisów SWZ rozdział 7 pkt. 7.2. </w:t>
            </w:r>
            <w:proofErr w:type="spellStart"/>
            <w:r w:rsidRPr="000C2E4D">
              <w:t>ppkt</w:t>
            </w:r>
            <w:proofErr w:type="spellEnd"/>
            <w:r w:rsidRPr="000C2E4D">
              <w:t>. 1 a)</w:t>
            </w:r>
          </w:p>
          <w:p w14:paraId="1AF910F3" w14:textId="77777777" w:rsidR="00436AA5" w:rsidRPr="000C2E4D" w:rsidRDefault="00436AA5" w:rsidP="00275FD5">
            <w:pPr>
              <w:spacing w:after="120" w:line="360" w:lineRule="auto"/>
              <w:ind w:left="30" w:right="-72"/>
              <w:jc w:val="both"/>
            </w:pPr>
            <w:r w:rsidRPr="000C2E4D">
              <w:t>Jest:</w:t>
            </w:r>
          </w:p>
          <w:p w14:paraId="600BEC7A" w14:textId="77777777" w:rsidR="00436AA5" w:rsidRPr="000C2E4D" w:rsidRDefault="00436AA5" w:rsidP="00275FD5">
            <w:pPr>
              <w:spacing w:after="120" w:line="360" w:lineRule="auto"/>
              <w:ind w:left="30" w:right="-72"/>
              <w:jc w:val="both"/>
            </w:pPr>
            <w:r w:rsidRPr="000C2E4D">
              <w:t>„O udzielenie zamówienia publicznego mogą ubiegać się wykonawcy, którzy spełniają warunki, dotyczące  zdolności technicznej lub zawodowej. Zamawiający uzna warunek za spełniony poprzez wykazanie przez Wykonawcę, że:</w:t>
            </w:r>
          </w:p>
          <w:p w14:paraId="630BAE44" w14:textId="10851624" w:rsidR="00436AA5" w:rsidRPr="000C2E4D" w:rsidRDefault="00436AA5" w:rsidP="000C2E4D">
            <w:pPr>
              <w:spacing w:after="120" w:line="360" w:lineRule="auto"/>
              <w:ind w:left="30" w:right="-72"/>
              <w:jc w:val="both"/>
            </w:pPr>
            <w:r w:rsidRPr="000C2E4D">
              <w:t>a) w okresie ostatnich pięciu lat przed upływem terminu składania ofert, a jeżeli okres prowadzenia działalności jest krótszy,  w tym okresie wykonał , co najmniej jednego zadania polegającego na wykonaniu boiska do piłki nożnej z trawy syntetycznej (budowie/rozbudowie/przebudowie) o wartości minimum 1 500 000,00 zł brutto. W przypadku wykazania kilku robót o mniejszej wartości,  wartość robót nie będzie sumowana”</w:t>
            </w:r>
          </w:p>
          <w:p w14:paraId="522954EC" w14:textId="77777777" w:rsidR="00436AA5" w:rsidRPr="000C2E4D" w:rsidRDefault="00436AA5" w:rsidP="00275FD5">
            <w:pPr>
              <w:spacing w:after="120" w:line="360" w:lineRule="auto"/>
              <w:ind w:left="30" w:right="-72"/>
              <w:jc w:val="both"/>
            </w:pPr>
            <w:r w:rsidRPr="000C2E4D">
              <w:t>Zmiana na:</w:t>
            </w:r>
          </w:p>
          <w:p w14:paraId="16ABC2FF" w14:textId="77777777" w:rsidR="00436AA5" w:rsidRPr="000C2E4D" w:rsidRDefault="00436AA5" w:rsidP="00275FD5">
            <w:pPr>
              <w:spacing w:after="120" w:line="360" w:lineRule="auto"/>
              <w:ind w:left="30" w:right="-72"/>
              <w:jc w:val="both"/>
            </w:pPr>
            <w:r w:rsidRPr="000C2E4D">
              <w:t>„O udzielenie zamówienia publicznego mogą ubiegać się wykonawcy, którzy spełniają warunki, dotyczące  zdolności technicznej lub zawodowej. Zamawiający uzna warunek za spełniony poprzez wykazanie przez Wykonawcę, że:</w:t>
            </w:r>
          </w:p>
          <w:p w14:paraId="630E4D77" w14:textId="65518587" w:rsidR="00436AA5" w:rsidRPr="000C2E4D" w:rsidRDefault="00436AA5" w:rsidP="00C71C1E">
            <w:pPr>
              <w:spacing w:after="120" w:line="360" w:lineRule="auto"/>
              <w:ind w:left="30" w:right="-72"/>
              <w:jc w:val="both"/>
            </w:pPr>
            <w:r w:rsidRPr="000C2E4D">
              <w:lastRenderedPageBreak/>
              <w:t>a) w okresie ostatnich pięciu lat przed upływem terminu składania ofert, a jeżeli okres prowadzenia działalności jest krótszy,  w tym okresie wykonał , co najmniej jednego zadania polegającego na wykonaniu boiska do piłki nożnej z trawy syntetycznej lub z trawy hybrydowej (budowie/rozbudowie/przebudowie) o wartości minimum 1 500 000,00 zł brutto. W przypadku wykazania kilku robót o mniejszej wartości,  wartość robót nie będzie sumowana”</w:t>
            </w:r>
          </w:p>
          <w:p w14:paraId="36BEC18C" w14:textId="77777777" w:rsidR="00436AA5" w:rsidRPr="000C2E4D" w:rsidRDefault="00436AA5" w:rsidP="00275FD5">
            <w:pPr>
              <w:spacing w:after="120" w:line="360" w:lineRule="auto"/>
              <w:ind w:left="30" w:right="-72"/>
              <w:jc w:val="both"/>
            </w:pPr>
            <w:r w:rsidRPr="000C2E4D">
              <w:t>Wykonawcy, którzy zrealizowali roboty polegające na budowie lub przebudowie lub rozbudowie boiska sportowego o nawierzchni z trawy hybrydowej, również posiadają doświadczenie do prawidłowej realizacji przedmiotowego zadania. Ponadto zmiana warunków udziału w postępowaniu pozwoli na udział w postępowaniu większej ilości Wykonawców, posiadających wysokie kwalifikacje. Zamawiający wyznaczając wskazane wyżej wymagania powinien uwzględniać sytuację na rynku Wykonawców zdolnych wykonać przedmiotowe zadanie oraz czuwać nad zapewnieniem odpowiedniego poziomu konkurencji. Wnioskowane przez nas zmiany zapewnią uczciwą konkurencję oraz możliwość przystąpienia większej ilości Wykonawców do przetargu. Pozwoli to na uzyskanie zróżnicowanych ofert, konkurencyjnych cen. W związku z powyższym, zwracamy się z uprzejmą prośbą o zmianę zapisów SWZ.</w:t>
            </w:r>
          </w:p>
          <w:p w14:paraId="4F13E03D" w14:textId="77777777" w:rsidR="00436AA5" w:rsidRPr="000C2E4D" w:rsidRDefault="00436AA5" w:rsidP="00275FD5">
            <w:pPr>
              <w:spacing w:after="40" w:line="276" w:lineRule="auto"/>
              <w:ind w:left="30" w:right="-72"/>
              <w:rPr>
                <w:b/>
                <w:bCs/>
              </w:rPr>
            </w:pPr>
            <w:r w:rsidRPr="000C2E4D">
              <w:rPr>
                <w:b/>
                <w:bCs/>
              </w:rPr>
              <w:t>Stanowisko (wyjaśnienie) Zamawiającego:</w:t>
            </w:r>
          </w:p>
          <w:p w14:paraId="488E6FD5" w14:textId="1121D445" w:rsidR="00436AA5" w:rsidRPr="000C2E4D" w:rsidRDefault="00C71C1E" w:rsidP="00275FD5">
            <w:pPr>
              <w:spacing w:after="60" w:line="360" w:lineRule="auto"/>
              <w:ind w:left="30" w:right="-72"/>
              <w:jc w:val="both"/>
              <w:rPr>
                <w:highlight w:val="darkGray"/>
              </w:rPr>
            </w:pPr>
            <w:r w:rsidRPr="00C71C1E">
              <w:t>Zamawiający podtrzymuje zapisy SWZ</w:t>
            </w:r>
            <w:r w:rsidR="00AB4C4B">
              <w:t>.</w:t>
            </w:r>
          </w:p>
        </w:tc>
      </w:tr>
    </w:tbl>
    <w:p w14:paraId="1078CCDB" w14:textId="77777777" w:rsidR="00BE7BFD" w:rsidRPr="000C2E4D" w:rsidRDefault="00BE7BFD" w:rsidP="00520165">
      <w:pPr>
        <w:jc w:val="both"/>
      </w:pPr>
    </w:p>
    <w:p w14:paraId="0DE94686" w14:textId="70E4F21E" w:rsidR="006D4AB3" w:rsidRPr="000C2E4D" w:rsidRDefault="000C2E4D" w:rsidP="00D8461B">
      <w:pPr>
        <w:spacing w:before="120" w:after="120" w:line="360" w:lineRule="auto"/>
        <w:ind w:left="567"/>
        <w:jc w:val="right"/>
      </w:pPr>
      <w:r>
        <w:t>……………………………..</w:t>
      </w:r>
    </w:p>
    <w:sectPr w:rsidR="006D4AB3" w:rsidRPr="000C2E4D"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B74F7" w14:textId="77777777" w:rsidR="00EA0E0B" w:rsidRDefault="00EA0E0B">
      <w:r>
        <w:separator/>
      </w:r>
    </w:p>
  </w:endnote>
  <w:endnote w:type="continuationSeparator" w:id="0">
    <w:p w14:paraId="09BE541D" w14:textId="77777777" w:rsidR="00EA0E0B" w:rsidRDefault="00EA0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6650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D6D6C4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E1711" w14:textId="1A29637C"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FBB4E" w14:textId="77777777" w:rsidR="006D4AB3" w:rsidRDefault="006D4AB3">
    <w:pPr>
      <w:pStyle w:val="Stopka"/>
      <w:pBdr>
        <w:bottom w:val="single" w:sz="6" w:space="0" w:color="auto"/>
      </w:pBdr>
      <w:tabs>
        <w:tab w:val="clear" w:pos="4536"/>
        <w:tab w:val="left" w:pos="6237"/>
      </w:tabs>
    </w:pPr>
  </w:p>
  <w:p w14:paraId="1A11905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DABD0F" w14:textId="77777777" w:rsidR="006D4AB3" w:rsidRDefault="006D4AB3">
    <w:pPr>
      <w:pStyle w:val="Stopka"/>
      <w:tabs>
        <w:tab w:val="clear" w:pos="4536"/>
        <w:tab w:val="left" w:pos="6237"/>
      </w:tabs>
    </w:pPr>
  </w:p>
  <w:p w14:paraId="1893BA6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B3689" w14:textId="77777777" w:rsidR="00EA0E0B" w:rsidRDefault="00EA0E0B">
      <w:r>
        <w:separator/>
      </w:r>
    </w:p>
  </w:footnote>
  <w:footnote w:type="continuationSeparator" w:id="0">
    <w:p w14:paraId="1EBCC3C2" w14:textId="77777777" w:rsidR="00EA0E0B" w:rsidRDefault="00EA0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9AC8F" w14:textId="77777777" w:rsidR="00436AA5" w:rsidRDefault="00436A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2BE59" w14:textId="77777777" w:rsidR="00436AA5" w:rsidRDefault="00436A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2C04B" w14:textId="77777777" w:rsidR="00436AA5" w:rsidRDefault="00436A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87281370">
    <w:abstractNumId w:val="3"/>
  </w:num>
  <w:num w:numId="2" w16cid:durableId="907107809">
    <w:abstractNumId w:val="6"/>
  </w:num>
  <w:num w:numId="3" w16cid:durableId="1539002563">
    <w:abstractNumId w:val="2"/>
  </w:num>
  <w:num w:numId="4" w16cid:durableId="378365360">
    <w:abstractNumId w:val="5"/>
  </w:num>
  <w:num w:numId="5" w16cid:durableId="1366255464">
    <w:abstractNumId w:val="0"/>
  </w:num>
  <w:num w:numId="6" w16cid:durableId="1094937778">
    <w:abstractNumId w:val="1"/>
  </w:num>
  <w:num w:numId="7" w16cid:durableId="1009798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0E0B"/>
    <w:rsid w:val="00031374"/>
    <w:rsid w:val="000A1097"/>
    <w:rsid w:val="000C2E4D"/>
    <w:rsid w:val="000E2A8F"/>
    <w:rsid w:val="0012774F"/>
    <w:rsid w:val="00144B7A"/>
    <w:rsid w:val="00180C6E"/>
    <w:rsid w:val="00247B51"/>
    <w:rsid w:val="0029606A"/>
    <w:rsid w:val="004176ED"/>
    <w:rsid w:val="004346B7"/>
    <w:rsid w:val="00436AA5"/>
    <w:rsid w:val="004848F3"/>
    <w:rsid w:val="004A75F2"/>
    <w:rsid w:val="004E4B64"/>
    <w:rsid w:val="005144A9"/>
    <w:rsid w:val="00520165"/>
    <w:rsid w:val="005B1B08"/>
    <w:rsid w:val="00632C3C"/>
    <w:rsid w:val="00662BDB"/>
    <w:rsid w:val="006A5DF1"/>
    <w:rsid w:val="006B7198"/>
    <w:rsid w:val="006D4AB3"/>
    <w:rsid w:val="006F3B81"/>
    <w:rsid w:val="007D7198"/>
    <w:rsid w:val="00834F87"/>
    <w:rsid w:val="00843A88"/>
    <w:rsid w:val="00864A4B"/>
    <w:rsid w:val="00870F9F"/>
    <w:rsid w:val="008804B6"/>
    <w:rsid w:val="00897AB0"/>
    <w:rsid w:val="008A3553"/>
    <w:rsid w:val="00A905AC"/>
    <w:rsid w:val="00AB4C4B"/>
    <w:rsid w:val="00BA6584"/>
    <w:rsid w:val="00BE7BFD"/>
    <w:rsid w:val="00C370F2"/>
    <w:rsid w:val="00C44EEC"/>
    <w:rsid w:val="00C46732"/>
    <w:rsid w:val="00C71C1E"/>
    <w:rsid w:val="00C97FCB"/>
    <w:rsid w:val="00D22FFA"/>
    <w:rsid w:val="00D8461B"/>
    <w:rsid w:val="00D847C9"/>
    <w:rsid w:val="00D915F2"/>
    <w:rsid w:val="00DF32E8"/>
    <w:rsid w:val="00DF53CA"/>
    <w:rsid w:val="00E21B49"/>
    <w:rsid w:val="00E2789F"/>
    <w:rsid w:val="00E72428"/>
    <w:rsid w:val="00E74BC3"/>
    <w:rsid w:val="00E935D6"/>
    <w:rsid w:val="00EA0E0B"/>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2FBA56"/>
  <w15:chartTrackingRefBased/>
  <w15:docId w15:val="{127F335D-1C4A-45AF-81AE-5766EFC3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Pages>
  <Words>400</Words>
  <Characters>2667</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Anna Topór</cp:lastModifiedBy>
  <cp:revision>2</cp:revision>
  <cp:lastPrinted>2025-01-14T13:47:00Z</cp:lastPrinted>
  <dcterms:created xsi:type="dcterms:W3CDTF">2025-01-14T13:49:00Z</dcterms:created>
  <dcterms:modified xsi:type="dcterms:W3CDTF">2025-01-14T13:49:00Z</dcterms:modified>
</cp:coreProperties>
</file>