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9447F" w14:textId="41C1330E" w:rsidR="00843A88" w:rsidRPr="001B316F" w:rsidRDefault="005417F3" w:rsidP="00FD4AEC">
      <w:pPr>
        <w:spacing w:after="480"/>
        <w:jc w:val="right"/>
      </w:pPr>
      <w:r w:rsidRPr="001B316F">
        <w:t>Niepołomice</w:t>
      </w:r>
      <w:r w:rsidR="00843A88" w:rsidRPr="001B316F">
        <w:t xml:space="preserve"> dnia: </w:t>
      </w:r>
      <w:r w:rsidRPr="001B316F">
        <w:t>2025-01-1</w:t>
      </w:r>
      <w:r w:rsidR="009F61DA">
        <w:t>4</w:t>
      </w:r>
    </w:p>
    <w:p w14:paraId="2255BCF1" w14:textId="77777777" w:rsidR="00843A88" w:rsidRPr="001B316F" w:rsidRDefault="005417F3" w:rsidP="00843A88">
      <w:pPr>
        <w:spacing w:line="360" w:lineRule="auto"/>
        <w:rPr>
          <w:b/>
          <w:bCs/>
        </w:rPr>
      </w:pPr>
      <w:r w:rsidRPr="001B316F">
        <w:rPr>
          <w:b/>
          <w:bCs/>
        </w:rPr>
        <w:t>GMINA NIEPOŁOMICE</w:t>
      </w:r>
    </w:p>
    <w:p w14:paraId="4E3E2651" w14:textId="77777777" w:rsidR="00843A88" w:rsidRPr="001B316F" w:rsidRDefault="005417F3" w:rsidP="00843A88">
      <w:pPr>
        <w:spacing w:line="360" w:lineRule="auto"/>
      </w:pPr>
      <w:r w:rsidRPr="001B316F">
        <w:t>Pl. Zwycięstwa</w:t>
      </w:r>
      <w:r w:rsidR="00843A88" w:rsidRPr="001B316F">
        <w:t xml:space="preserve"> </w:t>
      </w:r>
      <w:r w:rsidRPr="001B316F">
        <w:t>13</w:t>
      </w:r>
    </w:p>
    <w:p w14:paraId="4150D72E" w14:textId="77777777" w:rsidR="00843A88" w:rsidRPr="001B316F" w:rsidRDefault="005417F3" w:rsidP="00843A88">
      <w:r w:rsidRPr="001B316F">
        <w:t>32-005</w:t>
      </w:r>
      <w:r w:rsidR="00843A88" w:rsidRPr="001B316F">
        <w:t xml:space="preserve"> </w:t>
      </w:r>
      <w:r w:rsidRPr="001B316F">
        <w:t>Niepołomice</w:t>
      </w:r>
    </w:p>
    <w:p w14:paraId="555BCCD0" w14:textId="3A52CD0D" w:rsidR="00843A88" w:rsidRPr="001B316F" w:rsidRDefault="001B316F" w:rsidP="00843A88">
      <w:pPr>
        <w:jc w:val="both"/>
        <w:rPr>
          <w:bCs/>
        </w:rPr>
      </w:pPr>
      <w:r w:rsidRPr="001B316F">
        <w:rPr>
          <w:bCs/>
        </w:rPr>
        <w:t>Pismo: ZP.271.48.2024.11</w:t>
      </w:r>
    </w:p>
    <w:p w14:paraId="3DCD1DE1" w14:textId="50BD7BAF" w:rsidR="00843A88" w:rsidRPr="001B316F" w:rsidRDefault="00843A88" w:rsidP="00FD4AEC">
      <w:pPr>
        <w:spacing w:after="480"/>
        <w:jc w:val="both"/>
        <w:rPr>
          <w:bCs/>
        </w:rPr>
      </w:pPr>
    </w:p>
    <w:p w14:paraId="0100242C" w14:textId="77777777" w:rsidR="00843A88" w:rsidRPr="001B316F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1B316F">
        <w:rPr>
          <w:b/>
        </w:rPr>
        <w:t>WYKONAWCY</w:t>
      </w:r>
    </w:p>
    <w:p w14:paraId="7D7860E1" w14:textId="77777777" w:rsidR="00843A88" w:rsidRPr="001B316F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1B316F">
        <w:t>ubiegający się o zamówienie</w:t>
      </w:r>
    </w:p>
    <w:p w14:paraId="0E29A116" w14:textId="77777777" w:rsidR="004E4B64" w:rsidRPr="001B316F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1B316F">
        <w:rPr>
          <w:rFonts w:eastAsia="Calibri"/>
          <w:lang w:eastAsia="en-US"/>
        </w:rPr>
        <w:t xml:space="preserve">Dotyczy: </w:t>
      </w:r>
      <w:r w:rsidRPr="001B316F">
        <w:t>postępowania o udzielenie zamówienia publicznego</w:t>
      </w:r>
      <w:r w:rsidRPr="001B316F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1B316F" w14:paraId="7A54D13E" w14:textId="77777777" w:rsidTr="00FD4AEC">
        <w:tc>
          <w:tcPr>
            <w:tcW w:w="2269" w:type="dxa"/>
            <w:shd w:val="clear" w:color="auto" w:fill="auto"/>
          </w:tcPr>
          <w:p w14:paraId="6E15860E" w14:textId="77777777" w:rsidR="004E4B64" w:rsidRPr="001B316F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1B316F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AC4C8B6" w14:textId="77777777" w:rsidR="004E4B64" w:rsidRPr="001B316F" w:rsidRDefault="005417F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B316F">
              <w:rPr>
                <w:bCs/>
              </w:rPr>
              <w:t>Budowa orlika przy Szkole na Jazach w  Niepołomicach</w:t>
            </w:r>
            <w:r w:rsidR="004E4B64" w:rsidRPr="001B316F">
              <w:rPr>
                <w:bCs/>
              </w:rPr>
              <w:t>.</w:t>
            </w:r>
          </w:p>
        </w:tc>
      </w:tr>
      <w:tr w:rsidR="005417F3" w:rsidRPr="001B316F" w14:paraId="59F82445" w14:textId="77777777" w:rsidTr="00890E8E">
        <w:tc>
          <w:tcPr>
            <w:tcW w:w="2269" w:type="dxa"/>
            <w:shd w:val="clear" w:color="auto" w:fill="auto"/>
          </w:tcPr>
          <w:p w14:paraId="22EC43A4" w14:textId="77777777" w:rsidR="005417F3" w:rsidRPr="001B316F" w:rsidRDefault="005417F3" w:rsidP="00890E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1B316F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CEBB7D4" w14:textId="77777777" w:rsidR="005417F3" w:rsidRPr="001B316F" w:rsidRDefault="005417F3" w:rsidP="00890E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1B316F">
              <w:rPr>
                <w:bCs/>
              </w:rPr>
              <w:t>ZP.271.48.2024</w:t>
            </w:r>
          </w:p>
        </w:tc>
      </w:tr>
    </w:tbl>
    <w:p w14:paraId="1F944642" w14:textId="77777777" w:rsidR="004E4B64" w:rsidRPr="001B316F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1B316F" w14:paraId="4A296110" w14:textId="77777777" w:rsidTr="00C46732">
        <w:tc>
          <w:tcPr>
            <w:tcW w:w="9330" w:type="dxa"/>
            <w:shd w:val="clear" w:color="auto" w:fill="F2F2F2"/>
            <w:hideMark/>
          </w:tcPr>
          <w:p w14:paraId="165807A1" w14:textId="77777777" w:rsidR="00843A88" w:rsidRPr="001B316F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1B316F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307D77C8" w14:textId="77777777" w:rsidR="0012774F" w:rsidRPr="001B316F" w:rsidRDefault="00520165" w:rsidP="004E4B64">
      <w:pPr>
        <w:spacing w:before="600" w:after="240" w:line="360" w:lineRule="auto"/>
        <w:jc w:val="both"/>
      </w:pPr>
      <w:r w:rsidRPr="001B316F">
        <w:t xml:space="preserve">Zamawiający, </w:t>
      </w:r>
      <w:r w:rsidR="005417F3" w:rsidRPr="001B316F">
        <w:rPr>
          <w:b/>
        </w:rPr>
        <w:t>GMINA NIEPOŁOMICE</w:t>
      </w:r>
      <w:r w:rsidRPr="001B316F">
        <w:t xml:space="preserve">, działając na podstawie art. </w:t>
      </w:r>
      <w:r w:rsidR="00E74BC3" w:rsidRPr="001B316F">
        <w:t>284</w:t>
      </w:r>
      <w:r w:rsidRPr="001B316F">
        <w:t xml:space="preserve"> ust. </w:t>
      </w:r>
      <w:r w:rsidR="0029606A" w:rsidRPr="001B316F">
        <w:t>6</w:t>
      </w:r>
      <w:r w:rsidRPr="001B316F">
        <w:t xml:space="preserve"> ustawy z dnia </w:t>
      </w:r>
      <w:r w:rsidR="0029606A" w:rsidRPr="001B316F">
        <w:t>11</w:t>
      </w:r>
      <w:r w:rsidRPr="001B316F">
        <w:t xml:space="preserve"> </w:t>
      </w:r>
      <w:r w:rsidR="0029606A" w:rsidRPr="001B316F">
        <w:t xml:space="preserve">września </w:t>
      </w:r>
      <w:r w:rsidRPr="001B316F">
        <w:t>20</w:t>
      </w:r>
      <w:r w:rsidR="0029606A" w:rsidRPr="001B316F">
        <w:t>19</w:t>
      </w:r>
      <w:r w:rsidRPr="001B316F">
        <w:t xml:space="preserve"> r</w:t>
      </w:r>
      <w:r w:rsidR="0029606A" w:rsidRPr="001B316F">
        <w:t>.</w:t>
      </w:r>
      <w:r w:rsidRPr="001B316F">
        <w:t xml:space="preserve"> Prawo </w:t>
      </w:r>
      <w:r w:rsidR="0029606A" w:rsidRPr="001B316F">
        <w:t>z</w:t>
      </w:r>
      <w:r w:rsidRPr="001B316F">
        <w:t xml:space="preserve">amówień </w:t>
      </w:r>
      <w:r w:rsidR="0029606A" w:rsidRPr="001B316F">
        <w:t>p</w:t>
      </w:r>
      <w:r w:rsidRPr="001B316F">
        <w:t xml:space="preserve">ublicznych </w:t>
      </w:r>
      <w:r w:rsidR="005417F3" w:rsidRPr="001B316F">
        <w:t>(</w:t>
      </w:r>
      <w:proofErr w:type="spellStart"/>
      <w:r w:rsidR="005417F3" w:rsidRPr="001B316F">
        <w:t>t.j</w:t>
      </w:r>
      <w:proofErr w:type="spellEnd"/>
      <w:r w:rsidR="005417F3" w:rsidRPr="001B316F">
        <w:t>. Dz. U. z 2024 poz. 1320)</w:t>
      </w:r>
      <w:r w:rsidR="00BE7BFD" w:rsidRPr="001B316F">
        <w:t xml:space="preserve">, </w:t>
      </w:r>
      <w:r w:rsidR="00E74BC3" w:rsidRPr="001B316F">
        <w:t>udostępnia</w:t>
      </w:r>
      <w:r w:rsidR="00BE7BFD" w:rsidRPr="001B316F">
        <w:t xml:space="preserve"> poniżej treść zapytań do S</w:t>
      </w:r>
      <w:r w:rsidR="0012774F" w:rsidRPr="001B316F">
        <w:t>pecyfikacji Warunków Zamówienia (</w:t>
      </w:r>
      <w:r w:rsidR="0012774F" w:rsidRPr="001B316F">
        <w:rPr>
          <w:lang w:eastAsia="ar-SA"/>
        </w:rPr>
        <w:t>zwanej dalej</w:t>
      </w:r>
      <w:r w:rsidR="0012774F" w:rsidRPr="001B316F">
        <w:rPr>
          <w:b/>
          <w:lang w:eastAsia="ar-SA"/>
        </w:rPr>
        <w:t xml:space="preserve"> </w:t>
      </w:r>
      <w:r w:rsidR="0012774F" w:rsidRPr="001B316F">
        <w:rPr>
          <w:bCs/>
          <w:lang w:eastAsia="ar-SA"/>
        </w:rPr>
        <w:t>”SWZ”)</w:t>
      </w:r>
      <w:r w:rsidR="00E74BC3" w:rsidRPr="001B316F">
        <w:rPr>
          <w:bCs/>
          <w:lang w:eastAsia="ar-SA"/>
        </w:rPr>
        <w:t xml:space="preserve"> </w:t>
      </w:r>
      <w:r w:rsidR="00E74BC3" w:rsidRPr="001B316F">
        <w:t>wraz z wyjaśnieniami</w:t>
      </w:r>
      <w:r w:rsidR="0012774F" w:rsidRPr="001B316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17F3" w:rsidRPr="001B316F" w14:paraId="279E02B1" w14:textId="77777777" w:rsidTr="00890E8E">
        <w:tc>
          <w:tcPr>
            <w:tcW w:w="9356" w:type="dxa"/>
            <w:shd w:val="clear" w:color="auto" w:fill="auto"/>
          </w:tcPr>
          <w:p w14:paraId="58690CBF" w14:textId="459F4DFA" w:rsidR="005417F3" w:rsidRPr="001B316F" w:rsidRDefault="005417F3" w:rsidP="00890E8E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1B316F">
              <w:rPr>
                <w:b/>
                <w:bCs/>
              </w:rPr>
              <w:t xml:space="preserve">Pytanie </w:t>
            </w:r>
          </w:p>
          <w:p w14:paraId="511AD41A" w14:textId="7176578B" w:rsidR="005417F3" w:rsidRPr="001B316F" w:rsidRDefault="005417F3" w:rsidP="00890E8E">
            <w:pPr>
              <w:spacing w:after="120" w:line="360" w:lineRule="auto"/>
              <w:ind w:left="30" w:right="-72"/>
              <w:jc w:val="both"/>
            </w:pPr>
            <w:r w:rsidRPr="001B316F">
              <w:t>Proszę o wyjaśnienie, czy w zakres zamówienia wchodzi wykonanie ogrodzenia szkoły widocznego na rysunku "Koncepcja.pdf". Jeżeli tak, to proszę o podanie długości, wysokości oraz o informację z jakich materiałów należy wykonać ogrodzenie.</w:t>
            </w:r>
          </w:p>
          <w:p w14:paraId="0D47C5AF" w14:textId="77777777" w:rsidR="005417F3" w:rsidRPr="001B316F" w:rsidRDefault="005417F3" w:rsidP="00890E8E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1B316F">
              <w:rPr>
                <w:b/>
                <w:bCs/>
              </w:rPr>
              <w:t>Stanowisko (wyjaśnienie) Zamawiającego:</w:t>
            </w:r>
          </w:p>
          <w:p w14:paraId="19CBD0A9" w14:textId="77777777" w:rsidR="009F61DA" w:rsidRPr="009F61DA" w:rsidRDefault="009F61DA" w:rsidP="009F61DA">
            <w:pPr>
              <w:spacing w:after="60" w:line="360" w:lineRule="auto"/>
              <w:ind w:left="30" w:right="-72"/>
              <w:jc w:val="both"/>
              <w:rPr>
                <w:i/>
              </w:rPr>
            </w:pPr>
            <w:r w:rsidRPr="009F61DA">
              <w:rPr>
                <w:iCs/>
              </w:rPr>
              <w:t>Ogrodzenie szkoły nie wchodzi w zakres zamówienia. Przedmiotem zamówienia są elementy wymienione w PFU w tym ogrodzenie boiska</w:t>
            </w:r>
            <w:r w:rsidRPr="009F61DA">
              <w:rPr>
                <w:i/>
              </w:rPr>
              <w:t xml:space="preserve">. </w:t>
            </w:r>
          </w:p>
          <w:p w14:paraId="1577950E" w14:textId="64AB8762" w:rsidR="005417F3" w:rsidRPr="001B316F" w:rsidRDefault="005417F3" w:rsidP="00890E8E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73DA1A83" w14:textId="77777777" w:rsidR="00BE7BFD" w:rsidRPr="001B316F" w:rsidRDefault="00BE7BFD" w:rsidP="00520165">
      <w:pPr>
        <w:jc w:val="both"/>
      </w:pPr>
    </w:p>
    <w:p w14:paraId="2D9BB8AB" w14:textId="146EF2A4" w:rsidR="006D4AB3" w:rsidRPr="001B316F" w:rsidRDefault="001B316F" w:rsidP="00D8461B">
      <w:pPr>
        <w:spacing w:before="120" w:after="120" w:line="360" w:lineRule="auto"/>
        <w:ind w:left="567"/>
        <w:jc w:val="right"/>
      </w:pPr>
      <w:r>
        <w:t>…………………………….</w:t>
      </w:r>
    </w:p>
    <w:sectPr w:rsidR="006D4AB3" w:rsidRPr="001B316F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0B613" w14:textId="77777777" w:rsidR="001A2892" w:rsidRDefault="001A2892">
      <w:r>
        <w:separator/>
      </w:r>
    </w:p>
  </w:endnote>
  <w:endnote w:type="continuationSeparator" w:id="0">
    <w:p w14:paraId="69A08287" w14:textId="77777777" w:rsidR="001A2892" w:rsidRDefault="001A2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8E2A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BCCE2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D6318" w14:textId="7F5F32B3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E6E4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EA871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4C8420" w14:textId="77777777" w:rsidR="006D4AB3" w:rsidRDefault="006D4AB3">
    <w:pPr>
      <w:pStyle w:val="Stopka"/>
      <w:tabs>
        <w:tab w:val="clear" w:pos="4536"/>
        <w:tab w:val="left" w:pos="6237"/>
      </w:tabs>
    </w:pPr>
  </w:p>
  <w:p w14:paraId="0575772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6DD5E" w14:textId="77777777" w:rsidR="001A2892" w:rsidRDefault="001A2892">
      <w:r>
        <w:separator/>
      </w:r>
    </w:p>
  </w:footnote>
  <w:footnote w:type="continuationSeparator" w:id="0">
    <w:p w14:paraId="1768F171" w14:textId="77777777" w:rsidR="001A2892" w:rsidRDefault="001A28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840DC" w14:textId="77777777" w:rsidR="005417F3" w:rsidRDefault="005417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53DB9" w14:textId="77777777" w:rsidR="005417F3" w:rsidRDefault="005417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67213" w14:textId="77777777" w:rsidR="005417F3" w:rsidRDefault="005417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5478856">
    <w:abstractNumId w:val="3"/>
  </w:num>
  <w:num w:numId="2" w16cid:durableId="1141924272">
    <w:abstractNumId w:val="6"/>
  </w:num>
  <w:num w:numId="3" w16cid:durableId="2000185665">
    <w:abstractNumId w:val="2"/>
  </w:num>
  <w:num w:numId="4" w16cid:durableId="1050568555">
    <w:abstractNumId w:val="5"/>
  </w:num>
  <w:num w:numId="5" w16cid:durableId="983510838">
    <w:abstractNumId w:val="0"/>
  </w:num>
  <w:num w:numId="6" w16cid:durableId="1854609026">
    <w:abstractNumId w:val="1"/>
  </w:num>
  <w:num w:numId="7" w16cid:durableId="7231380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892"/>
    <w:rsid w:val="00031374"/>
    <w:rsid w:val="000A1097"/>
    <w:rsid w:val="000E2A8F"/>
    <w:rsid w:val="0012774F"/>
    <w:rsid w:val="00144B7A"/>
    <w:rsid w:val="00180C6E"/>
    <w:rsid w:val="001A2892"/>
    <w:rsid w:val="001B316F"/>
    <w:rsid w:val="0029606A"/>
    <w:rsid w:val="004848F3"/>
    <w:rsid w:val="004A75F2"/>
    <w:rsid w:val="004E4B64"/>
    <w:rsid w:val="005144A9"/>
    <w:rsid w:val="00520165"/>
    <w:rsid w:val="005417F3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F61DA"/>
    <w:rsid w:val="00A905AC"/>
    <w:rsid w:val="00BA6584"/>
    <w:rsid w:val="00BE7BFD"/>
    <w:rsid w:val="00C370F2"/>
    <w:rsid w:val="00C44EEC"/>
    <w:rsid w:val="00C46732"/>
    <w:rsid w:val="00C97FCB"/>
    <w:rsid w:val="00D22FFA"/>
    <w:rsid w:val="00D50D07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6E278D7"/>
  <w15:chartTrackingRefBased/>
  <w15:docId w15:val="{62BEBAD8-3CBE-4687-9541-7818694EC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135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Agnieszka Raniszewska</cp:lastModifiedBy>
  <cp:revision>2</cp:revision>
  <cp:lastPrinted>2001-02-10T14:28:00Z</cp:lastPrinted>
  <dcterms:created xsi:type="dcterms:W3CDTF">2025-01-14T12:25:00Z</dcterms:created>
  <dcterms:modified xsi:type="dcterms:W3CDTF">2025-01-14T12:25:00Z</dcterms:modified>
</cp:coreProperties>
</file>