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79C86AE5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E52BBA" w:rsidRPr="00E82B34">
        <w:rPr>
          <w:rFonts w:ascii="Verdana" w:hAnsi="Verdana"/>
          <w:b/>
          <w:sz w:val="20"/>
          <w:szCs w:val="20"/>
          <w:lang w:val="x-none"/>
        </w:rPr>
        <w:t>Usługa przeprowadzenia cyklu szkoleń zawodowych (technicznych) i w zakresie zarządzania dla studentów II stopnia kierunku Inżynieria Produkcji i Jakości na Wydziale Metali Nieżelaznych w ramach projektu KOMPAS AGH - DE-dzp.272-</w:t>
      </w:r>
      <w:r w:rsidR="00E048E3">
        <w:rPr>
          <w:rFonts w:ascii="Verdana" w:hAnsi="Verdana"/>
          <w:b/>
          <w:sz w:val="20"/>
          <w:szCs w:val="20"/>
          <w:lang w:val="x-none"/>
        </w:rPr>
        <w:t>019</w:t>
      </w:r>
      <w:r w:rsidR="00E52BBA" w:rsidRPr="00E82B34">
        <w:rPr>
          <w:rFonts w:ascii="Verdana" w:hAnsi="Verdana"/>
          <w:b/>
          <w:sz w:val="20"/>
          <w:szCs w:val="20"/>
          <w:lang w:val="x-none"/>
        </w:rPr>
        <w:t>/2</w:t>
      </w:r>
      <w:r w:rsidR="00E52BBA">
        <w:rPr>
          <w:rFonts w:ascii="Verdana" w:hAnsi="Verdana"/>
          <w:b/>
          <w:sz w:val="20"/>
          <w:szCs w:val="20"/>
          <w:lang w:val="x-none"/>
        </w:rPr>
        <w:t>5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277454BF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AE3490" w:rsidRPr="00AE3490">
        <w:rPr>
          <w:rFonts w:ascii="Verdana" w:hAnsi="Verdana"/>
          <w:sz w:val="18"/>
          <w:szCs w:val="18"/>
        </w:rPr>
        <w:t>60</w:t>
      </w:r>
      <w:r w:rsidR="00135FD6" w:rsidRPr="00C33C20">
        <w:rPr>
          <w:rFonts w:ascii="Verdana" w:hAnsi="Verdana"/>
          <w:sz w:val="18"/>
          <w:szCs w:val="18"/>
        </w:rPr>
        <w:t xml:space="preserve"> osób)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31DB234" w:rsidR="00AE3490" w:rsidRPr="00C33C2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p w14:paraId="3565F13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2689"/>
        <w:gridCol w:w="2977"/>
        <w:gridCol w:w="1135"/>
        <w:gridCol w:w="1948"/>
      </w:tblGrid>
      <w:tr w:rsidR="00C33C20" w:rsidRPr="00C33C20" w14:paraId="3D6F56E2" w14:textId="77777777" w:rsidTr="003769C1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C33C20" w:rsidRP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7AED612" w:rsidR="00C33C20" w:rsidRP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Szkolenie z zakresu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CD49" w14:textId="6D75658F" w:rsidR="00C33C20" w:rsidRP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CD66" w14:textId="77777777" w:rsidR="00C33C20" w:rsidRDefault="00C33C20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0FF7294" w14:textId="661D7F0F" w:rsidR="003769C1" w:rsidRPr="00C33C20" w:rsidRDefault="003769C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8A2B" w14:textId="69ED3895" w:rsidR="003769C1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Zrealizowane w okresie nie dłuższym  niż</w:t>
            </w:r>
          </w:p>
          <w:p w14:paraId="7276DC9C" w14:textId="4F1806D2" w:rsidR="00A071FB" w:rsidRPr="00C33C20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 lata</w:t>
            </w:r>
          </w:p>
        </w:tc>
      </w:tr>
      <w:tr w:rsidR="003769C1" w:rsidRPr="00C33C20" w14:paraId="44CB65D7" w14:textId="77777777" w:rsidTr="003769C1">
        <w:trPr>
          <w:trHeight w:val="368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64F7A9" w14:textId="77777777" w:rsidR="003769C1" w:rsidRPr="00C33C20" w:rsidRDefault="003769C1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8B865" w14:textId="2BD208D2" w:rsidR="003769C1" w:rsidRPr="00AE3490" w:rsidRDefault="003769C1" w:rsidP="00AE349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AE3490">
              <w:rPr>
                <w:rFonts w:ascii="Verdana" w:hAnsi="Verdana"/>
                <w:bCs/>
                <w:sz w:val="20"/>
                <w:szCs w:val="20"/>
              </w:rPr>
              <w:t>Zaawansowane planowanie jakości – APQP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D41" w14:textId="503AC410" w:rsidR="003769C1" w:rsidRPr="003769C1" w:rsidRDefault="003769C1" w:rsidP="003D260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769C1"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E9CA3C" w14:textId="77777777" w:rsidR="003769C1" w:rsidRPr="00C33C20" w:rsidRDefault="003769C1" w:rsidP="003D260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E2FBE4" w14:textId="24D3BC58" w:rsidR="003769C1" w:rsidRPr="00C33C20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3700AC14" w14:textId="77777777" w:rsidTr="003769C1">
        <w:trPr>
          <w:trHeight w:val="36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5AE6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15D4" w14:textId="77777777" w:rsidR="003769C1" w:rsidRPr="00AE349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2B8D" w14:textId="4F1CAB20" w:rsidR="003769C1" w:rsidRPr="003769C1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</w:t>
            </w:r>
            <w:r w:rsidRPr="003769C1">
              <w:rPr>
                <w:rFonts w:ascii="Verdana" w:hAnsi="Verdana"/>
                <w:bCs/>
                <w:sz w:val="18"/>
                <w:szCs w:val="18"/>
              </w:rPr>
              <w:t>/</w:t>
            </w:r>
          </w:p>
        </w:tc>
        <w:tc>
          <w:tcPr>
            <w:tcW w:w="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28946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4674" w14:textId="2F7CB9F5" w:rsidR="003769C1" w:rsidRPr="003769C1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116C8551" w14:textId="77777777" w:rsidTr="00E20C32">
        <w:trPr>
          <w:trHeight w:val="353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0ED2D4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2.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8EFE0A" w14:textId="77777777" w:rsidR="003769C1" w:rsidRPr="00AE3490" w:rsidRDefault="003769C1" w:rsidP="003769C1">
            <w:pPr>
              <w:overflowPunct w:val="0"/>
              <w:autoSpaceDE w:val="0"/>
              <w:ind w:left="16"/>
              <w:rPr>
                <w:rFonts w:ascii="Verdana" w:hAnsi="Verdana" w:cs="Arial"/>
                <w:bCs/>
                <w:sz w:val="20"/>
                <w:szCs w:val="20"/>
                <w:lang w:eastAsia="zh-CN"/>
              </w:rPr>
            </w:pPr>
            <w:bookmarkStart w:id="1" w:name="_Hlk176858996"/>
            <w:r w:rsidRPr="00AE3490">
              <w:rPr>
                <w:rFonts w:ascii="Verdana" w:hAnsi="Verdana" w:cs="Arial"/>
                <w:bCs/>
                <w:sz w:val="20"/>
                <w:szCs w:val="20"/>
                <w:lang w:eastAsia="zh-CN"/>
              </w:rPr>
              <w:t>Zatwierdzanie wyrobów przez klienta – PPAP</w:t>
            </w:r>
            <w:bookmarkEnd w:id="1"/>
          </w:p>
          <w:p w14:paraId="29199B8D" w14:textId="481DE961" w:rsidR="003769C1" w:rsidRPr="00AE349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F42B" w14:textId="79CAF781" w:rsidR="003769C1" w:rsidRPr="003769C1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769C1"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442D1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45DEC3" w14:textId="04DB25A6" w:rsidR="003769C1" w:rsidRPr="00C33C20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4D0199B1" w14:textId="77777777" w:rsidTr="00E20C32">
        <w:trPr>
          <w:trHeight w:val="352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41D3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3BDB" w14:textId="77777777" w:rsidR="003769C1" w:rsidRPr="00AE3490" w:rsidRDefault="003769C1" w:rsidP="003769C1">
            <w:pPr>
              <w:overflowPunct w:val="0"/>
              <w:autoSpaceDE w:val="0"/>
              <w:ind w:left="16"/>
              <w:rPr>
                <w:rFonts w:ascii="Verdana" w:hAnsi="Verdana" w:cs="Arial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124F" w14:textId="6A7969E7" w:rsidR="003769C1" w:rsidRPr="003769C1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</w:t>
            </w:r>
            <w:r w:rsidRPr="003769C1">
              <w:rPr>
                <w:rFonts w:ascii="Verdana" w:hAnsi="Verdana"/>
                <w:bCs/>
                <w:sz w:val="18"/>
                <w:szCs w:val="18"/>
              </w:rPr>
              <w:t>/</w:t>
            </w:r>
          </w:p>
        </w:tc>
        <w:tc>
          <w:tcPr>
            <w:tcW w:w="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1AB2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E8C4" w14:textId="57425FB5" w:rsidR="003769C1" w:rsidRPr="003769C1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5F4A0CF4" w14:textId="77777777" w:rsidTr="003769C1">
        <w:trPr>
          <w:trHeight w:val="33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B432E80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3.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114913" w14:textId="12F57F6E" w:rsidR="003769C1" w:rsidRPr="00AE349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AE3490">
              <w:rPr>
                <w:rFonts w:ascii="Verdana" w:hAnsi="Verdana" w:cs="Courier New"/>
                <w:bCs/>
                <w:sz w:val="20"/>
                <w:szCs w:val="20"/>
              </w:rPr>
              <w:t>Audytor wewnętrzny IATF 16949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8F36" w14:textId="4EA3B85B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1C2AE1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5583E" w14:textId="4B48B9CF" w:rsidR="003769C1" w:rsidRPr="00C33C20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23F440D7" w14:textId="77777777" w:rsidTr="003769C1">
        <w:trPr>
          <w:trHeight w:val="270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3D4B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2E40" w14:textId="77777777" w:rsidR="003769C1" w:rsidRPr="00AE3490" w:rsidRDefault="003769C1" w:rsidP="003769C1">
            <w:pPr>
              <w:widowControl w:val="0"/>
              <w:ind w:right="1"/>
              <w:jc w:val="both"/>
              <w:rPr>
                <w:rFonts w:ascii="Verdana" w:hAnsi="Verdana" w:cs="Courier New"/>
                <w:bCs/>
                <w:sz w:val="20"/>
                <w:szCs w:val="20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3C72" w14:textId="1C7FB268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</w:t>
            </w:r>
            <w:r w:rsidRPr="003769C1">
              <w:rPr>
                <w:rFonts w:ascii="Verdana" w:hAnsi="Verdana"/>
                <w:bCs/>
                <w:sz w:val="18"/>
                <w:szCs w:val="18"/>
              </w:rPr>
              <w:t>/</w:t>
            </w:r>
          </w:p>
        </w:tc>
        <w:tc>
          <w:tcPr>
            <w:tcW w:w="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AA2B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1BC6" w14:textId="55963E9B" w:rsidR="003769C1" w:rsidRPr="003769C1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3FA62D97" w14:textId="77777777" w:rsidTr="003769C1">
        <w:trPr>
          <w:trHeight w:val="27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DFDBC3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4.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BCE34C" w14:textId="0F5BA6FC" w:rsidR="003769C1" w:rsidRPr="00AE349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AE3490">
              <w:rPr>
                <w:rFonts w:ascii="Verdana" w:hAnsi="Verdana" w:cs="Arial"/>
                <w:bCs/>
                <w:sz w:val="20"/>
                <w:szCs w:val="20"/>
                <w:lang w:eastAsia="zh-CN"/>
              </w:rPr>
              <w:t>Analiza</w:t>
            </w:r>
            <w:r>
              <w:rPr>
                <w:rFonts w:ascii="Verdana" w:hAnsi="Verdana" w:cs="Arial"/>
                <w:bCs/>
                <w:sz w:val="20"/>
                <w:szCs w:val="20"/>
                <w:lang w:eastAsia="zh-CN"/>
              </w:rPr>
              <w:t xml:space="preserve"> </w:t>
            </w:r>
            <w:r w:rsidRPr="00AE3490">
              <w:rPr>
                <w:rFonts w:ascii="Verdana" w:hAnsi="Verdana" w:cs="Arial"/>
                <w:bCs/>
                <w:sz w:val="20"/>
                <w:szCs w:val="20"/>
                <w:lang w:eastAsia="zh-CN"/>
              </w:rPr>
              <w:t>systemów pomiarowych – MSA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89A0" w14:textId="7E16DE19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AAE05F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8CD9CC" w14:textId="706CF2BF" w:rsidR="003769C1" w:rsidRPr="00C33C20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7A45C9A5" w14:textId="77777777" w:rsidTr="003769C1">
        <w:trPr>
          <w:trHeight w:val="281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6DEA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9FA5" w14:textId="77777777" w:rsidR="003769C1" w:rsidRPr="00AE3490" w:rsidRDefault="003769C1" w:rsidP="003769C1">
            <w:pPr>
              <w:widowControl w:val="0"/>
              <w:ind w:right="1"/>
              <w:jc w:val="both"/>
              <w:rPr>
                <w:rFonts w:ascii="Verdana" w:hAnsi="Verdana" w:cs="Arial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5D87" w14:textId="1D7DEA0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</w:t>
            </w:r>
            <w:r w:rsidRPr="003769C1">
              <w:rPr>
                <w:rFonts w:ascii="Verdana" w:hAnsi="Verdana"/>
                <w:bCs/>
                <w:sz w:val="18"/>
                <w:szCs w:val="18"/>
              </w:rPr>
              <w:t>/</w:t>
            </w:r>
          </w:p>
        </w:tc>
        <w:tc>
          <w:tcPr>
            <w:tcW w:w="611" w:type="pct"/>
            <w:tcBorders>
              <w:left w:val="single" w:sz="4" w:space="0" w:color="auto"/>
              <w:right w:val="single" w:sz="4" w:space="0" w:color="auto"/>
            </w:tcBorders>
          </w:tcPr>
          <w:p w14:paraId="44A8BCC4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71F0" w14:textId="58A3D943" w:rsidR="003769C1" w:rsidRPr="003769C1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3769C1" w:rsidRPr="00C33C20" w14:paraId="177725E2" w14:textId="77777777" w:rsidTr="003769C1">
        <w:trPr>
          <w:trHeight w:val="281"/>
        </w:trPr>
        <w:tc>
          <w:tcPr>
            <w:tcW w:w="289" w:type="pct"/>
            <w:tcBorders>
              <w:left w:val="nil"/>
              <w:bottom w:val="nil"/>
              <w:right w:val="nil"/>
            </w:tcBorders>
          </w:tcPr>
          <w:p w14:paraId="220F9ABD" w14:textId="77777777" w:rsidR="003769C1" w:rsidRPr="00C33C20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tcBorders>
              <w:left w:val="nil"/>
              <w:bottom w:val="nil"/>
              <w:right w:val="single" w:sz="4" w:space="0" w:color="auto"/>
            </w:tcBorders>
          </w:tcPr>
          <w:p w14:paraId="4BB00985" w14:textId="77777777" w:rsidR="003769C1" w:rsidRPr="00AE3490" w:rsidRDefault="003769C1" w:rsidP="003769C1">
            <w:pPr>
              <w:widowControl w:val="0"/>
              <w:ind w:right="1"/>
              <w:jc w:val="both"/>
              <w:rPr>
                <w:rFonts w:ascii="Verdana" w:hAnsi="Verdana" w:cs="Arial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0A62" w14:textId="185C7EAD" w:rsidR="003769C1" w:rsidRPr="003769C1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</w:rPr>
              <w:t>Ilość zgodnie z kryterium oceny ofert pkt 22.2.2 SWZ</w:t>
            </w:r>
          </w:p>
        </w:tc>
        <w:tc>
          <w:tcPr>
            <w:tcW w:w="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2DFC" w14:textId="77777777" w:rsidR="003769C1" w:rsidRPr="003769C1" w:rsidRDefault="003769C1" w:rsidP="003769C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7A1B53" w14:textId="77777777" w:rsidR="003769C1" w:rsidRPr="003769C1" w:rsidRDefault="003769C1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</w:tc>
      </w:tr>
    </w:tbl>
    <w:p w14:paraId="2695E3F5" w14:textId="77777777" w:rsidR="00C46351" w:rsidRPr="00C33C20" w:rsidRDefault="00C46351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FBC6212" w14:textId="77777777" w:rsidR="00B27C83" w:rsidRDefault="00B27C83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</w:p>
    <w:p w14:paraId="79868AC4" w14:textId="77777777" w:rsidR="00B27C83" w:rsidRDefault="00B27C83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</w:p>
    <w:p w14:paraId="0FE71CDC" w14:textId="34033149" w:rsidR="006959B4" w:rsidRPr="00E048E3" w:rsidRDefault="006959B4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C33C20" w:rsidRPr="00C33C20">
        <w:rPr>
          <w:rFonts w:ascii="Verdana" w:hAnsi="Verdana"/>
          <w:b/>
          <w:sz w:val="18"/>
          <w:szCs w:val="18"/>
        </w:rPr>
        <w:t xml:space="preserve">do </w:t>
      </w:r>
      <w:r w:rsidR="00E048E3">
        <w:rPr>
          <w:rFonts w:ascii="Verdana" w:hAnsi="Verdana"/>
          <w:b/>
          <w:sz w:val="18"/>
          <w:szCs w:val="18"/>
        </w:rPr>
        <w:t>3</w:t>
      </w:r>
      <w:r w:rsidR="00C33C20" w:rsidRPr="00C33C20">
        <w:rPr>
          <w:rFonts w:ascii="Verdana" w:hAnsi="Verdana"/>
          <w:b/>
          <w:sz w:val="18"/>
          <w:szCs w:val="18"/>
        </w:rPr>
        <w:t xml:space="preserve"> miesięcy od daty podpisania umowy</w:t>
      </w:r>
      <w:r w:rsidR="00C33C20" w:rsidRPr="00E048E3">
        <w:rPr>
          <w:rFonts w:ascii="Verdana" w:hAnsi="Verdana"/>
          <w:b/>
          <w:sz w:val="18"/>
          <w:szCs w:val="18"/>
        </w:rPr>
        <w:t xml:space="preserve">, jednak nie później niż do 30 </w:t>
      </w:r>
      <w:r w:rsidR="00E048E3" w:rsidRPr="00E048E3">
        <w:rPr>
          <w:rFonts w:ascii="Verdana" w:hAnsi="Verdana"/>
          <w:b/>
          <w:sz w:val="18"/>
          <w:szCs w:val="18"/>
        </w:rPr>
        <w:t>kwietnia</w:t>
      </w:r>
      <w:r w:rsidR="00C33C20" w:rsidRPr="00E048E3">
        <w:rPr>
          <w:rFonts w:ascii="Verdana" w:hAnsi="Verdana"/>
          <w:b/>
          <w:sz w:val="18"/>
          <w:szCs w:val="18"/>
        </w:rPr>
        <w:t xml:space="preserve"> 2025</w:t>
      </w:r>
      <w:r w:rsidR="00E048E3" w:rsidRPr="00E048E3">
        <w:rPr>
          <w:rFonts w:ascii="Verdana" w:hAnsi="Verdana"/>
          <w:b/>
          <w:sz w:val="18"/>
          <w:szCs w:val="18"/>
        </w:rPr>
        <w:t>.</w:t>
      </w:r>
      <w:r w:rsidR="00C33C20" w:rsidRPr="00E048E3">
        <w:rPr>
          <w:rFonts w:ascii="Verdana" w:hAnsi="Verdana"/>
          <w:b/>
          <w:sz w:val="18"/>
          <w:szCs w:val="18"/>
        </w:rPr>
        <w:t xml:space="preserve"> </w:t>
      </w:r>
    </w:p>
    <w:p w14:paraId="47121A48" w14:textId="77777777" w:rsidR="00C660F4" w:rsidRPr="00C33C20" w:rsidRDefault="00C660F4" w:rsidP="003D2605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304AED94" w14:textId="7713A25E" w:rsidR="006959B4" w:rsidRPr="009535AD" w:rsidRDefault="006959B4" w:rsidP="003D260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535AD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9535A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1FF2B9" w14:textId="77777777" w:rsidR="00135FD6" w:rsidRPr="00C33C20" w:rsidRDefault="00135FD6" w:rsidP="003D2605">
      <w:pPr>
        <w:keepNext/>
        <w:jc w:val="both"/>
        <w:outlineLvl w:val="1"/>
        <w:rPr>
          <w:rFonts w:ascii="Verdana" w:hAnsi="Verdana"/>
          <w:b/>
          <w:bCs/>
          <w:i/>
          <w:iCs/>
          <w:sz w:val="16"/>
          <w:szCs w:val="16"/>
        </w:rPr>
      </w:pP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5E48DBB5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02BBA7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4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0FA13A3" w14:textId="7C8836A1" w:rsidR="006959B4" w:rsidRPr="00A071FB" w:rsidRDefault="006959B4" w:rsidP="003D2605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C33C20">
        <w:rPr>
          <w:rFonts w:ascii="Verdana" w:hAnsi="Verdana"/>
          <w:sz w:val="18"/>
          <w:szCs w:val="18"/>
        </w:rPr>
        <w:t xml:space="preserve">zgodne z pkt </w:t>
      </w:r>
      <w:r w:rsidRPr="00A071FB">
        <w:rPr>
          <w:rFonts w:ascii="Verdana" w:hAnsi="Verdana"/>
          <w:sz w:val="18"/>
          <w:szCs w:val="18"/>
        </w:rPr>
        <w:t>10</w:t>
      </w:r>
      <w:r w:rsidR="00A071FB" w:rsidRPr="00A071FB">
        <w:rPr>
          <w:rFonts w:ascii="Verdana" w:hAnsi="Verdana"/>
          <w:sz w:val="18"/>
          <w:szCs w:val="18"/>
        </w:rPr>
        <w:t xml:space="preserve"> </w:t>
      </w:r>
      <w:r w:rsidRPr="00A071FB">
        <w:rPr>
          <w:rFonts w:ascii="Verdana" w:hAnsi="Verdana"/>
          <w:sz w:val="18"/>
          <w:szCs w:val="18"/>
        </w:rPr>
        <w:t xml:space="preserve">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6959B4" w:rsidRPr="00C33C20" w14:paraId="5E121B9B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D031A6" w14:textId="77777777" w:rsidR="006959B4" w:rsidRPr="00A071FB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0D9A8D" w14:textId="77777777" w:rsidR="006959B4" w:rsidRPr="00A071FB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EE69E" w14:textId="77777777" w:rsidR="006959B4" w:rsidRPr="00C33C20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6959B4" w:rsidRPr="00C33C20" w14:paraId="6530729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7B9EBD6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996B7A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CEF2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6959B4" w:rsidRPr="00C33C20" w14:paraId="462F6A6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EA9754F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0618B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FD79E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C95E0" w14:textId="77777777" w:rsidR="00BE106E" w:rsidRDefault="00BE106E">
      <w:r>
        <w:separator/>
      </w:r>
    </w:p>
  </w:endnote>
  <w:endnote w:type="continuationSeparator" w:id="0">
    <w:p w14:paraId="55D40671" w14:textId="77777777" w:rsidR="00BE106E" w:rsidRDefault="00BE1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7A800" w14:textId="77777777" w:rsidR="003D2605" w:rsidRDefault="003D26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B8F11" w14:textId="77777777" w:rsidR="003D2605" w:rsidRDefault="003D26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C0322" w14:textId="77777777" w:rsidR="00BE106E" w:rsidRDefault="00BE106E">
      <w:r>
        <w:separator/>
      </w:r>
    </w:p>
  </w:footnote>
  <w:footnote w:type="continuationSeparator" w:id="0">
    <w:p w14:paraId="6A10FD5C" w14:textId="77777777" w:rsidR="00BE106E" w:rsidRDefault="00BE1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85BC4" w14:textId="77777777" w:rsidR="003D2605" w:rsidRDefault="003D26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6DEE4" w14:textId="6EDBDE01" w:rsidR="00F53146" w:rsidRPr="003D2605" w:rsidRDefault="00336464">
    <w:pPr>
      <w:pStyle w:val="Nagwek"/>
      <w:rPr>
        <w:i/>
        <w:sz w:val="22"/>
      </w:rPr>
    </w:pPr>
    <w:r>
      <w:rPr>
        <w:sz w:val="22"/>
      </w:rPr>
      <w:pict w14:anchorId="2CE8E3AE">
        <v:shape id="Dowolny kształt: kształt 1" o:spid="_x0000_s1026" style="position:absolute;margin-left:397.95pt;margin-top:17.85pt;width:105.6pt;height:23.15pt;z-index:251657728;visibility:visible;mso-position-horizontal-relative:page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 style="mso-next-textbox:#Dowolny kształt: kształt 1">
            <w:txbxContent>
              <w:p w14:paraId="4AECA545" w14:textId="77777777" w:rsidR="00D12515" w:rsidRDefault="00D12515" w:rsidP="00D12515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  <w:p w14:paraId="738D2C18" w14:textId="77777777" w:rsidR="00D12515" w:rsidRDefault="00D12515" w:rsidP="00D12515">
                <w:pPr>
                  <w:rPr>
                    <w:b/>
                  </w:rPr>
                </w:pPr>
              </w:p>
            </w:txbxContent>
          </v:textbox>
          <w10:wrap type="topAndBottom" anchorx="page"/>
        </v:shape>
      </w:pict>
    </w:r>
    <w:r>
      <w:rPr>
        <w:sz w:val="22"/>
      </w:rPr>
      <w:pict w14:anchorId="7D734A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raz zawierający tekst, Czcionka, biały, zrzut ekranu&#10;&#10;Opis wygenerowany automatycznie" style="width:309.75pt;height:61.5pt;visibility:visible">
          <v:imagedata r:id="rId1" o:title="Obraz zawierający tekst, Czcionka, biały, zrzut ekranu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E90EC" w14:textId="77777777" w:rsidR="003D2605" w:rsidRDefault="003D2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37799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11103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7723046">
    <w:abstractNumId w:val="1"/>
  </w:num>
  <w:num w:numId="4" w16cid:durableId="1545288787">
    <w:abstractNumId w:val="4"/>
  </w:num>
  <w:num w:numId="5" w16cid:durableId="342319707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9753612">
    <w:abstractNumId w:val="2"/>
  </w:num>
  <w:num w:numId="7" w16cid:durableId="194723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3E0"/>
    <w:rsid w:val="00012286"/>
    <w:rsid w:val="00054E2F"/>
    <w:rsid w:val="000704FC"/>
    <w:rsid w:val="00071CCC"/>
    <w:rsid w:val="000877D9"/>
    <w:rsid w:val="000B731D"/>
    <w:rsid w:val="000D2A4D"/>
    <w:rsid w:val="000D6134"/>
    <w:rsid w:val="000E09C7"/>
    <w:rsid w:val="000F6589"/>
    <w:rsid w:val="00106636"/>
    <w:rsid w:val="00116EC6"/>
    <w:rsid w:val="00135FD6"/>
    <w:rsid w:val="00142AE5"/>
    <w:rsid w:val="00167E94"/>
    <w:rsid w:val="001801DD"/>
    <w:rsid w:val="00184FBC"/>
    <w:rsid w:val="00191FE1"/>
    <w:rsid w:val="001B6CBD"/>
    <w:rsid w:val="001C4A99"/>
    <w:rsid w:val="001D4612"/>
    <w:rsid w:val="00200924"/>
    <w:rsid w:val="00205B95"/>
    <w:rsid w:val="00207E98"/>
    <w:rsid w:val="002723B0"/>
    <w:rsid w:val="002B26A8"/>
    <w:rsid w:val="00315A4A"/>
    <w:rsid w:val="00336464"/>
    <w:rsid w:val="003769C1"/>
    <w:rsid w:val="003B7FD4"/>
    <w:rsid w:val="003C4112"/>
    <w:rsid w:val="003D2605"/>
    <w:rsid w:val="004043E0"/>
    <w:rsid w:val="004616C8"/>
    <w:rsid w:val="0049706C"/>
    <w:rsid w:val="004B7300"/>
    <w:rsid w:val="004B755A"/>
    <w:rsid w:val="004C6753"/>
    <w:rsid w:val="00501D14"/>
    <w:rsid w:val="00527E45"/>
    <w:rsid w:val="00595C87"/>
    <w:rsid w:val="005B74F0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959B4"/>
    <w:rsid w:val="007748F0"/>
    <w:rsid w:val="007A4321"/>
    <w:rsid w:val="00833933"/>
    <w:rsid w:val="00835AE6"/>
    <w:rsid w:val="00853083"/>
    <w:rsid w:val="00853600"/>
    <w:rsid w:val="00876FE7"/>
    <w:rsid w:val="008B2F0C"/>
    <w:rsid w:val="008B4928"/>
    <w:rsid w:val="008D2AB8"/>
    <w:rsid w:val="008F1C66"/>
    <w:rsid w:val="00901876"/>
    <w:rsid w:val="00906E09"/>
    <w:rsid w:val="009535AD"/>
    <w:rsid w:val="00970FE4"/>
    <w:rsid w:val="00A0022B"/>
    <w:rsid w:val="00A06381"/>
    <w:rsid w:val="00A071FB"/>
    <w:rsid w:val="00A346FE"/>
    <w:rsid w:val="00A47B4D"/>
    <w:rsid w:val="00A83018"/>
    <w:rsid w:val="00A92921"/>
    <w:rsid w:val="00AA0FA6"/>
    <w:rsid w:val="00AE3490"/>
    <w:rsid w:val="00AE61EA"/>
    <w:rsid w:val="00AF17F6"/>
    <w:rsid w:val="00AF3683"/>
    <w:rsid w:val="00B177CE"/>
    <w:rsid w:val="00B27C83"/>
    <w:rsid w:val="00B774DC"/>
    <w:rsid w:val="00B87783"/>
    <w:rsid w:val="00B91472"/>
    <w:rsid w:val="00BE106E"/>
    <w:rsid w:val="00C33C20"/>
    <w:rsid w:val="00C46351"/>
    <w:rsid w:val="00C660F4"/>
    <w:rsid w:val="00C717AE"/>
    <w:rsid w:val="00C969A6"/>
    <w:rsid w:val="00CA7D36"/>
    <w:rsid w:val="00D12515"/>
    <w:rsid w:val="00D24208"/>
    <w:rsid w:val="00D50E22"/>
    <w:rsid w:val="00D60C38"/>
    <w:rsid w:val="00D6542B"/>
    <w:rsid w:val="00D66893"/>
    <w:rsid w:val="00D90ACB"/>
    <w:rsid w:val="00D94A14"/>
    <w:rsid w:val="00DC1500"/>
    <w:rsid w:val="00DC345B"/>
    <w:rsid w:val="00DD1B39"/>
    <w:rsid w:val="00DE7392"/>
    <w:rsid w:val="00E048E3"/>
    <w:rsid w:val="00E44371"/>
    <w:rsid w:val="00E52BBA"/>
    <w:rsid w:val="00E93375"/>
    <w:rsid w:val="00E949B0"/>
    <w:rsid w:val="00EC0BEA"/>
    <w:rsid w:val="00F00591"/>
    <w:rsid w:val="00F50F59"/>
    <w:rsid w:val="00F51688"/>
    <w:rsid w:val="00F53146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9A5DE-428C-4B65-9C78-483AD4E67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647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Anna Trybus</cp:lastModifiedBy>
  <cp:revision>2</cp:revision>
  <cp:lastPrinted>2025-01-17T10:57:00Z</cp:lastPrinted>
  <dcterms:created xsi:type="dcterms:W3CDTF">2025-01-17T10:57:00Z</dcterms:created>
  <dcterms:modified xsi:type="dcterms:W3CDTF">2025-01-17T10:57:00Z</dcterms:modified>
</cp:coreProperties>
</file>