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44DBD704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09C9792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 xml:space="preserve">Załącznik nr </w:t>
      </w:r>
      <w:r w:rsidR="00C44A1F">
        <w:rPr>
          <w:b/>
          <w:sz w:val="24"/>
          <w:szCs w:val="24"/>
        </w:rPr>
        <w:t>6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7C1128CA" w:rsidR="00C86F3D" w:rsidRPr="00726A14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</w:t>
      </w:r>
      <w:r w:rsidRPr="00726A14">
        <w:rPr>
          <w:color w:val="000000"/>
        </w:rPr>
        <w:t xml:space="preserve">postępowaniu o udzielenie zamówienia publicznego w trybie </w:t>
      </w:r>
      <w:r w:rsidR="00B93B92" w:rsidRPr="00726A14">
        <w:t>podstawowym</w:t>
      </w:r>
      <w:r w:rsidRPr="00726A14">
        <w:t xml:space="preserve"> </w:t>
      </w:r>
      <w:r w:rsidRPr="00726A14">
        <w:rPr>
          <w:color w:val="000000"/>
        </w:rPr>
        <w:t>na:</w:t>
      </w:r>
      <w:r w:rsidR="004C03CA" w:rsidRPr="00726A14">
        <w:rPr>
          <w:rFonts w:ascii="Arial" w:hAnsi="Arial" w:cs="Arial"/>
          <w:b/>
          <w:sz w:val="32"/>
          <w:szCs w:val="32"/>
        </w:rPr>
        <w:t xml:space="preserve"> </w:t>
      </w:r>
      <w:r w:rsidR="00C44A1F" w:rsidRPr="00726A14">
        <w:rPr>
          <w:b/>
        </w:rPr>
        <w:t xml:space="preserve">Świadczenie usług pocztowych w obrocie krajowym i zagranicznym dla AGH  - </w:t>
      </w:r>
      <w:r w:rsidR="00E51CFA">
        <w:rPr>
          <w:b/>
        </w:rPr>
        <w:t>DE-dzp</w:t>
      </w:r>
      <w:r w:rsidR="00C44A1F" w:rsidRPr="00726A14">
        <w:rPr>
          <w:b/>
        </w:rPr>
        <w:t>.272-</w:t>
      </w:r>
      <w:r w:rsidR="00E51CFA">
        <w:rPr>
          <w:b/>
        </w:rPr>
        <w:t>022</w:t>
      </w:r>
      <w:r w:rsidR="00C44A1F" w:rsidRPr="00726A14">
        <w:rPr>
          <w:b/>
        </w:rPr>
        <w:t>/2</w:t>
      </w:r>
      <w:r w:rsidR="00E51CFA">
        <w:rPr>
          <w:b/>
        </w:rPr>
        <w:t>5</w:t>
      </w:r>
      <w:bookmarkStart w:id="0" w:name="_GoBack"/>
      <w:bookmarkEnd w:id="0"/>
      <w:r w:rsidRPr="00726A14">
        <w:rPr>
          <w:b/>
        </w:rPr>
        <w:t>,</w:t>
      </w:r>
      <w:r w:rsidRPr="00726A14">
        <w:rPr>
          <w:color w:val="000000"/>
        </w:rPr>
        <w:t xml:space="preserve"> </w:t>
      </w:r>
      <w:r w:rsidRPr="00726A14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80" w:firstRow="0" w:lastRow="0" w:firstColumn="1" w:lastColumn="0" w:noHBand="0" w:noVBand="0"/>
      </w:tblPr>
      <w:tblGrid>
        <w:gridCol w:w="633"/>
        <w:gridCol w:w="4611"/>
        <w:gridCol w:w="1560"/>
        <w:gridCol w:w="2268"/>
      </w:tblGrid>
      <w:tr w:rsidR="00C86F3D" w:rsidRPr="00726A14" w14:paraId="6C0D05E3" w14:textId="77777777" w:rsidTr="000261AA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726A14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640FE5AF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>Przedmiot usługi</w:t>
            </w:r>
            <w:r w:rsidRPr="00726A14">
              <w:rPr>
                <w:rStyle w:val="Odwoanieprzypisudolnego"/>
                <w:b/>
              </w:rPr>
              <w:footnoteReference w:id="1"/>
            </w:r>
            <w:r w:rsidR="000261AA" w:rsidRPr="00726A14">
              <w:rPr>
                <w:b/>
              </w:rPr>
              <w:t xml:space="preserve"> i wartość usługi</w:t>
            </w:r>
          </w:p>
          <w:p w14:paraId="470533D8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 xml:space="preserve">Odbiorca usługi </w:t>
            </w:r>
          </w:p>
          <w:p w14:paraId="4DDE8123" w14:textId="77777777" w:rsidR="00C86F3D" w:rsidRPr="00726A14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726A14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0261AA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726A14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726A14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726A14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726A14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726A14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726A14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726A14">
              <w:t>4</w:t>
            </w:r>
          </w:p>
        </w:tc>
      </w:tr>
      <w:tr w:rsidR="00C86F3D" w:rsidRPr="005A10E2" w14:paraId="6D1FBD19" w14:textId="77777777" w:rsidTr="000261AA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5AE4E853" w14:textId="77777777" w:rsidR="00C86F3D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28999630" w14:textId="77777777" w:rsidR="00C44A1F" w:rsidRDefault="00C44A1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569AF0E" w14:textId="1AB18DCC" w:rsidR="00C44A1F" w:rsidRPr="005A10E2" w:rsidRDefault="00C44A1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95BFA35" w14:textId="77777777" w:rsidR="00C44A1F" w:rsidRDefault="00C44A1F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highlight w:val="yellow"/>
          <w:lang w:eastAsia="zh-CN"/>
        </w:rPr>
      </w:pPr>
    </w:p>
    <w:p w14:paraId="3533DFF6" w14:textId="2723896E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D797E" w14:textId="77777777" w:rsidR="007C1A54" w:rsidRDefault="007C1A54">
      <w:r>
        <w:separator/>
      </w:r>
    </w:p>
  </w:endnote>
  <w:endnote w:type="continuationSeparator" w:id="0">
    <w:p w14:paraId="0E829B98" w14:textId="77777777" w:rsidR="007C1A54" w:rsidRDefault="007C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notTrueType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02C8A" w14:textId="77777777" w:rsidR="007C1A54" w:rsidRDefault="007C1A54">
      <w:r>
        <w:separator/>
      </w:r>
    </w:p>
  </w:footnote>
  <w:footnote w:type="continuationSeparator" w:id="0">
    <w:p w14:paraId="3C6577D6" w14:textId="77777777" w:rsidR="007C1A54" w:rsidRDefault="007C1A54">
      <w:r>
        <w:continuationSeparator/>
      </w:r>
    </w:p>
  </w:footnote>
  <w:footnote w:id="1">
    <w:p w14:paraId="010C7529" w14:textId="586A2950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C44A1F">
        <w:t>8</w:t>
      </w:r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261AA"/>
    <w:rsid w:val="00082E0F"/>
    <w:rsid w:val="00094658"/>
    <w:rsid w:val="001C5C7B"/>
    <w:rsid w:val="00210E8E"/>
    <w:rsid w:val="00276C10"/>
    <w:rsid w:val="002F7E2B"/>
    <w:rsid w:val="0037616C"/>
    <w:rsid w:val="003F4DD8"/>
    <w:rsid w:val="00495CC9"/>
    <w:rsid w:val="004C03CA"/>
    <w:rsid w:val="00540289"/>
    <w:rsid w:val="00551DBC"/>
    <w:rsid w:val="006B469B"/>
    <w:rsid w:val="006B4809"/>
    <w:rsid w:val="006E266F"/>
    <w:rsid w:val="00702A72"/>
    <w:rsid w:val="00726A14"/>
    <w:rsid w:val="007C1A54"/>
    <w:rsid w:val="00A63A91"/>
    <w:rsid w:val="00AE2A9D"/>
    <w:rsid w:val="00B72EC0"/>
    <w:rsid w:val="00B93B92"/>
    <w:rsid w:val="00C049BA"/>
    <w:rsid w:val="00C254C7"/>
    <w:rsid w:val="00C34B2E"/>
    <w:rsid w:val="00C44A1F"/>
    <w:rsid w:val="00C50722"/>
    <w:rsid w:val="00C833D4"/>
    <w:rsid w:val="00C86F3D"/>
    <w:rsid w:val="00D11BC3"/>
    <w:rsid w:val="00D93FE5"/>
    <w:rsid w:val="00D97C6D"/>
    <w:rsid w:val="00DD5BF2"/>
    <w:rsid w:val="00E27CB6"/>
    <w:rsid w:val="00E51CFA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3</cp:revision>
  <cp:lastPrinted>2021-03-29T11:12:00Z</cp:lastPrinted>
  <dcterms:created xsi:type="dcterms:W3CDTF">2025-01-17T09:36:00Z</dcterms:created>
  <dcterms:modified xsi:type="dcterms:W3CDTF">2025-01-17T09:36:00Z</dcterms:modified>
</cp:coreProperties>
</file>