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0799D" w14:textId="77777777" w:rsidR="00D32FD0" w:rsidRPr="00515AFA" w:rsidRDefault="00D32FD0" w:rsidP="00D32FD0">
      <w:pPr>
        <w:jc w:val="right"/>
        <w:rPr>
          <w:b/>
          <w:sz w:val="22"/>
          <w:szCs w:val="22"/>
          <w:lang w:val="pl-PL"/>
        </w:rPr>
      </w:pPr>
      <w:r w:rsidRPr="00515AFA">
        <w:rPr>
          <w:b/>
          <w:sz w:val="22"/>
          <w:szCs w:val="22"/>
          <w:lang w:val="pl-PL"/>
        </w:rPr>
        <w:t>Załącznik nr 3</w:t>
      </w:r>
    </w:p>
    <w:p w14:paraId="2C862EEA" w14:textId="77777777" w:rsidR="00D32FD0" w:rsidRPr="00515AFA" w:rsidRDefault="00D32FD0" w:rsidP="00D32FD0">
      <w:pPr>
        <w:jc w:val="right"/>
        <w:rPr>
          <w:b/>
          <w:sz w:val="22"/>
          <w:szCs w:val="22"/>
          <w:lang w:val="pl-PL"/>
        </w:rPr>
      </w:pPr>
    </w:p>
    <w:p w14:paraId="32C2874C" w14:textId="77777777" w:rsidR="00D32FD0" w:rsidRPr="00515AFA" w:rsidRDefault="00D32FD0" w:rsidP="00D32FD0">
      <w:pPr>
        <w:jc w:val="center"/>
        <w:rPr>
          <w:b/>
          <w:sz w:val="22"/>
          <w:szCs w:val="22"/>
          <w:lang w:val="pl-PL"/>
        </w:rPr>
      </w:pPr>
      <w:r w:rsidRPr="00515AFA">
        <w:rPr>
          <w:b/>
          <w:sz w:val="22"/>
          <w:szCs w:val="22"/>
          <w:lang w:val="pl-PL"/>
        </w:rPr>
        <w:t>WZÓR UMOWY</w:t>
      </w:r>
    </w:p>
    <w:p w14:paraId="6BCD429A" w14:textId="77777777" w:rsidR="00D32FD0" w:rsidRPr="00515AFA" w:rsidRDefault="00D32FD0" w:rsidP="00D32FD0">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C80FF8A" w14:textId="77777777" w:rsidR="00D32FD0" w:rsidRPr="00515AFA" w:rsidRDefault="00D32FD0" w:rsidP="00D32FD0">
      <w:pPr>
        <w:jc w:val="center"/>
        <w:rPr>
          <w:b/>
          <w:sz w:val="22"/>
          <w:szCs w:val="22"/>
          <w:lang w:val="pl-PL"/>
        </w:rPr>
      </w:pPr>
    </w:p>
    <w:p w14:paraId="3BD812B2" w14:textId="33571BB4" w:rsidR="00D32FD0" w:rsidRPr="00515AFA" w:rsidRDefault="00D32FD0" w:rsidP="00D32FD0">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sidR="002632CA">
        <w:rPr>
          <w:sz w:val="22"/>
          <w:szCs w:val="22"/>
          <w:lang w:val="pl-PL"/>
        </w:rPr>
        <w:t>30</w:t>
      </w:r>
      <w:r w:rsidRPr="005140A1">
        <w:rPr>
          <w:sz w:val="22"/>
          <w:szCs w:val="22"/>
          <w:lang w:val="pl-PL"/>
        </w:rPr>
        <w:t>/2</w:t>
      </w:r>
      <w:r w:rsidR="002632CA">
        <w:rPr>
          <w:sz w:val="22"/>
          <w:szCs w:val="22"/>
          <w:lang w:val="pl-PL"/>
        </w:rPr>
        <w:t>5</w:t>
      </w:r>
      <w:r w:rsidRPr="00515AFA">
        <w:rPr>
          <w:sz w:val="22"/>
          <w:szCs w:val="22"/>
          <w:lang w:val="pl-PL"/>
        </w:rPr>
        <w:t xml:space="preserve"> pomiędzy:</w:t>
      </w:r>
    </w:p>
    <w:p w14:paraId="6B520E07" w14:textId="77777777" w:rsidR="00D32FD0" w:rsidRPr="00515AFA" w:rsidRDefault="00D32FD0" w:rsidP="00D32FD0">
      <w:pPr>
        <w:pStyle w:val="Tekstpodstawowywcity"/>
        <w:spacing w:after="0"/>
        <w:ind w:left="0"/>
        <w:jc w:val="both"/>
        <w:rPr>
          <w:sz w:val="22"/>
          <w:szCs w:val="22"/>
          <w:lang w:val="pl-PL"/>
        </w:rPr>
      </w:pPr>
    </w:p>
    <w:p w14:paraId="45F11ACE"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4D9E18D7"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452BDF4D"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F2255BA" w14:textId="77777777" w:rsidR="00D32FD0" w:rsidRPr="00515AFA" w:rsidRDefault="00D32FD0" w:rsidP="00D32FD0">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233FA8B9"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C38871D"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FA44F6E"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D881E61"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4A024CF9"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54FCF36"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1CD33E4"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684C9388"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CC4C336" w14:textId="77777777" w:rsidR="00D32FD0" w:rsidRPr="00515AFA" w:rsidRDefault="00D32FD0" w:rsidP="00D32FD0">
      <w:pPr>
        <w:pStyle w:val="Tekstpodstawowy"/>
        <w:spacing w:line="240" w:lineRule="auto"/>
        <w:ind w:right="-47"/>
        <w:jc w:val="center"/>
        <w:rPr>
          <w:rFonts w:ascii="Times New Roman" w:hAnsi="Times New Roman"/>
          <w:b/>
          <w:sz w:val="22"/>
          <w:szCs w:val="22"/>
        </w:rPr>
      </w:pPr>
    </w:p>
    <w:p w14:paraId="0381E3A9"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907733B" w14:textId="7731BAD4" w:rsidR="00D32FD0" w:rsidRPr="0009036B" w:rsidRDefault="00D32FD0" w:rsidP="00D32FD0">
      <w:pPr>
        <w:pStyle w:val="Akapitzlist"/>
        <w:numPr>
          <w:ilvl w:val="0"/>
          <w:numId w:val="28"/>
        </w:numPr>
        <w:tabs>
          <w:tab w:val="num" w:pos="360"/>
        </w:tabs>
        <w:ind w:left="360"/>
        <w:jc w:val="both"/>
        <w:rPr>
          <w:sz w:val="22"/>
          <w:szCs w:val="22"/>
          <w:lang w:val="pl-PL"/>
        </w:rPr>
      </w:pPr>
      <w:r w:rsidRPr="0009036B">
        <w:rPr>
          <w:sz w:val="22"/>
          <w:szCs w:val="22"/>
          <w:lang w:val="pl-PL"/>
        </w:rPr>
        <w:t>Przedmiotem niniejszej umowy jest</w:t>
      </w:r>
      <w:bookmarkStart w:id="0" w:name="_Hlk58842586"/>
      <w:r w:rsidRPr="0009036B">
        <w:rPr>
          <w:sz w:val="22"/>
          <w:szCs w:val="22"/>
          <w:lang w:val="pl-PL"/>
        </w:rPr>
        <w:t xml:space="preserve">: </w:t>
      </w:r>
      <w:r w:rsidRPr="0009036B">
        <w:rPr>
          <w:b/>
          <w:sz w:val="22"/>
          <w:szCs w:val="22"/>
          <w:lang w:val="pl-PL"/>
        </w:rPr>
        <w:t xml:space="preserve">Dostawa </w:t>
      </w:r>
      <w:r w:rsidR="009D300E">
        <w:rPr>
          <w:b/>
          <w:sz w:val="22"/>
          <w:szCs w:val="22"/>
          <w:lang w:val="pl-PL"/>
        </w:rPr>
        <w:t>urządzeń laboratoryjnych</w:t>
      </w:r>
      <w:r w:rsidRPr="0009036B">
        <w:rPr>
          <w:b/>
          <w:sz w:val="22"/>
          <w:szCs w:val="22"/>
          <w:lang w:val="pl-PL"/>
        </w:rPr>
        <w:t xml:space="preserve"> na potrzeby </w:t>
      </w:r>
      <w:proofErr w:type="spellStart"/>
      <w:r w:rsidRPr="0009036B">
        <w:rPr>
          <w:b/>
          <w:sz w:val="22"/>
          <w:szCs w:val="22"/>
          <w:lang w:val="pl-PL"/>
        </w:rPr>
        <w:t>WIMiC</w:t>
      </w:r>
      <w:proofErr w:type="spellEnd"/>
      <w:r w:rsidR="009D300E">
        <w:rPr>
          <w:b/>
          <w:sz w:val="22"/>
          <w:szCs w:val="22"/>
          <w:lang w:val="pl-PL"/>
        </w:rPr>
        <w:t xml:space="preserve"> (2 zadania)</w:t>
      </w:r>
      <w:r w:rsidRPr="0009036B">
        <w:rPr>
          <w:b/>
          <w:sz w:val="22"/>
          <w:szCs w:val="22"/>
          <w:lang w:val="pl-PL"/>
        </w:rPr>
        <w:t>.</w:t>
      </w:r>
    </w:p>
    <w:p w14:paraId="1DDC780D" w14:textId="77777777" w:rsidR="00D32FD0" w:rsidRPr="00515AFA" w:rsidRDefault="00D32FD0" w:rsidP="00D32FD0">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DF6477E"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5C216C29" w14:textId="4FD9B839" w:rsidR="00D32FD0" w:rsidRPr="00515AFA" w:rsidRDefault="00D32FD0" w:rsidP="00D32FD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sidR="009D300E" w:rsidRPr="0009036B">
        <w:rPr>
          <w:rFonts w:ascii="Times New Roman" w:hAnsi="Times New Roman"/>
          <w:b/>
          <w:bCs/>
          <w:sz w:val="22"/>
          <w:szCs w:val="22"/>
        </w:rPr>
        <w:t>1</w:t>
      </w:r>
      <w:r w:rsidR="009D300E">
        <w:rPr>
          <w:rFonts w:ascii="Times New Roman" w:hAnsi="Times New Roman"/>
          <w:b/>
          <w:bCs/>
          <w:sz w:val="22"/>
          <w:szCs w:val="22"/>
        </w:rPr>
        <w:t>4</w:t>
      </w:r>
      <w:r>
        <w:rPr>
          <w:rFonts w:ascii="Times New Roman" w:hAnsi="Times New Roman"/>
          <w:sz w:val="22"/>
          <w:szCs w:val="22"/>
        </w:rPr>
        <w:t xml:space="preserve"> </w:t>
      </w:r>
      <w:r>
        <w:rPr>
          <w:rFonts w:ascii="Times New Roman" w:hAnsi="Times New Roman"/>
          <w:b/>
          <w:bCs/>
          <w:sz w:val="22"/>
          <w:szCs w:val="22"/>
        </w:rPr>
        <w:t xml:space="preserve">dni </w:t>
      </w:r>
      <w:r w:rsidRPr="009D300E">
        <w:rPr>
          <w:rFonts w:ascii="Times New Roman" w:hAnsi="Times New Roman"/>
          <w:b/>
          <w:bCs/>
          <w:sz w:val="22"/>
          <w:szCs w:val="22"/>
        </w:rPr>
        <w:t>od daty podpisania niniejszej umowy</w:t>
      </w:r>
      <w:r>
        <w:rPr>
          <w:rFonts w:ascii="Times New Roman" w:hAnsi="Times New Roman"/>
          <w:sz w:val="22"/>
          <w:szCs w:val="22"/>
        </w:rPr>
        <w:t xml:space="preserve"> </w:t>
      </w:r>
      <w:r w:rsidRPr="00515AFA">
        <w:rPr>
          <w:rFonts w:ascii="Times New Roman" w:hAnsi="Times New Roman"/>
          <w:sz w:val="22"/>
          <w:szCs w:val="22"/>
        </w:rPr>
        <w:t xml:space="preserve"> do siedziby Kupującego.</w:t>
      </w:r>
    </w:p>
    <w:p w14:paraId="093F545D" w14:textId="77777777" w:rsidR="00D32FD0" w:rsidRDefault="00D32FD0" w:rsidP="00D32FD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D9423BD" w14:textId="77777777" w:rsidR="00D32FD0" w:rsidRPr="00515AFA" w:rsidRDefault="00D32FD0" w:rsidP="00D32FD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172BED18" w14:textId="77777777" w:rsidR="00D32FD0" w:rsidRPr="00515AFA" w:rsidRDefault="00D32FD0" w:rsidP="00D32FD0">
      <w:pPr>
        <w:pStyle w:val="Tekstpodstawowy"/>
        <w:spacing w:line="240" w:lineRule="auto"/>
        <w:ind w:right="-47"/>
        <w:jc w:val="center"/>
        <w:rPr>
          <w:rFonts w:ascii="Times New Roman" w:hAnsi="Times New Roman"/>
          <w:b/>
          <w:sz w:val="22"/>
          <w:szCs w:val="22"/>
        </w:rPr>
      </w:pPr>
    </w:p>
    <w:p w14:paraId="0B33669F"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4DF49E61" w14:textId="77777777" w:rsidR="00D32FD0" w:rsidRPr="00515AFA" w:rsidRDefault="00D32FD0" w:rsidP="00D32FD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C6CC70E" w14:textId="77777777" w:rsidR="00D32FD0" w:rsidRPr="00515AFA" w:rsidRDefault="00D32FD0" w:rsidP="00D32FD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41D396E" w14:textId="77777777" w:rsidR="00D32FD0" w:rsidRPr="00515AFA" w:rsidRDefault="00D32FD0" w:rsidP="00D32FD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0310687" w14:textId="77777777" w:rsidR="00D32FD0" w:rsidRPr="00515AFA" w:rsidRDefault="00D32FD0" w:rsidP="00D32FD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53D45384" w14:textId="77777777" w:rsidR="00D32FD0" w:rsidRPr="00515AFA" w:rsidRDefault="00D32FD0" w:rsidP="00D32FD0">
      <w:pPr>
        <w:pStyle w:val="Tekstpodstawowy"/>
        <w:spacing w:line="240" w:lineRule="auto"/>
        <w:ind w:right="-47"/>
        <w:jc w:val="center"/>
        <w:rPr>
          <w:rFonts w:ascii="Times New Roman" w:hAnsi="Times New Roman"/>
          <w:b/>
          <w:sz w:val="22"/>
          <w:szCs w:val="22"/>
        </w:rPr>
      </w:pPr>
    </w:p>
    <w:p w14:paraId="1394CD11" w14:textId="77777777" w:rsidR="00D32FD0" w:rsidRDefault="00D32FD0" w:rsidP="00D32FD0">
      <w:pPr>
        <w:pStyle w:val="Tekstpodstawowy"/>
        <w:spacing w:line="240" w:lineRule="auto"/>
        <w:ind w:right="-47"/>
        <w:jc w:val="center"/>
        <w:rPr>
          <w:rFonts w:ascii="Times New Roman" w:hAnsi="Times New Roman"/>
          <w:b/>
          <w:sz w:val="22"/>
          <w:szCs w:val="22"/>
        </w:rPr>
      </w:pPr>
    </w:p>
    <w:p w14:paraId="4E8BBE0C" w14:textId="77777777" w:rsidR="00D32FD0" w:rsidRDefault="00D32FD0" w:rsidP="00D32FD0">
      <w:pPr>
        <w:pStyle w:val="Tekstpodstawowy"/>
        <w:spacing w:line="240" w:lineRule="auto"/>
        <w:ind w:right="-47"/>
        <w:jc w:val="center"/>
        <w:rPr>
          <w:rFonts w:ascii="Times New Roman" w:hAnsi="Times New Roman"/>
          <w:b/>
          <w:sz w:val="22"/>
          <w:szCs w:val="22"/>
        </w:rPr>
      </w:pPr>
    </w:p>
    <w:p w14:paraId="6206A707" w14:textId="77777777" w:rsidR="00D32FD0" w:rsidRDefault="00D32FD0" w:rsidP="00D32FD0">
      <w:pPr>
        <w:pStyle w:val="Tekstpodstawowy"/>
        <w:spacing w:line="240" w:lineRule="auto"/>
        <w:ind w:right="-47"/>
        <w:jc w:val="center"/>
        <w:rPr>
          <w:rFonts w:ascii="Times New Roman" w:hAnsi="Times New Roman"/>
          <w:b/>
          <w:sz w:val="22"/>
          <w:szCs w:val="22"/>
        </w:rPr>
      </w:pPr>
    </w:p>
    <w:p w14:paraId="34429B20" w14:textId="77777777" w:rsidR="00D32FD0" w:rsidRDefault="00D32FD0" w:rsidP="00D32FD0">
      <w:pPr>
        <w:pStyle w:val="Tekstpodstawowy"/>
        <w:spacing w:line="240" w:lineRule="auto"/>
        <w:ind w:right="-47"/>
        <w:jc w:val="center"/>
        <w:rPr>
          <w:rFonts w:ascii="Times New Roman" w:hAnsi="Times New Roman"/>
          <w:b/>
          <w:sz w:val="22"/>
          <w:szCs w:val="22"/>
        </w:rPr>
      </w:pPr>
    </w:p>
    <w:p w14:paraId="7A45DD75"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654DD29A" w14:textId="77777777" w:rsidR="00D32FD0" w:rsidRDefault="00D32FD0" w:rsidP="00D32FD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75955CF2" w14:textId="77777777" w:rsidR="00D32FD0" w:rsidRPr="00515AFA" w:rsidRDefault="00D32FD0" w:rsidP="00D32FD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E1BAB8B" w14:textId="77777777" w:rsidR="00D32FD0" w:rsidRPr="00515AFA" w:rsidRDefault="00D32FD0" w:rsidP="00D32FD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690E89D" w14:textId="77777777" w:rsidR="00D32FD0" w:rsidRPr="00515AFA" w:rsidRDefault="00D32FD0" w:rsidP="00D32FD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0387EEB" w14:textId="77777777" w:rsidR="00D32FD0" w:rsidRPr="00515AFA" w:rsidRDefault="00D32FD0" w:rsidP="00D32FD0">
      <w:pPr>
        <w:pStyle w:val="Tekstpodstawowy"/>
        <w:spacing w:line="240" w:lineRule="auto"/>
        <w:ind w:right="-47"/>
        <w:jc w:val="center"/>
        <w:rPr>
          <w:rFonts w:ascii="Times New Roman" w:hAnsi="Times New Roman"/>
          <w:b/>
          <w:sz w:val="22"/>
          <w:szCs w:val="22"/>
        </w:rPr>
      </w:pPr>
    </w:p>
    <w:p w14:paraId="1269B379"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7C16E1FA" w14:textId="77777777" w:rsidR="00D32FD0" w:rsidRPr="00515AFA" w:rsidRDefault="00D32FD0" w:rsidP="00D32F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14E824CC" w14:textId="77777777" w:rsidR="00D32FD0" w:rsidRPr="00515AFA" w:rsidRDefault="00D32FD0" w:rsidP="00D32F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8D85E3B" w14:textId="77777777" w:rsidR="00D32FD0" w:rsidRPr="00515AFA" w:rsidRDefault="00D32FD0" w:rsidP="00D32FD0">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0FA3D926" w14:textId="77777777" w:rsidR="00D32FD0" w:rsidRPr="00515AFA" w:rsidRDefault="00D32FD0" w:rsidP="00D32FD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1BCE46DF" w14:textId="77777777" w:rsidR="00D32FD0" w:rsidRPr="00515AFA" w:rsidRDefault="00D32FD0" w:rsidP="00D32FD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5381981A" w14:textId="77777777" w:rsidR="00D32FD0" w:rsidRPr="00515AFA" w:rsidRDefault="00D32FD0" w:rsidP="00D32FD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2DB4F50A" w14:textId="77777777" w:rsidR="00D32FD0" w:rsidRPr="00515AFA" w:rsidRDefault="00D32FD0" w:rsidP="00D32F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12294113" w14:textId="77777777" w:rsidR="00D32FD0" w:rsidRPr="00515AFA" w:rsidRDefault="00D32FD0" w:rsidP="00D32FD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53B23178" w14:textId="77777777" w:rsidR="00D32FD0" w:rsidRPr="00515AFA" w:rsidRDefault="00D32FD0" w:rsidP="00D32FD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09036B">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7620B1F1" w14:textId="77777777" w:rsidR="00D32FD0" w:rsidRPr="00515AFA" w:rsidRDefault="00D32FD0" w:rsidP="00D32F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F575339" w14:textId="77777777" w:rsidR="00D32FD0" w:rsidRPr="00515AFA" w:rsidRDefault="00D32FD0" w:rsidP="00D32F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420A878" w14:textId="77777777" w:rsidR="00D32FD0" w:rsidRPr="00515AFA" w:rsidRDefault="00D32FD0" w:rsidP="00D32F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63EBD99C" w14:textId="77777777" w:rsidR="00D32FD0" w:rsidRPr="00515AFA" w:rsidRDefault="00D32FD0" w:rsidP="00D32FD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A082397" w14:textId="77777777" w:rsidR="00D32FD0" w:rsidRPr="00515AFA" w:rsidRDefault="00D32FD0" w:rsidP="00D32FD0">
      <w:pPr>
        <w:pStyle w:val="Tekstpodstawowy"/>
        <w:ind w:right="-47"/>
        <w:jc w:val="center"/>
        <w:rPr>
          <w:rFonts w:ascii="Times New Roman" w:hAnsi="Times New Roman"/>
          <w:b/>
          <w:sz w:val="22"/>
          <w:szCs w:val="22"/>
        </w:rPr>
      </w:pPr>
    </w:p>
    <w:p w14:paraId="554A439A" w14:textId="77777777" w:rsidR="00D32FD0" w:rsidRPr="00515AFA" w:rsidRDefault="00D32FD0" w:rsidP="00D32FD0">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D104C6E" w14:textId="77777777" w:rsidR="00D32FD0" w:rsidRPr="00515AFA" w:rsidRDefault="00D32FD0" w:rsidP="00D32FD0">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550D781" w14:textId="77777777" w:rsidR="00D32FD0" w:rsidRPr="00515AFA" w:rsidRDefault="00D32FD0" w:rsidP="00D32FD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w:t>
      </w:r>
      <w:r>
        <w:rPr>
          <w:color w:val="000000"/>
          <w:sz w:val="22"/>
          <w:szCs w:val="22"/>
          <w:lang w:val="pl-PL"/>
        </w:rPr>
        <w:t xml:space="preserve">licencji </w:t>
      </w:r>
      <w:r w:rsidRPr="00515AFA">
        <w:rPr>
          <w:color w:val="000000"/>
          <w:sz w:val="22"/>
          <w:szCs w:val="22"/>
          <w:lang w:val="pl-PL"/>
        </w:rPr>
        <w:t xml:space="preserve">oprogramowania dostarczonego wraz ze sprzętem. </w:t>
      </w:r>
    </w:p>
    <w:p w14:paraId="59682489" w14:textId="77777777" w:rsidR="00D32FD0" w:rsidRPr="00515AFA" w:rsidRDefault="00D32FD0" w:rsidP="00D32FD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0B4E9036" w14:textId="77777777" w:rsidR="00D32FD0" w:rsidRPr="00515AFA" w:rsidRDefault="00D32FD0" w:rsidP="00D32FD0">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FFF256E" w14:textId="77777777" w:rsidR="00D32FD0" w:rsidRPr="00515AFA" w:rsidRDefault="00D32FD0" w:rsidP="00D32FD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4BE78B" w14:textId="77777777" w:rsidR="00D32FD0" w:rsidRPr="00515AFA" w:rsidRDefault="00D32FD0" w:rsidP="00D32FD0">
      <w:pPr>
        <w:rPr>
          <w:color w:val="00000A"/>
          <w:sz w:val="22"/>
          <w:szCs w:val="22"/>
          <w:lang w:val="pl-PL"/>
        </w:rPr>
      </w:pPr>
    </w:p>
    <w:p w14:paraId="2CFE9FA1" w14:textId="77777777" w:rsidR="00D32FD0" w:rsidRPr="00515AFA" w:rsidRDefault="00D32FD0" w:rsidP="00D32FD0">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3F3EBF0D" w14:textId="77777777" w:rsidR="00D32FD0" w:rsidRPr="00515AFA" w:rsidRDefault="00D32FD0" w:rsidP="00D32FD0">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5342E36" w14:textId="77777777" w:rsidR="00D32FD0" w:rsidRPr="00515AFA" w:rsidRDefault="00D32FD0" w:rsidP="00D32FD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DDDBB51" w14:textId="77777777" w:rsidR="00D32FD0" w:rsidRPr="00515AFA" w:rsidRDefault="00D32FD0" w:rsidP="00D32FD0">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E67C2E7" w14:textId="77777777" w:rsidR="00D32FD0" w:rsidRPr="00515AFA" w:rsidRDefault="00D32FD0" w:rsidP="00D32FD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DAD05C3" w14:textId="77777777" w:rsidR="00D32FD0" w:rsidRPr="00515AFA" w:rsidRDefault="00D32FD0" w:rsidP="00D32FD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1C2EE9F" w14:textId="77777777" w:rsidR="00D32FD0" w:rsidRPr="00515AFA" w:rsidRDefault="00D32FD0" w:rsidP="00D32FD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E490901" w14:textId="77777777" w:rsidR="00D32FD0" w:rsidRPr="00515AFA" w:rsidRDefault="00D32FD0" w:rsidP="00D32FD0">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2EB2A88" w14:textId="77777777" w:rsidR="00D32FD0" w:rsidRPr="00515AFA" w:rsidRDefault="00D32FD0" w:rsidP="00D32FD0">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2CB729B" w14:textId="77777777" w:rsidR="00D32FD0" w:rsidRPr="00515AFA" w:rsidRDefault="00D32FD0" w:rsidP="00D32FD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1F87DEC" w14:textId="77777777" w:rsidR="00D32FD0" w:rsidRPr="00515AFA" w:rsidRDefault="00D32FD0" w:rsidP="00D32FD0">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503A9DE" w14:textId="77777777" w:rsidR="00D32FD0" w:rsidRPr="00515AFA" w:rsidRDefault="00D32FD0" w:rsidP="00D32FD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898690A" w14:textId="77777777" w:rsidR="00D32FD0" w:rsidRPr="00515AFA" w:rsidRDefault="00D32FD0" w:rsidP="00D32FD0">
      <w:pPr>
        <w:ind w:left="720"/>
        <w:jc w:val="both"/>
        <w:rPr>
          <w:color w:val="00000A"/>
          <w:sz w:val="22"/>
          <w:szCs w:val="22"/>
          <w:lang w:val="pl-PL"/>
        </w:rPr>
      </w:pPr>
    </w:p>
    <w:p w14:paraId="1A0271BD" w14:textId="77777777" w:rsidR="00D32FD0" w:rsidRPr="00515AFA" w:rsidRDefault="00D32FD0" w:rsidP="00D32FD0">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6AD20F9D" w14:textId="77777777" w:rsidR="00D32FD0" w:rsidRPr="00515AFA" w:rsidRDefault="00D32FD0" w:rsidP="00D32FD0">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7ADDD78" w14:textId="77777777" w:rsidR="00D32FD0" w:rsidRPr="00515AFA" w:rsidRDefault="00D32FD0" w:rsidP="00D32FD0">
      <w:pPr>
        <w:numPr>
          <w:ilvl w:val="0"/>
          <w:numId w:val="37"/>
        </w:numPr>
        <w:ind w:left="284" w:hanging="284"/>
        <w:jc w:val="both"/>
        <w:rPr>
          <w:bCs/>
          <w:sz w:val="22"/>
          <w:szCs w:val="22"/>
          <w:lang w:val="pl-PL" w:eastAsia="en-US"/>
        </w:rPr>
      </w:pPr>
      <w:r w:rsidRPr="00515AFA">
        <w:rPr>
          <w:sz w:val="22"/>
          <w:szCs w:val="22"/>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0415F992" w14:textId="77777777" w:rsidR="00D32FD0" w:rsidRPr="00515AFA" w:rsidRDefault="00D32FD0" w:rsidP="00D32FD0">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A1419A0" w14:textId="77777777" w:rsidR="00D32FD0" w:rsidRPr="00515AFA" w:rsidRDefault="00D32FD0" w:rsidP="00D32FD0">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027E2D2" w14:textId="77777777" w:rsidR="00D32FD0" w:rsidRPr="00515AFA" w:rsidRDefault="00D32FD0" w:rsidP="00D32FD0">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25356802" w14:textId="77777777" w:rsidR="00D32FD0" w:rsidRPr="00515AFA" w:rsidRDefault="00D32FD0" w:rsidP="00D32FD0">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CE3E6C7" w14:textId="77777777" w:rsidR="00D32FD0" w:rsidRPr="00515AFA" w:rsidRDefault="00D32FD0" w:rsidP="00D32FD0">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1E190FCD" w14:textId="77777777" w:rsidR="00D32FD0" w:rsidRPr="00E448C0" w:rsidRDefault="00D32FD0" w:rsidP="00D32FD0">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427FE518" w14:textId="77777777" w:rsidR="00D32FD0" w:rsidRPr="00515AFA" w:rsidRDefault="00D32FD0" w:rsidP="00D32FD0">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F849758" w14:textId="77777777" w:rsidR="00D32FD0" w:rsidRPr="00515AFA" w:rsidRDefault="00D32FD0" w:rsidP="00D32FD0">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CAEEBB3" w14:textId="77777777" w:rsidR="00D32FD0" w:rsidRPr="00515AFA" w:rsidRDefault="00D32FD0" w:rsidP="00D32FD0">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3D951EF9" w14:textId="77777777" w:rsidR="00D32FD0" w:rsidRPr="00515AFA" w:rsidRDefault="00D32FD0" w:rsidP="00D32FD0">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D21458" w14:textId="77777777" w:rsidR="00D32FD0" w:rsidRPr="00515AFA" w:rsidRDefault="00D32FD0" w:rsidP="00D32FD0">
      <w:pPr>
        <w:ind w:left="567"/>
        <w:jc w:val="both"/>
        <w:rPr>
          <w:bCs/>
          <w:sz w:val="22"/>
          <w:szCs w:val="22"/>
          <w:lang w:val="pl-PL" w:eastAsia="en-US"/>
        </w:rPr>
      </w:pPr>
    </w:p>
    <w:p w14:paraId="42633E4C" w14:textId="77777777" w:rsidR="00D32FD0" w:rsidRPr="00515AFA" w:rsidRDefault="00D32FD0" w:rsidP="00D32FD0">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459CAA3" w14:textId="77777777" w:rsidR="00D32FD0" w:rsidRPr="00515AFA" w:rsidRDefault="00D32FD0" w:rsidP="00D32FD0">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3BFD809" w14:textId="77777777" w:rsidR="00D32FD0" w:rsidRPr="00515AFA" w:rsidRDefault="00D32FD0" w:rsidP="00D32FD0">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1CF9ED2" w14:textId="77777777" w:rsidR="00D32FD0" w:rsidRPr="00515AFA" w:rsidRDefault="00D32FD0" w:rsidP="00D32FD0">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50CB80D" w14:textId="77777777" w:rsidR="00D32FD0" w:rsidRPr="00515AFA" w:rsidRDefault="00D32FD0" w:rsidP="00D32FD0">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03FDBBCB" w14:textId="77777777" w:rsidR="00D32FD0" w:rsidRPr="00515AFA" w:rsidRDefault="00D32FD0" w:rsidP="00D32FD0">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w:t>
      </w:r>
      <w:r w:rsidRPr="00515AFA">
        <w:rPr>
          <w:bCs/>
          <w:sz w:val="22"/>
          <w:szCs w:val="22"/>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381A11F8" w14:textId="77777777" w:rsidR="00D32FD0" w:rsidRPr="00515AFA" w:rsidRDefault="00D32FD0" w:rsidP="00D32FD0">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B302BE9" w14:textId="77777777" w:rsidR="00D32FD0" w:rsidRPr="00515AFA" w:rsidRDefault="00D32FD0" w:rsidP="00D32FD0">
      <w:pPr>
        <w:pStyle w:val="Tekstpodstawowy"/>
        <w:spacing w:line="240" w:lineRule="auto"/>
        <w:ind w:right="-47"/>
        <w:rPr>
          <w:rFonts w:ascii="Times New Roman" w:hAnsi="Times New Roman"/>
          <w:b/>
          <w:sz w:val="22"/>
          <w:szCs w:val="22"/>
        </w:rPr>
      </w:pPr>
    </w:p>
    <w:p w14:paraId="62117B29"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3AEB4DA"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05CEAAE" w14:textId="77777777" w:rsidR="00D32FD0" w:rsidRPr="00515AFA" w:rsidRDefault="00D32FD0" w:rsidP="00D32FD0">
      <w:pPr>
        <w:pStyle w:val="Tekstpodstawowy"/>
        <w:spacing w:line="240" w:lineRule="auto"/>
        <w:ind w:right="-47"/>
        <w:jc w:val="both"/>
        <w:rPr>
          <w:rFonts w:ascii="Times New Roman" w:hAnsi="Times New Roman"/>
          <w:sz w:val="22"/>
          <w:szCs w:val="22"/>
        </w:rPr>
      </w:pPr>
    </w:p>
    <w:p w14:paraId="37A40D19" w14:textId="77777777" w:rsidR="00D32FD0" w:rsidRPr="00515AFA" w:rsidRDefault="00D32FD0" w:rsidP="00D32FD0">
      <w:pPr>
        <w:spacing w:line="240" w:lineRule="atLeast"/>
        <w:ind w:right="-47"/>
        <w:jc w:val="center"/>
        <w:rPr>
          <w:b/>
          <w:sz w:val="22"/>
          <w:szCs w:val="22"/>
        </w:rPr>
      </w:pPr>
      <w:r w:rsidRPr="00515AFA">
        <w:rPr>
          <w:b/>
          <w:sz w:val="22"/>
          <w:szCs w:val="22"/>
        </w:rPr>
        <w:t>§ 10</w:t>
      </w:r>
    </w:p>
    <w:p w14:paraId="2B974389" w14:textId="77777777" w:rsidR="00D32FD0" w:rsidRPr="00515AFA" w:rsidRDefault="00D32FD0" w:rsidP="00D32FD0">
      <w:pPr>
        <w:spacing w:line="240" w:lineRule="atLeast"/>
        <w:ind w:right="-47"/>
        <w:rPr>
          <w:sz w:val="22"/>
          <w:szCs w:val="22"/>
          <w:lang w:val="pl-PL"/>
        </w:rPr>
      </w:pPr>
    </w:p>
    <w:p w14:paraId="6506B53C" w14:textId="77777777" w:rsidR="00D32FD0" w:rsidRPr="00515AFA" w:rsidRDefault="00D32FD0" w:rsidP="00D32FD0">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D63B02A" w14:textId="77777777" w:rsidR="00D32FD0" w:rsidRPr="00515AFA" w:rsidRDefault="00D32FD0" w:rsidP="00D32FD0">
      <w:pPr>
        <w:tabs>
          <w:tab w:val="left" w:pos="367"/>
        </w:tabs>
        <w:spacing w:line="276" w:lineRule="auto"/>
        <w:ind w:left="360" w:right="60"/>
        <w:contextualSpacing/>
        <w:jc w:val="both"/>
        <w:rPr>
          <w:rFonts w:eastAsia="Calibri"/>
          <w:sz w:val="22"/>
          <w:szCs w:val="22"/>
          <w:lang w:val="pl-PL" w:eastAsia="en-US"/>
        </w:rPr>
      </w:pPr>
    </w:p>
    <w:p w14:paraId="046A0E48" w14:textId="77777777" w:rsidR="00D32FD0" w:rsidRPr="00515AFA" w:rsidRDefault="00D32FD0" w:rsidP="00D32FD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3B29D85" w14:textId="77777777" w:rsidR="00D32FD0" w:rsidRPr="00515AFA" w:rsidRDefault="00D32FD0" w:rsidP="00D32FD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651EE74" w14:textId="77777777" w:rsidR="00D32FD0" w:rsidRPr="00515AFA" w:rsidRDefault="00D32FD0" w:rsidP="00D32FD0">
      <w:pPr>
        <w:tabs>
          <w:tab w:val="left" w:pos="387"/>
        </w:tabs>
        <w:spacing w:line="276" w:lineRule="auto"/>
        <w:ind w:left="720" w:right="60"/>
        <w:contextualSpacing/>
        <w:jc w:val="both"/>
        <w:rPr>
          <w:rFonts w:eastAsia="Calibri"/>
          <w:sz w:val="22"/>
          <w:szCs w:val="22"/>
          <w:lang w:val="pl-PL" w:eastAsia="en-US"/>
        </w:rPr>
      </w:pPr>
    </w:p>
    <w:p w14:paraId="3035AACA" w14:textId="77777777" w:rsidR="00D32FD0" w:rsidRPr="00515AFA" w:rsidRDefault="00D32FD0" w:rsidP="00D32FD0">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15E5C846" w14:textId="77777777" w:rsidR="00D32FD0" w:rsidRPr="00515AFA" w:rsidRDefault="00D32FD0" w:rsidP="00D32FD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B40E472" w14:textId="77777777" w:rsidR="00D32FD0" w:rsidRPr="00515AFA" w:rsidRDefault="00D32FD0" w:rsidP="00D32FD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388BA09" w14:textId="77777777" w:rsidR="00D32FD0" w:rsidRPr="00515AFA" w:rsidRDefault="00D32FD0" w:rsidP="00D32FD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F55D631" w14:textId="77777777" w:rsidR="00D32FD0" w:rsidRPr="00515AFA" w:rsidRDefault="00D32FD0" w:rsidP="00D32FD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B06F76E" w14:textId="77777777" w:rsidR="00D32FD0" w:rsidRPr="00515AFA" w:rsidRDefault="00D32FD0" w:rsidP="00D32FD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54F2ACD" w14:textId="77777777" w:rsidR="00D32FD0" w:rsidRPr="00515AFA" w:rsidRDefault="00D32FD0" w:rsidP="00D32FD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w:t>
      </w:r>
      <w:r w:rsidRPr="00515AFA">
        <w:rPr>
          <w:rFonts w:ascii="Times New Roman" w:eastAsia="Lucida Sans Unicode" w:hAnsi="Times New Roman" w:cs="Times New Roman"/>
          <w:lang w:eastAsia="ar-SA"/>
        </w:rPr>
        <w:lastRenderedPageBreak/>
        <w:t xml:space="preserve">Akademia Górniczo- Hutnicza im. St. Staszica, Al. Mickiewicza 30, 30-059 Kraków, z dopiskiem „Inspektor Ochrony Danych” </w:t>
      </w:r>
    </w:p>
    <w:p w14:paraId="5929CD6B" w14:textId="77777777" w:rsidR="00D32FD0" w:rsidRPr="00515AFA" w:rsidRDefault="00D32FD0" w:rsidP="00D32FD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3BA5EA2" w14:textId="77777777" w:rsidR="00D32FD0" w:rsidRPr="00515AFA" w:rsidRDefault="00D32FD0" w:rsidP="00D32FD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CD41C0" w14:textId="77777777" w:rsidR="00D32FD0" w:rsidRPr="00515AFA" w:rsidRDefault="00D32FD0" w:rsidP="00D32FD0">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0600E82" w14:textId="77777777" w:rsidR="00D32FD0" w:rsidRPr="00515AFA" w:rsidRDefault="00D32FD0" w:rsidP="00D32FD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0196E11" w14:textId="77777777" w:rsidR="00D32FD0" w:rsidRPr="00515AFA" w:rsidRDefault="00D32FD0" w:rsidP="00D32FD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AA037AD" w14:textId="77777777" w:rsidR="00D32FD0" w:rsidRPr="00515AFA" w:rsidRDefault="00D32FD0" w:rsidP="00D32FD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F84B5D9" w14:textId="77777777" w:rsidR="00D32FD0" w:rsidRPr="00515AFA" w:rsidRDefault="00D32FD0" w:rsidP="00D32FD0">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1141230C" w14:textId="77777777" w:rsidR="00D32FD0" w:rsidRPr="00515AFA" w:rsidRDefault="00D32FD0" w:rsidP="00D32FD0">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0AEA3557" w14:textId="77777777" w:rsidR="00D32FD0" w:rsidRPr="00515AFA" w:rsidRDefault="00D32FD0" w:rsidP="00D32FD0">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560D0400" w14:textId="77777777" w:rsidR="00D32FD0" w:rsidRPr="00515AFA" w:rsidRDefault="00D32FD0" w:rsidP="00D32FD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C5F5315" w14:textId="77777777" w:rsidR="00D32FD0" w:rsidRPr="00515AFA" w:rsidRDefault="00D32FD0" w:rsidP="00D32FD0">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00339BB" w14:textId="77777777" w:rsidR="00D32FD0" w:rsidRPr="00515AFA" w:rsidRDefault="00D32FD0" w:rsidP="00D32FD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6CA5A08" w14:textId="77777777" w:rsidR="00D32FD0" w:rsidRPr="00515AFA" w:rsidRDefault="00D32FD0" w:rsidP="00D32FD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BECA6FE" w14:textId="77777777" w:rsidR="00D32FD0" w:rsidRPr="00515AFA" w:rsidRDefault="00D32FD0" w:rsidP="00D32FD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0CF4DE0" w14:textId="77777777" w:rsidR="00D32FD0" w:rsidRPr="00515AFA" w:rsidRDefault="00D32FD0" w:rsidP="00D32FD0">
      <w:pPr>
        <w:widowControl w:val="0"/>
        <w:suppressAutoHyphens/>
        <w:autoSpaceDN w:val="0"/>
        <w:ind w:left="360"/>
        <w:jc w:val="center"/>
        <w:textAlignment w:val="baseline"/>
        <w:rPr>
          <w:rFonts w:eastAsia="SimSun"/>
          <w:b/>
          <w:bCs/>
          <w:color w:val="000000"/>
          <w:kern w:val="2"/>
          <w:sz w:val="22"/>
          <w:szCs w:val="22"/>
          <w:lang w:val="pl-PL"/>
        </w:rPr>
      </w:pPr>
    </w:p>
    <w:p w14:paraId="5BEB8CAD" w14:textId="77777777" w:rsidR="00D32FD0" w:rsidRPr="00515AFA" w:rsidRDefault="00D32FD0" w:rsidP="00D32FD0">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76809DE3" w14:textId="77777777" w:rsidR="00D32FD0" w:rsidRPr="00515AFA" w:rsidRDefault="00D32FD0" w:rsidP="00D32FD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515AFA">
        <w:rPr>
          <w:color w:val="000000"/>
          <w:kern w:val="2"/>
          <w:sz w:val="22"/>
          <w:szCs w:val="22"/>
          <w:lang w:val="pl-PL"/>
        </w:rPr>
        <w:lastRenderedPageBreak/>
        <w:t>wojenny, stan wyjątkowy, klęska żywiołowa, epidemia, pandemia, blokada komunikacyjna o charakterze ponadregionalnym, strajk, zamieszki społeczne, katastrofa ekologiczna, katastrofa budowlana.</w:t>
      </w:r>
    </w:p>
    <w:p w14:paraId="3F3613E3" w14:textId="77777777" w:rsidR="00D32FD0" w:rsidRPr="00515AFA" w:rsidRDefault="00D32FD0" w:rsidP="00D32FD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8A5C036" w14:textId="77777777" w:rsidR="00D32FD0" w:rsidRPr="00515AFA" w:rsidRDefault="00D32FD0" w:rsidP="00D32FD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CB9BCE" w14:textId="77777777" w:rsidR="00D32FD0" w:rsidRPr="00515AFA" w:rsidRDefault="00D32FD0" w:rsidP="00D32FD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324EC8E"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3A93B856" w14:textId="77777777" w:rsidR="00D32FD0" w:rsidRPr="00515AFA" w:rsidRDefault="00D32FD0" w:rsidP="00D32FD0">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013904A" w14:textId="77777777" w:rsidR="00D32FD0" w:rsidRPr="00515AFA" w:rsidRDefault="00D32FD0" w:rsidP="00D32FD0">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933795" w14:textId="77777777" w:rsidR="00D32FD0" w:rsidRPr="00515AFA" w:rsidRDefault="00D32FD0" w:rsidP="00D32FD0">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3FC81AA8" w14:textId="77777777" w:rsidR="00D32FD0" w:rsidRPr="00515AFA" w:rsidRDefault="00D32FD0" w:rsidP="00D32FD0">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AB37C77" w14:textId="77777777" w:rsidR="00D32FD0" w:rsidRPr="00515AFA" w:rsidRDefault="00D32FD0" w:rsidP="00D32FD0">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2BACE7A" w14:textId="77777777" w:rsidR="00D32FD0" w:rsidRPr="00515AFA" w:rsidRDefault="00D32FD0" w:rsidP="00D32FD0">
      <w:pPr>
        <w:pStyle w:val="Tekstpodstawowy"/>
        <w:spacing w:line="240" w:lineRule="auto"/>
        <w:ind w:right="-47"/>
        <w:jc w:val="center"/>
        <w:rPr>
          <w:rFonts w:ascii="Times New Roman" w:hAnsi="Times New Roman"/>
          <w:b/>
          <w:sz w:val="22"/>
          <w:szCs w:val="22"/>
        </w:rPr>
      </w:pPr>
    </w:p>
    <w:p w14:paraId="638FF1DD" w14:textId="77777777" w:rsidR="00D32FD0" w:rsidRPr="00515AFA" w:rsidRDefault="00D32FD0" w:rsidP="00D32FD0">
      <w:pPr>
        <w:pStyle w:val="Tekstpodstawowy"/>
        <w:spacing w:line="240" w:lineRule="auto"/>
        <w:ind w:right="-47"/>
        <w:jc w:val="center"/>
        <w:rPr>
          <w:rFonts w:ascii="Times New Roman" w:hAnsi="Times New Roman"/>
          <w:b/>
          <w:sz w:val="22"/>
          <w:szCs w:val="22"/>
        </w:rPr>
      </w:pPr>
    </w:p>
    <w:p w14:paraId="243E996F"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090EB41" w14:textId="77777777" w:rsidR="00D32FD0" w:rsidRPr="00515AFA" w:rsidRDefault="00D32FD0" w:rsidP="00D32FD0">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29DCB5F" w14:textId="77777777" w:rsidR="00D32FD0" w:rsidRPr="00515AFA" w:rsidRDefault="00D32FD0" w:rsidP="00D32FD0">
      <w:pPr>
        <w:jc w:val="center"/>
        <w:rPr>
          <w:b/>
          <w:sz w:val="22"/>
          <w:szCs w:val="22"/>
          <w:lang w:val="pl-PL"/>
        </w:rPr>
      </w:pPr>
    </w:p>
    <w:p w14:paraId="1A8FBC2D" w14:textId="77777777" w:rsidR="00D32FD0" w:rsidRPr="00515AFA" w:rsidRDefault="00D32FD0" w:rsidP="00D32FD0">
      <w:pPr>
        <w:jc w:val="center"/>
        <w:rPr>
          <w:b/>
          <w:sz w:val="22"/>
          <w:szCs w:val="22"/>
          <w:lang w:val="pl-PL"/>
        </w:rPr>
      </w:pPr>
      <w:r w:rsidRPr="00515AFA">
        <w:rPr>
          <w:b/>
          <w:sz w:val="22"/>
          <w:szCs w:val="22"/>
          <w:lang w:val="pl-PL"/>
        </w:rPr>
        <w:t>§16</w:t>
      </w:r>
    </w:p>
    <w:p w14:paraId="1732DAD3"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5018747"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76AF723A"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3BE0731"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C26C0D5" w14:textId="77777777" w:rsidR="00D32FD0" w:rsidRPr="00515AFA" w:rsidRDefault="00D32FD0" w:rsidP="00D32FD0">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25C0AA02" w14:textId="77777777" w:rsidR="00D32FD0" w:rsidRPr="00515AFA" w:rsidRDefault="00D32FD0" w:rsidP="00D32FD0">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B46E7AA" w14:textId="77777777" w:rsidR="00D32FD0" w:rsidRPr="00515AFA" w:rsidRDefault="00D32FD0" w:rsidP="00D32FD0">
      <w:pPr>
        <w:pStyle w:val="Tekstpodstawowy"/>
        <w:spacing w:line="240" w:lineRule="auto"/>
        <w:ind w:right="-47"/>
        <w:jc w:val="both"/>
        <w:rPr>
          <w:rFonts w:ascii="Times New Roman" w:hAnsi="Times New Roman"/>
          <w:sz w:val="22"/>
          <w:szCs w:val="22"/>
        </w:rPr>
      </w:pPr>
    </w:p>
    <w:p w14:paraId="1A3255E7" w14:textId="77777777" w:rsidR="00D32FD0" w:rsidRPr="00515AFA" w:rsidRDefault="00D32FD0" w:rsidP="00D32FD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8163D30" w14:textId="77777777" w:rsidR="00D32FD0" w:rsidRPr="00515AFA" w:rsidRDefault="00D32FD0" w:rsidP="00D32FD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28360BBE" w14:textId="77777777" w:rsidR="00D32FD0" w:rsidRPr="00515AFA" w:rsidRDefault="00D32FD0" w:rsidP="00D32FD0">
      <w:pPr>
        <w:pStyle w:val="Tekstpodstawowy2"/>
        <w:spacing w:line="240" w:lineRule="auto"/>
        <w:ind w:right="-47"/>
        <w:rPr>
          <w:sz w:val="22"/>
          <w:szCs w:val="22"/>
        </w:rPr>
      </w:pPr>
    </w:p>
    <w:p w14:paraId="3C6D3F6E" w14:textId="77777777" w:rsidR="00D32FD0" w:rsidRPr="00515AFA" w:rsidRDefault="00D32FD0" w:rsidP="00D32FD0">
      <w:pPr>
        <w:pStyle w:val="Tekstpodstawowy2"/>
        <w:spacing w:line="240" w:lineRule="auto"/>
        <w:ind w:right="-47"/>
        <w:rPr>
          <w:sz w:val="22"/>
          <w:szCs w:val="22"/>
        </w:rPr>
      </w:pPr>
    </w:p>
    <w:p w14:paraId="46273CC5" w14:textId="77777777" w:rsidR="00D32FD0" w:rsidRPr="00515AFA" w:rsidRDefault="00D32FD0" w:rsidP="00D32FD0">
      <w:pPr>
        <w:pStyle w:val="Tekstpodstawowy2"/>
        <w:spacing w:line="240" w:lineRule="auto"/>
        <w:ind w:right="-47"/>
        <w:rPr>
          <w:b/>
          <w:sz w:val="22"/>
          <w:szCs w:val="22"/>
        </w:rPr>
      </w:pPr>
      <w:r w:rsidRPr="00515AFA">
        <w:rPr>
          <w:b/>
          <w:sz w:val="22"/>
          <w:szCs w:val="22"/>
        </w:rPr>
        <w:t xml:space="preserve">         Za Sprzedawcę                                                                  Za Kupującego</w:t>
      </w:r>
    </w:p>
    <w:p w14:paraId="6A533B4A" w14:textId="77777777" w:rsidR="00D32FD0" w:rsidRPr="00515AFA" w:rsidRDefault="00D32FD0" w:rsidP="00D32FD0">
      <w:pPr>
        <w:rPr>
          <w:sz w:val="22"/>
          <w:szCs w:val="22"/>
          <w:lang w:val="pl-PL"/>
        </w:rPr>
      </w:pPr>
    </w:p>
    <w:p w14:paraId="16166B0A" w14:textId="77777777" w:rsidR="00D32FD0" w:rsidRPr="00515AFA" w:rsidRDefault="00D32FD0" w:rsidP="00D32FD0">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75151A59" w14:textId="77777777" w:rsidR="00D32FD0" w:rsidRPr="00515AFA" w:rsidRDefault="00D32FD0" w:rsidP="00D32FD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5A0BF9E" w14:textId="77777777" w:rsidR="00D32FD0" w:rsidRPr="00515AFA" w:rsidRDefault="00D32FD0" w:rsidP="00D32FD0">
      <w:pPr>
        <w:pStyle w:val="Zwykytekst"/>
        <w:tabs>
          <w:tab w:val="left" w:pos="7050"/>
        </w:tabs>
        <w:rPr>
          <w:rFonts w:ascii="Times New Roman" w:hAnsi="Times New Roman" w:cs="Times New Roman"/>
          <w:i/>
          <w:iCs/>
          <w:sz w:val="22"/>
          <w:szCs w:val="22"/>
          <w:lang w:val="pl-PL"/>
        </w:rPr>
      </w:pPr>
    </w:p>
    <w:p w14:paraId="42E3F0D5" w14:textId="77777777" w:rsidR="00D32FD0" w:rsidRPr="00515AFA" w:rsidRDefault="00D32FD0" w:rsidP="00D32FD0">
      <w:pPr>
        <w:pStyle w:val="Zwykytekst"/>
        <w:tabs>
          <w:tab w:val="left" w:pos="7050"/>
        </w:tabs>
        <w:rPr>
          <w:rFonts w:ascii="Times New Roman" w:hAnsi="Times New Roman" w:cs="Times New Roman"/>
          <w:i/>
          <w:iCs/>
          <w:sz w:val="22"/>
          <w:szCs w:val="22"/>
          <w:lang w:val="pl-PL"/>
        </w:rPr>
      </w:pPr>
    </w:p>
    <w:p w14:paraId="3D9AEC74" w14:textId="77777777" w:rsidR="00D32FD0" w:rsidRPr="00515AFA" w:rsidRDefault="00D32FD0" w:rsidP="00D32FD0">
      <w:pPr>
        <w:pStyle w:val="Zwykytekst"/>
        <w:tabs>
          <w:tab w:val="left" w:pos="7050"/>
        </w:tabs>
        <w:rPr>
          <w:rFonts w:ascii="Times New Roman" w:hAnsi="Times New Roman" w:cs="Times New Roman"/>
          <w:i/>
          <w:iCs/>
          <w:sz w:val="22"/>
          <w:szCs w:val="22"/>
          <w:lang w:val="pl-PL"/>
        </w:rPr>
      </w:pPr>
    </w:p>
    <w:p w14:paraId="7B6DE625" w14:textId="77777777" w:rsidR="00D32FD0" w:rsidRPr="00515AFA" w:rsidRDefault="00D32FD0" w:rsidP="00D32FD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Załączniki do umowy :</w:t>
      </w:r>
    </w:p>
    <w:p w14:paraId="422308A3" w14:textId="77777777" w:rsidR="00D32FD0" w:rsidRPr="00515AFA" w:rsidRDefault="00D32FD0" w:rsidP="00D32FD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sectPr w:rsidR="00D32FD0" w:rsidRPr="00515AF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3C841" w14:textId="77777777" w:rsidR="00901DE0" w:rsidRDefault="00901DE0">
      <w:r>
        <w:separator/>
      </w:r>
    </w:p>
  </w:endnote>
  <w:endnote w:type="continuationSeparator" w:id="0">
    <w:p w14:paraId="6F2A5E33" w14:textId="77777777" w:rsidR="00901DE0" w:rsidRDefault="00901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F079C" w14:textId="77777777" w:rsidR="00224AA0" w:rsidRDefault="00224AA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9D594" w14:textId="77777777" w:rsidR="009D300E" w:rsidRDefault="009D300E">
    <w:pPr>
      <w:pStyle w:val="Stopka"/>
      <w:jc w:val="right"/>
    </w:pPr>
    <w:r>
      <w:fldChar w:fldCharType="begin"/>
    </w:r>
    <w:r>
      <w:instrText>PAGE   \* MERGEFORMAT</w:instrText>
    </w:r>
    <w:r>
      <w:fldChar w:fldCharType="separate"/>
    </w:r>
    <w:r>
      <w:rPr>
        <w:lang w:val="pl-PL"/>
      </w:rPr>
      <w:t>2</w:t>
    </w:r>
    <w:r>
      <w:fldChar w:fldCharType="end"/>
    </w:r>
  </w:p>
  <w:p w14:paraId="46EA19FD" w14:textId="77777777" w:rsidR="00224AA0" w:rsidRDefault="00224AA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41B00" w14:textId="77777777" w:rsidR="00224AA0" w:rsidRDefault="00224A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C517B" w14:textId="77777777" w:rsidR="00901DE0" w:rsidRDefault="00901DE0">
      <w:r>
        <w:separator/>
      </w:r>
    </w:p>
  </w:footnote>
  <w:footnote w:type="continuationSeparator" w:id="0">
    <w:p w14:paraId="4A881C7D" w14:textId="77777777" w:rsidR="00901DE0" w:rsidRDefault="00901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E2904" w14:textId="77777777" w:rsidR="00224AA0" w:rsidRDefault="00224A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C08EE" w14:textId="77777777" w:rsidR="00224AA0" w:rsidRDefault="00224AA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2CD18" w14:textId="77777777" w:rsidR="00224AA0" w:rsidRDefault="00224A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74981920">
    <w:abstractNumId w:val="19"/>
  </w:num>
  <w:num w:numId="2" w16cid:durableId="51604298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6408288">
    <w:abstractNumId w:val="29"/>
  </w:num>
  <w:num w:numId="4" w16cid:durableId="64884797">
    <w:abstractNumId w:val="11"/>
  </w:num>
  <w:num w:numId="5" w16cid:durableId="463238600">
    <w:abstractNumId w:val="30"/>
  </w:num>
  <w:num w:numId="6" w16cid:durableId="1065840477">
    <w:abstractNumId w:val="32"/>
  </w:num>
  <w:num w:numId="7" w16cid:durableId="270364082">
    <w:abstractNumId w:val="35"/>
  </w:num>
  <w:num w:numId="8" w16cid:durableId="156045972">
    <w:abstractNumId w:val="25"/>
  </w:num>
  <w:num w:numId="9" w16cid:durableId="1918703551">
    <w:abstractNumId w:val="39"/>
  </w:num>
  <w:num w:numId="10" w16cid:durableId="700059342">
    <w:abstractNumId w:val="27"/>
  </w:num>
  <w:num w:numId="11" w16cid:durableId="858811029">
    <w:abstractNumId w:val="6"/>
  </w:num>
  <w:num w:numId="12" w16cid:durableId="880171296">
    <w:abstractNumId w:val="10"/>
  </w:num>
  <w:num w:numId="13" w16cid:durableId="1564637105">
    <w:abstractNumId w:val="14"/>
  </w:num>
  <w:num w:numId="14" w16cid:durableId="422991666">
    <w:abstractNumId w:val="40"/>
  </w:num>
  <w:num w:numId="15" w16cid:durableId="1620842129">
    <w:abstractNumId w:val="13"/>
  </w:num>
  <w:num w:numId="16" w16cid:durableId="1664428682">
    <w:abstractNumId w:val="9"/>
  </w:num>
  <w:num w:numId="17" w16cid:durableId="736704415">
    <w:abstractNumId w:val="37"/>
  </w:num>
  <w:num w:numId="18" w16cid:durableId="430592166">
    <w:abstractNumId w:val="28"/>
  </w:num>
  <w:num w:numId="19" w16cid:durableId="864754756">
    <w:abstractNumId w:val="23"/>
  </w:num>
  <w:num w:numId="20" w16cid:durableId="23214498">
    <w:abstractNumId w:val="26"/>
  </w:num>
  <w:num w:numId="21" w16cid:durableId="1253273047">
    <w:abstractNumId w:val="20"/>
  </w:num>
  <w:num w:numId="22" w16cid:durableId="629627936">
    <w:abstractNumId w:val="0"/>
  </w:num>
  <w:num w:numId="23" w16cid:durableId="2013606674">
    <w:abstractNumId w:val="38"/>
  </w:num>
  <w:num w:numId="24" w16cid:durableId="130245323">
    <w:abstractNumId w:val="18"/>
  </w:num>
  <w:num w:numId="25" w16cid:durableId="1611157366">
    <w:abstractNumId w:val="3"/>
  </w:num>
  <w:num w:numId="26" w16cid:durableId="716201041">
    <w:abstractNumId w:val="31"/>
  </w:num>
  <w:num w:numId="27" w16cid:durableId="13343808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8251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45913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467272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88603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61630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891806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42965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060124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298054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27468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662794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917615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55736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841744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317390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829108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99050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222858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034270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241907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548163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1DE0"/>
    <w:rsid w:val="000033EA"/>
    <w:rsid w:val="0002467C"/>
    <w:rsid w:val="00040A7A"/>
    <w:rsid w:val="0007315E"/>
    <w:rsid w:val="000936CA"/>
    <w:rsid w:val="00097182"/>
    <w:rsid w:val="000B1A00"/>
    <w:rsid w:val="000C0F66"/>
    <w:rsid w:val="001764D4"/>
    <w:rsid w:val="001F341B"/>
    <w:rsid w:val="00224AA0"/>
    <w:rsid w:val="002430FD"/>
    <w:rsid w:val="002632CA"/>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01DE0"/>
    <w:rsid w:val="0092337E"/>
    <w:rsid w:val="0092730E"/>
    <w:rsid w:val="009561DA"/>
    <w:rsid w:val="0098432D"/>
    <w:rsid w:val="00997B0E"/>
    <w:rsid w:val="009A694A"/>
    <w:rsid w:val="009A7064"/>
    <w:rsid w:val="009D300E"/>
    <w:rsid w:val="009F7ECA"/>
    <w:rsid w:val="00A57131"/>
    <w:rsid w:val="00A601F8"/>
    <w:rsid w:val="00A701A7"/>
    <w:rsid w:val="00A70EA7"/>
    <w:rsid w:val="00AA7F39"/>
    <w:rsid w:val="00AF7449"/>
    <w:rsid w:val="00BA1B11"/>
    <w:rsid w:val="00BA5498"/>
    <w:rsid w:val="00BD0C12"/>
    <w:rsid w:val="00BD5E3D"/>
    <w:rsid w:val="00C07E7C"/>
    <w:rsid w:val="00C10C35"/>
    <w:rsid w:val="00C12A61"/>
    <w:rsid w:val="00C14141"/>
    <w:rsid w:val="00C2196F"/>
    <w:rsid w:val="00C23E95"/>
    <w:rsid w:val="00C74D2A"/>
    <w:rsid w:val="00C923E8"/>
    <w:rsid w:val="00C93478"/>
    <w:rsid w:val="00CD12B0"/>
    <w:rsid w:val="00D03706"/>
    <w:rsid w:val="00D32FD0"/>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1CD99A"/>
  <w15:chartTrackingRefBased/>
  <w15:docId w15:val="{71641622-1026-403C-9FEA-141F60C9A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2FD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9D300E"/>
    <w:rPr>
      <w:lang w:val="en-US"/>
    </w:rPr>
  </w:style>
  <w:style w:type="character" w:customStyle="1" w:styleId="StopkaZnak">
    <w:name w:val="Stopka Znak"/>
    <w:link w:val="Stopka"/>
    <w:uiPriority w:val="99"/>
    <w:rsid w:val="009D300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12</TotalTime>
  <Pages>8</Pages>
  <Words>3092</Words>
  <Characters>20633</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2025-01-22T12:15:00Z</cp:lastPrinted>
  <dcterms:created xsi:type="dcterms:W3CDTF">2025-01-22T11:08:00Z</dcterms:created>
  <dcterms:modified xsi:type="dcterms:W3CDTF">2025-01-22T12:15:00Z</dcterms:modified>
</cp:coreProperties>
</file>