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6E0A4" w14:textId="441D7A37" w:rsidR="006676AE" w:rsidRPr="0054756D" w:rsidRDefault="006676AE" w:rsidP="006676AE">
      <w:pPr>
        <w:pStyle w:val="Nagwek4"/>
        <w:rPr>
          <w:bCs/>
          <w:i w:val="0"/>
          <w:sz w:val="20"/>
        </w:rPr>
      </w:pPr>
      <w:r w:rsidRPr="0054756D">
        <w:rPr>
          <w:bCs/>
          <w:i w:val="0"/>
          <w:sz w:val="20"/>
        </w:rPr>
        <w:t xml:space="preserve">Załącznik nr </w:t>
      </w:r>
      <w:r w:rsidR="0054756D" w:rsidRPr="0054756D">
        <w:rPr>
          <w:bCs/>
          <w:i w:val="0"/>
          <w:sz w:val="20"/>
        </w:rPr>
        <w:t>5</w:t>
      </w:r>
      <w:r w:rsidR="00B36ABD" w:rsidRPr="0054756D">
        <w:rPr>
          <w:bCs/>
          <w:i w:val="0"/>
          <w:sz w:val="20"/>
        </w:rPr>
        <w:t xml:space="preserve"> do SWZ</w:t>
      </w:r>
    </w:p>
    <w:p w14:paraId="6364C027" w14:textId="77777777" w:rsidR="005103B9" w:rsidRPr="0054756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B2C8A6F" w14:textId="77777777" w:rsidR="00C4103F" w:rsidRPr="0054756D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54756D">
        <w:rPr>
          <w:rFonts w:ascii="Times New Roman" w:hAnsi="Times New Roman"/>
          <w:b/>
          <w:sz w:val="20"/>
          <w:szCs w:val="20"/>
        </w:rPr>
        <w:t>Zamawiający</w:t>
      </w:r>
      <w:r w:rsidR="007936D6" w:rsidRPr="0054756D">
        <w:rPr>
          <w:rFonts w:ascii="Times New Roman" w:hAnsi="Times New Roman"/>
          <w:b/>
          <w:sz w:val="20"/>
          <w:szCs w:val="20"/>
        </w:rPr>
        <w:t>:</w:t>
      </w:r>
    </w:p>
    <w:p w14:paraId="66C79E3C" w14:textId="45FD6D7D" w:rsidR="006676AE" w:rsidRPr="0054756D" w:rsidRDefault="008C6F5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756D">
        <w:rPr>
          <w:sz w:val="20"/>
          <w:szCs w:val="20"/>
        </w:rPr>
        <w:t>GMINA NIEPOŁOMICE</w:t>
      </w:r>
    </w:p>
    <w:p w14:paraId="130E62CE" w14:textId="77CC26C4" w:rsidR="006676AE" w:rsidRPr="0054756D" w:rsidRDefault="008C6F5B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756D">
        <w:rPr>
          <w:sz w:val="20"/>
          <w:szCs w:val="20"/>
        </w:rPr>
        <w:t>Pl. Zwycięstwa</w:t>
      </w:r>
      <w:r w:rsidR="006676AE" w:rsidRPr="0054756D">
        <w:rPr>
          <w:sz w:val="20"/>
          <w:szCs w:val="20"/>
        </w:rPr>
        <w:t xml:space="preserve"> </w:t>
      </w:r>
      <w:r w:rsidRPr="0054756D">
        <w:rPr>
          <w:sz w:val="20"/>
          <w:szCs w:val="20"/>
        </w:rPr>
        <w:t>13</w:t>
      </w:r>
      <w:r w:rsidR="006676AE" w:rsidRPr="0054756D">
        <w:rPr>
          <w:sz w:val="20"/>
          <w:szCs w:val="20"/>
        </w:rPr>
        <w:t xml:space="preserve"> </w:t>
      </w:r>
    </w:p>
    <w:p w14:paraId="2AD02C5C" w14:textId="59D4F3AC" w:rsidR="00C4103F" w:rsidRPr="0054756D" w:rsidRDefault="008C6F5B" w:rsidP="0054756D">
      <w:pPr>
        <w:pStyle w:val="Tekstpodstawowy"/>
        <w:spacing w:after="0"/>
        <w:ind w:left="4111"/>
        <w:rPr>
          <w:sz w:val="20"/>
          <w:szCs w:val="20"/>
        </w:rPr>
      </w:pPr>
      <w:r w:rsidRPr="0054756D">
        <w:rPr>
          <w:sz w:val="20"/>
          <w:szCs w:val="20"/>
        </w:rPr>
        <w:t>32-005</w:t>
      </w:r>
      <w:r w:rsidR="006676AE" w:rsidRPr="0054756D">
        <w:rPr>
          <w:sz w:val="20"/>
          <w:szCs w:val="20"/>
        </w:rPr>
        <w:t xml:space="preserve"> </w:t>
      </w:r>
      <w:r w:rsidRPr="0054756D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4756D" w14:paraId="4CA94BA9" w14:textId="77777777" w:rsidTr="00252642">
        <w:tc>
          <w:tcPr>
            <w:tcW w:w="2800" w:type="dxa"/>
            <w:shd w:val="clear" w:color="auto" w:fill="auto"/>
          </w:tcPr>
          <w:p w14:paraId="0F427CCC" w14:textId="77777777" w:rsidR="006F0A84" w:rsidRPr="0054756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4756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BA5A81" w14:textId="77777777" w:rsidR="006F0A84" w:rsidRPr="0054756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2EC9C5" w14:textId="77777777" w:rsidR="006F0A84" w:rsidRPr="0054756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75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9FF92A3" w14:textId="77777777" w:rsidR="006F0A84" w:rsidRPr="0054756D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475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54756D" w14:paraId="766375B3" w14:textId="77777777" w:rsidTr="00252642">
        <w:tc>
          <w:tcPr>
            <w:tcW w:w="2800" w:type="dxa"/>
            <w:shd w:val="clear" w:color="auto" w:fill="auto"/>
          </w:tcPr>
          <w:p w14:paraId="15C86112" w14:textId="77777777" w:rsidR="006F0A84" w:rsidRPr="0054756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40BEBD" w14:textId="77777777" w:rsidR="006F0A84" w:rsidRPr="0054756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5E23247" w14:textId="77777777" w:rsidR="006F0A84" w:rsidRPr="0054756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75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1AF8A8F" w14:textId="77777777" w:rsidR="006F0A84" w:rsidRPr="0054756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4756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0A747A4" w14:textId="77777777" w:rsidR="006F0A84" w:rsidRPr="0054756D" w:rsidRDefault="006F0A84" w:rsidP="0054756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6F5B" w:rsidRPr="0054756D" w14:paraId="57E38385" w14:textId="77777777" w:rsidTr="00667302">
        <w:tc>
          <w:tcPr>
            <w:tcW w:w="9104" w:type="dxa"/>
            <w:shd w:val="clear" w:color="auto" w:fill="D9D9D9"/>
          </w:tcPr>
          <w:p w14:paraId="32F53BEE" w14:textId="77777777" w:rsidR="008C6F5B" w:rsidRPr="0054756D" w:rsidRDefault="008C6F5B" w:rsidP="0066730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508DA81" w14:textId="480DAFA7" w:rsidR="008C6F5B" w:rsidRPr="0054756D" w:rsidRDefault="008C6F5B" w:rsidP="00667302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54756D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4756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4756D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54756D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54756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4756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FB32D74" w14:textId="77777777" w:rsidR="008C6F5B" w:rsidRPr="0054756D" w:rsidRDefault="008C6F5B" w:rsidP="00667302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4756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4756D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4756D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78BF32B6" w14:textId="77777777" w:rsidR="00766D1F" w:rsidRPr="0054756D" w:rsidRDefault="001F027E" w:rsidP="0054756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>Na potrzeby postę</w:t>
      </w:r>
      <w:r w:rsidR="008D0487" w:rsidRPr="0054756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4756D">
        <w:rPr>
          <w:rFonts w:ascii="Times New Roman" w:hAnsi="Times New Roman"/>
          <w:sz w:val="20"/>
          <w:szCs w:val="20"/>
        </w:rPr>
        <w:t>zamówienia publiczn</w:t>
      </w:r>
      <w:r w:rsidR="00FB403C" w:rsidRPr="0054756D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4756D" w14:paraId="21FA2429" w14:textId="77777777" w:rsidTr="00252642">
        <w:tc>
          <w:tcPr>
            <w:tcW w:w="2269" w:type="dxa"/>
            <w:shd w:val="clear" w:color="auto" w:fill="auto"/>
          </w:tcPr>
          <w:p w14:paraId="5A095AF7" w14:textId="77777777" w:rsidR="00FB403C" w:rsidRPr="0054756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75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F39078" w14:textId="1AA4FD88" w:rsidR="00FB403C" w:rsidRPr="0054756D" w:rsidRDefault="008C6F5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nr 560504K w km od 0+621,50 do km 1+000,00 w miejscowości Podłęże, powiat wielicki, gmina Niepołomice</w:t>
            </w:r>
            <w:r w:rsidR="00FB403C" w:rsidRPr="005475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C6F5B" w:rsidRPr="0054756D" w14:paraId="470B71A3" w14:textId="77777777" w:rsidTr="00667302">
        <w:tc>
          <w:tcPr>
            <w:tcW w:w="2269" w:type="dxa"/>
            <w:shd w:val="clear" w:color="auto" w:fill="auto"/>
          </w:tcPr>
          <w:p w14:paraId="466A166C" w14:textId="77777777" w:rsidR="008C6F5B" w:rsidRPr="0054756D" w:rsidRDefault="008C6F5B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756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EAF6D0" w14:textId="656CE2C2" w:rsidR="008C6F5B" w:rsidRPr="0054756D" w:rsidRDefault="008C6F5B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4756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ZP.271.3.2025</w:t>
            </w:r>
          </w:p>
        </w:tc>
      </w:tr>
    </w:tbl>
    <w:p w14:paraId="5F4E3A1F" w14:textId="77777777" w:rsidR="00FB403C" w:rsidRPr="0054756D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7188F3A" w14:textId="479B9517" w:rsidR="00F90CD1" w:rsidRPr="0054756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 xml:space="preserve">prowadzonego przez </w:t>
      </w:r>
      <w:r w:rsidR="008C6F5B" w:rsidRPr="0054756D">
        <w:rPr>
          <w:rFonts w:ascii="Times New Roman" w:hAnsi="Times New Roman"/>
          <w:b/>
          <w:sz w:val="20"/>
          <w:szCs w:val="20"/>
        </w:rPr>
        <w:t>GMINA NIEPOŁOMICE</w:t>
      </w:r>
      <w:r w:rsidRPr="0054756D">
        <w:rPr>
          <w:rFonts w:ascii="Times New Roman" w:hAnsi="Times New Roman"/>
          <w:b/>
          <w:sz w:val="20"/>
          <w:szCs w:val="20"/>
        </w:rPr>
        <w:t>,</w:t>
      </w:r>
      <w:r w:rsidR="002B2AD9" w:rsidRPr="0054756D">
        <w:rPr>
          <w:rFonts w:ascii="Times New Roman" w:hAnsi="Times New Roman"/>
          <w:sz w:val="20"/>
          <w:szCs w:val="20"/>
        </w:rPr>
        <w:t xml:space="preserve"> </w:t>
      </w:r>
      <w:r w:rsidR="00E65685" w:rsidRPr="0054756D">
        <w:rPr>
          <w:rFonts w:ascii="Times New Roman" w:hAnsi="Times New Roman"/>
          <w:sz w:val="20"/>
          <w:szCs w:val="20"/>
        </w:rPr>
        <w:t>oświa</w:t>
      </w:r>
      <w:r w:rsidR="00825A09" w:rsidRPr="0054756D">
        <w:rPr>
          <w:rFonts w:ascii="Times New Roman" w:hAnsi="Times New Roman"/>
          <w:sz w:val="20"/>
          <w:szCs w:val="20"/>
        </w:rPr>
        <w:t>dczam</w:t>
      </w:r>
      <w:r w:rsidR="00E65685" w:rsidRPr="0054756D">
        <w:rPr>
          <w:rFonts w:ascii="Times New Roman" w:hAnsi="Times New Roman"/>
          <w:sz w:val="20"/>
          <w:szCs w:val="20"/>
        </w:rPr>
        <w:t>,</w:t>
      </w:r>
      <w:r w:rsidR="002B2AD9" w:rsidRPr="0054756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4756D" w14:paraId="5AC45505" w14:textId="77777777" w:rsidTr="00650D6C">
        <w:tc>
          <w:tcPr>
            <w:tcW w:w="9104" w:type="dxa"/>
            <w:shd w:val="clear" w:color="auto" w:fill="D9D9D9"/>
          </w:tcPr>
          <w:p w14:paraId="643B8759" w14:textId="77777777" w:rsidR="00E50194" w:rsidRPr="0054756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8FE8C0A" w14:textId="77777777" w:rsidR="00C113BF" w:rsidRPr="0054756D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4756D">
        <w:rPr>
          <w:rFonts w:ascii="Times New Roman" w:hAnsi="Times New Roman"/>
          <w:sz w:val="20"/>
          <w:szCs w:val="20"/>
        </w:rPr>
        <w:t xml:space="preserve">dstawie </w:t>
      </w:r>
      <w:r w:rsidR="002C4137" w:rsidRPr="0054756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4756D">
        <w:rPr>
          <w:rFonts w:ascii="Times New Roman" w:hAnsi="Times New Roman"/>
          <w:sz w:val="20"/>
          <w:szCs w:val="20"/>
        </w:rPr>
        <w:t>108</w:t>
      </w:r>
      <w:r w:rsidR="002C4137" w:rsidRPr="0054756D">
        <w:rPr>
          <w:rFonts w:ascii="Times New Roman" w:hAnsi="Times New Roman"/>
          <w:sz w:val="20"/>
          <w:szCs w:val="20"/>
        </w:rPr>
        <w:t xml:space="preserve"> ust 1 </w:t>
      </w:r>
      <w:r w:rsidRPr="0054756D">
        <w:rPr>
          <w:rFonts w:ascii="Times New Roman" w:hAnsi="Times New Roman"/>
          <w:sz w:val="20"/>
          <w:szCs w:val="20"/>
        </w:rPr>
        <w:t>ustawy Pzp</w:t>
      </w:r>
      <w:r w:rsidR="00641874" w:rsidRPr="0054756D">
        <w:rPr>
          <w:rFonts w:ascii="Times New Roman" w:hAnsi="Times New Roman"/>
          <w:sz w:val="20"/>
          <w:szCs w:val="20"/>
        </w:rPr>
        <w:t>.</w:t>
      </w:r>
    </w:p>
    <w:p w14:paraId="197181F2" w14:textId="3E8E4B67" w:rsidR="00023477" w:rsidRPr="0054756D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292E447" w14:textId="77777777" w:rsidR="0011306C" w:rsidRPr="0054756D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54756D">
        <w:rPr>
          <w:rFonts w:ascii="Times New Roman" w:hAnsi="Times New Roman"/>
          <w:sz w:val="20"/>
          <w:szCs w:val="20"/>
        </w:rPr>
        <w:t>t.j. Dz. U. z 2023r. poz. 1</w:t>
      </w:r>
      <w:r w:rsidR="000221FF" w:rsidRPr="0054756D">
        <w:rPr>
          <w:rFonts w:ascii="Times New Roman" w:hAnsi="Times New Roman"/>
          <w:sz w:val="20"/>
          <w:szCs w:val="20"/>
        </w:rPr>
        <w:t>497</w:t>
      </w:r>
      <w:r w:rsidRPr="0054756D">
        <w:rPr>
          <w:rFonts w:ascii="Times New Roman" w:hAnsi="Times New Roman"/>
          <w:sz w:val="20"/>
          <w:szCs w:val="20"/>
        </w:rPr>
        <w:t>)</w:t>
      </w:r>
      <w:r w:rsidR="0011306C" w:rsidRPr="0054756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4756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4756D" w14:paraId="2ED6D436" w14:textId="77777777" w:rsidTr="00CD4DD1">
        <w:tc>
          <w:tcPr>
            <w:tcW w:w="9104" w:type="dxa"/>
            <w:shd w:val="clear" w:color="auto" w:fill="D9D9D9"/>
          </w:tcPr>
          <w:p w14:paraId="484C3695" w14:textId="77777777" w:rsidR="0011306C" w:rsidRPr="0054756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54756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297EC8B" w14:textId="77777777" w:rsidR="00D2702A" w:rsidRPr="0054756D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>Oświadczam,</w:t>
      </w:r>
      <w:r w:rsidR="00313417" w:rsidRPr="0054756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4756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4756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4756D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4756D" w14:paraId="5DDE3DC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4A91" w14:textId="77777777" w:rsidR="00D2702A" w:rsidRPr="0054756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B6DC0" w14:textId="77777777" w:rsidR="00D2702A" w:rsidRPr="0054756D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C6F5B" w:rsidRPr="0054756D" w14:paraId="16B9A432" w14:textId="77777777" w:rsidTr="006673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7A20D" w14:textId="794276AA" w:rsidR="008C6F5B" w:rsidRPr="0054756D" w:rsidRDefault="008C6F5B" w:rsidP="0066730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8597" w14:textId="7BB9895A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DF2B8C1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1DA63085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 xml:space="preserve">1) wykonał nie wcześniej niż w okresie ostatnich 5 lat przed upływem terminu składania ofert, a jeżeli okres prowadzenia działalności jest krótszy - w tym okresie, co najmniej jednego zadania polegającego na wykonaniu inwestycji drogowej (budowie/rozbudowie/przebudowie dróg) o długości minimum 0,3 km (zakres robót winien obejmować wykonanie chodnika z kostki brukowej, oraz nawierzchni mineralno - bitumicznej na długości min 0,3 km) W przypadku wykazania kilku robót o mniejszym zakresie robót ilość robót nie będzie sumowana. </w:t>
            </w:r>
          </w:p>
          <w:p w14:paraId="04111C0E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2) dysponuje następującymi narzędziami, wyposażeniem zakładu oraz urządzeniami technicznymi dostępnymi wykonawcy w celu wykonania zamówienia publicznego:</w:t>
            </w:r>
          </w:p>
          <w:p w14:paraId="5A248FA1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a) samochód ciężarowy, samowyładowczy o ładowności minimum 10 ton; - 1 szt.</w:t>
            </w:r>
          </w:p>
          <w:p w14:paraId="6A4A5CEB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b) koparka podsiębierna - 1 szt.</w:t>
            </w:r>
          </w:p>
          <w:p w14:paraId="58549F74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Podmioty występujące wspólnie, lub udostępniający swoje zasoby, mogą wykazywać spełnianie ww. warunku łącznie.</w:t>
            </w:r>
          </w:p>
          <w:p w14:paraId="66453A8B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3) dysponuje następującymi osobami skierowanymi przez wykonawcę do realizacji zamówienia publicznego, odpowiedzialnych za wykonanie zadania:</w:t>
            </w:r>
          </w:p>
          <w:p w14:paraId="3C11ECE3" w14:textId="28728595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a) co najmniej jedną osoba posiadającą uprawnienia budowlane uprawniające do kierowania robotami budowlanymi w specjalności inżynieryjnej drogowej na drogach kategorii D (kierownik budowy).</w:t>
            </w:r>
          </w:p>
        </w:tc>
      </w:tr>
      <w:tr w:rsidR="008C6F5B" w:rsidRPr="0054756D" w14:paraId="6C1BD460" w14:textId="77777777" w:rsidTr="006673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B7261" w14:textId="6769FD17" w:rsidR="008C6F5B" w:rsidRPr="0054756D" w:rsidRDefault="008C6F5B" w:rsidP="00667302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FD77E" w14:textId="14142520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5FD2353D" w14:textId="77777777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</w:t>
            </w:r>
          </w:p>
          <w:p w14:paraId="445AD7F6" w14:textId="2E778E56" w:rsidR="008C6F5B" w:rsidRPr="0054756D" w:rsidRDefault="008C6F5B" w:rsidP="0066730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sz w:val="20"/>
                <w:szCs w:val="20"/>
              </w:rPr>
              <w:t>Zamawiający uzna warunek za spełniony poprzez posiadanie przez Wykonawcę dokumentów potwierdzających, że wykonawca jest ubezpieczony od odpowiedzialności cywilnej w zakresie prowadzonej działalności związanej z przedmiotem zamówienia na sumę gwarancyjną  co najmniej 1 000 000 zł</w:t>
            </w:r>
          </w:p>
        </w:tc>
      </w:tr>
    </w:tbl>
    <w:p w14:paraId="46DA2536" w14:textId="77777777" w:rsidR="00C62F57" w:rsidRPr="0054756D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4756D" w14:paraId="59A756B0" w14:textId="77777777" w:rsidTr="00CD4DD1">
        <w:tc>
          <w:tcPr>
            <w:tcW w:w="9104" w:type="dxa"/>
            <w:shd w:val="clear" w:color="auto" w:fill="D9D9D9"/>
          </w:tcPr>
          <w:p w14:paraId="39D2738A" w14:textId="77777777" w:rsidR="00BE6F04" w:rsidRPr="0054756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3B58AD0" w14:textId="77777777" w:rsidR="00FE4E2B" w:rsidRPr="0054756D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756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4756D" w14:paraId="63139359" w14:textId="77777777" w:rsidTr="00847232">
        <w:tc>
          <w:tcPr>
            <w:tcW w:w="9104" w:type="dxa"/>
            <w:shd w:val="clear" w:color="auto" w:fill="D9D9D9"/>
          </w:tcPr>
          <w:p w14:paraId="669AFE1D" w14:textId="77777777" w:rsidR="00E426EB" w:rsidRPr="0054756D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54756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1089DFE" w14:textId="77777777" w:rsidR="00E426EB" w:rsidRPr="0054756D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2A1D8E3" w14:textId="77777777" w:rsidR="00E426EB" w:rsidRPr="0054756D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60A5E79" w14:textId="77777777" w:rsidR="00E426EB" w:rsidRPr="0054756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6D71D60" w14:textId="77777777" w:rsidR="00E426EB" w:rsidRPr="0054756D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756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58EC869" w14:textId="77777777" w:rsidR="00E426EB" w:rsidRPr="0054756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1AB4A7F" w14:textId="77777777" w:rsidR="00E426EB" w:rsidRPr="0054756D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756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355C8A0" w14:textId="77777777" w:rsidR="00FE4E2B" w:rsidRPr="0054756D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FE5779" w14:textId="77777777" w:rsidR="0012157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0ED9DA7" w14:textId="77777777" w:rsidR="0054756D" w:rsidRPr="0011572F" w:rsidRDefault="0054756D" w:rsidP="0054756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1E9E7B51" w14:textId="77777777" w:rsidR="0054756D" w:rsidRPr="0054756D" w:rsidRDefault="0054756D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6EA363" w14:textId="77777777" w:rsidR="00524951" w:rsidRPr="0054756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756D">
        <w:rPr>
          <w:rFonts w:ascii="Times New Roman" w:hAnsi="Times New Roman"/>
          <w:sz w:val="20"/>
          <w:szCs w:val="20"/>
        </w:rPr>
        <w:tab/>
      </w:r>
      <w:r w:rsidRPr="0054756D">
        <w:rPr>
          <w:rFonts w:ascii="Times New Roman" w:hAnsi="Times New Roman"/>
          <w:sz w:val="20"/>
          <w:szCs w:val="20"/>
        </w:rPr>
        <w:tab/>
      </w:r>
      <w:r w:rsidRPr="0054756D">
        <w:rPr>
          <w:rFonts w:ascii="Times New Roman" w:hAnsi="Times New Roman"/>
          <w:sz w:val="20"/>
          <w:szCs w:val="20"/>
        </w:rPr>
        <w:tab/>
      </w:r>
      <w:r w:rsidRPr="0054756D">
        <w:rPr>
          <w:rFonts w:ascii="Times New Roman" w:hAnsi="Times New Roman"/>
          <w:sz w:val="20"/>
          <w:szCs w:val="20"/>
        </w:rPr>
        <w:tab/>
      </w:r>
      <w:r w:rsidRPr="0054756D">
        <w:rPr>
          <w:rFonts w:ascii="Times New Roman" w:hAnsi="Times New Roman"/>
          <w:sz w:val="20"/>
          <w:szCs w:val="20"/>
        </w:rPr>
        <w:tab/>
      </w:r>
      <w:r w:rsidRPr="0054756D">
        <w:rPr>
          <w:rFonts w:ascii="Times New Roman" w:hAnsi="Times New Roman"/>
          <w:sz w:val="20"/>
          <w:szCs w:val="20"/>
        </w:rPr>
        <w:tab/>
      </w:r>
      <w:r w:rsidRPr="0054756D">
        <w:rPr>
          <w:rFonts w:ascii="Times New Roman" w:hAnsi="Times New Roman"/>
          <w:sz w:val="20"/>
          <w:szCs w:val="20"/>
        </w:rPr>
        <w:tab/>
      </w:r>
    </w:p>
    <w:p w14:paraId="765E2FA5" w14:textId="4E2DC4EF" w:rsidR="00484F88" w:rsidRPr="0054756D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54756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B7473" w14:textId="77777777" w:rsidR="00BE7D47" w:rsidRDefault="00BE7D47" w:rsidP="0038231F">
      <w:pPr>
        <w:spacing w:after="0" w:line="240" w:lineRule="auto"/>
      </w:pPr>
      <w:r>
        <w:separator/>
      </w:r>
    </w:p>
  </w:endnote>
  <w:endnote w:type="continuationSeparator" w:id="0">
    <w:p w14:paraId="16D69FC9" w14:textId="77777777" w:rsidR="00BE7D47" w:rsidRDefault="00BE7D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E7CE2" w14:textId="77777777" w:rsidR="008C6F5B" w:rsidRDefault="008C6F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4E7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D48FF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78663" w14:textId="77777777" w:rsidR="008C6F5B" w:rsidRDefault="008C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27BFD" w14:textId="77777777" w:rsidR="00BE7D47" w:rsidRDefault="00BE7D47" w:rsidP="0038231F">
      <w:pPr>
        <w:spacing w:after="0" w:line="240" w:lineRule="auto"/>
      </w:pPr>
      <w:r>
        <w:separator/>
      </w:r>
    </w:p>
  </w:footnote>
  <w:footnote w:type="continuationSeparator" w:id="0">
    <w:p w14:paraId="4802D8F5" w14:textId="77777777" w:rsidR="00BE7D47" w:rsidRDefault="00BE7D47" w:rsidP="0038231F">
      <w:pPr>
        <w:spacing w:after="0" w:line="240" w:lineRule="auto"/>
      </w:pPr>
      <w:r>
        <w:continuationSeparator/>
      </w:r>
    </w:p>
  </w:footnote>
  <w:footnote w:id="1">
    <w:p w14:paraId="7BC5595B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D01E920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594E3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1A426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14D22" w14:textId="77777777" w:rsidR="008C6F5B" w:rsidRDefault="008C6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AF343" w14:textId="77777777" w:rsidR="008C6F5B" w:rsidRDefault="008C6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FD3CA" w14:textId="77777777" w:rsidR="008C6F5B" w:rsidRDefault="008C6F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866714">
    <w:abstractNumId w:val="11"/>
  </w:num>
  <w:num w:numId="2" w16cid:durableId="2041592459">
    <w:abstractNumId w:val="0"/>
  </w:num>
  <w:num w:numId="3" w16cid:durableId="946043609">
    <w:abstractNumId w:val="10"/>
  </w:num>
  <w:num w:numId="4" w16cid:durableId="485556853">
    <w:abstractNumId w:val="13"/>
  </w:num>
  <w:num w:numId="5" w16cid:durableId="1809934559">
    <w:abstractNumId w:val="12"/>
  </w:num>
  <w:num w:numId="6" w16cid:durableId="310790051">
    <w:abstractNumId w:val="9"/>
  </w:num>
  <w:num w:numId="7" w16cid:durableId="178276501">
    <w:abstractNumId w:val="1"/>
  </w:num>
  <w:num w:numId="8" w16cid:durableId="1047879838">
    <w:abstractNumId w:val="6"/>
  </w:num>
  <w:num w:numId="9" w16cid:durableId="1323847016">
    <w:abstractNumId w:val="4"/>
  </w:num>
  <w:num w:numId="10" w16cid:durableId="1091664201">
    <w:abstractNumId w:val="7"/>
  </w:num>
  <w:num w:numId="11" w16cid:durableId="817501656">
    <w:abstractNumId w:val="5"/>
  </w:num>
  <w:num w:numId="12" w16cid:durableId="829907308">
    <w:abstractNumId w:val="8"/>
  </w:num>
  <w:num w:numId="13" w16cid:durableId="1161700179">
    <w:abstractNumId w:val="3"/>
  </w:num>
  <w:num w:numId="14" w16cid:durableId="14085288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D4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4756D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C6F5B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E7D47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C8597"/>
  <w15:docId w15:val="{B97E1B76-CC02-4A75-B81C-635C82A03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702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2025-02-20T12:28:00Z</cp:lastPrinted>
  <dcterms:created xsi:type="dcterms:W3CDTF">2025-02-20T12:28:00Z</dcterms:created>
  <dcterms:modified xsi:type="dcterms:W3CDTF">2025-02-20T12:28:00Z</dcterms:modified>
</cp:coreProperties>
</file>