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53DD60" w14:textId="77777777" w:rsidR="007B0301" w:rsidRPr="00515AFA" w:rsidRDefault="007B0301" w:rsidP="007B0301">
      <w:pPr>
        <w:jc w:val="right"/>
        <w:rPr>
          <w:b/>
          <w:sz w:val="22"/>
          <w:szCs w:val="22"/>
          <w:lang w:val="pl-PL"/>
        </w:rPr>
      </w:pPr>
      <w:r w:rsidRPr="00515AFA">
        <w:rPr>
          <w:b/>
          <w:sz w:val="22"/>
          <w:szCs w:val="22"/>
          <w:lang w:val="pl-PL"/>
        </w:rPr>
        <w:t>Załącznik nr 3</w:t>
      </w:r>
    </w:p>
    <w:p w14:paraId="18608F88" w14:textId="77777777" w:rsidR="007B0301" w:rsidRPr="00515AFA" w:rsidRDefault="007B0301" w:rsidP="007B0301">
      <w:pPr>
        <w:jc w:val="right"/>
        <w:rPr>
          <w:b/>
          <w:sz w:val="22"/>
          <w:szCs w:val="22"/>
          <w:lang w:val="pl-PL"/>
        </w:rPr>
      </w:pPr>
    </w:p>
    <w:p w14:paraId="4B6F1E36" w14:textId="77777777" w:rsidR="007B0301" w:rsidRPr="00515AFA" w:rsidRDefault="007B0301" w:rsidP="007B0301">
      <w:pPr>
        <w:jc w:val="center"/>
        <w:rPr>
          <w:b/>
          <w:sz w:val="22"/>
          <w:szCs w:val="22"/>
          <w:lang w:val="pl-PL"/>
        </w:rPr>
      </w:pPr>
      <w:r w:rsidRPr="00515AFA">
        <w:rPr>
          <w:b/>
          <w:sz w:val="22"/>
          <w:szCs w:val="22"/>
          <w:lang w:val="pl-PL"/>
        </w:rPr>
        <w:t>WZÓR UMOWY</w:t>
      </w:r>
    </w:p>
    <w:p w14:paraId="00E6D43D" w14:textId="77777777" w:rsidR="007B0301" w:rsidRPr="00515AFA" w:rsidRDefault="007B0301" w:rsidP="007B0301">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3268DABD" w14:textId="77777777" w:rsidR="007B0301" w:rsidRPr="00515AFA" w:rsidRDefault="007B0301" w:rsidP="007B0301">
      <w:pPr>
        <w:jc w:val="center"/>
        <w:rPr>
          <w:b/>
          <w:sz w:val="22"/>
          <w:szCs w:val="22"/>
          <w:lang w:val="pl-PL"/>
        </w:rPr>
      </w:pPr>
    </w:p>
    <w:p w14:paraId="7B9C4F70" w14:textId="707DFC69" w:rsidR="007B0301" w:rsidRPr="00515AFA" w:rsidRDefault="007B0301" w:rsidP="007B0301">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 xml:space="preserve">w trybie </w:t>
      </w:r>
      <w:r>
        <w:rPr>
          <w:sz w:val="22"/>
          <w:szCs w:val="22"/>
          <w:lang w:val="pl-PL"/>
        </w:rPr>
        <w:t>przetargu nieograniczonego</w:t>
      </w:r>
      <w:r>
        <w:rPr>
          <w:b/>
          <w:bCs/>
          <w:sz w:val="22"/>
          <w:szCs w:val="22"/>
          <w:lang w:val="pl-PL"/>
        </w:rPr>
        <w:t xml:space="preserve">, </w:t>
      </w:r>
      <w:r w:rsidRPr="005140A1">
        <w:rPr>
          <w:sz w:val="22"/>
          <w:szCs w:val="22"/>
          <w:lang w:val="pl-PL"/>
        </w:rPr>
        <w:t xml:space="preserve">nr sprawy: </w:t>
      </w:r>
      <w:r>
        <w:rPr>
          <w:sz w:val="22"/>
          <w:szCs w:val="22"/>
          <w:lang w:val="pl-PL"/>
        </w:rPr>
        <w:t>DE</w:t>
      </w:r>
      <w:r w:rsidRPr="005140A1">
        <w:rPr>
          <w:sz w:val="22"/>
          <w:szCs w:val="22"/>
          <w:lang w:val="pl-PL"/>
        </w:rPr>
        <w:t>-</w:t>
      </w:r>
      <w:r>
        <w:rPr>
          <w:sz w:val="22"/>
          <w:szCs w:val="22"/>
          <w:lang w:val="pl-PL"/>
        </w:rPr>
        <w:t>d</w:t>
      </w:r>
      <w:r w:rsidRPr="005140A1">
        <w:rPr>
          <w:sz w:val="22"/>
          <w:szCs w:val="22"/>
          <w:lang w:val="pl-PL"/>
        </w:rPr>
        <w:t>zp.272-</w:t>
      </w:r>
      <w:r>
        <w:rPr>
          <w:sz w:val="22"/>
          <w:szCs w:val="22"/>
          <w:lang w:val="pl-PL"/>
        </w:rPr>
        <w:t>76</w:t>
      </w:r>
      <w:r w:rsidRPr="005140A1">
        <w:rPr>
          <w:sz w:val="22"/>
          <w:szCs w:val="22"/>
          <w:lang w:val="pl-PL"/>
        </w:rPr>
        <w:t>/2</w:t>
      </w:r>
      <w:r>
        <w:rPr>
          <w:sz w:val="22"/>
          <w:szCs w:val="22"/>
          <w:lang w:val="pl-PL"/>
        </w:rPr>
        <w:t>5</w:t>
      </w:r>
      <w:r w:rsidRPr="00515AFA">
        <w:rPr>
          <w:sz w:val="22"/>
          <w:szCs w:val="22"/>
          <w:lang w:val="pl-PL"/>
        </w:rPr>
        <w:t xml:space="preserve"> pomiędzy:</w:t>
      </w:r>
    </w:p>
    <w:p w14:paraId="36A06BAB" w14:textId="77777777" w:rsidR="007B0301" w:rsidRPr="00515AFA" w:rsidRDefault="007B0301" w:rsidP="007B0301">
      <w:pPr>
        <w:pStyle w:val="Tekstpodstawowywcity"/>
        <w:spacing w:after="0"/>
        <w:ind w:left="0"/>
        <w:jc w:val="both"/>
        <w:rPr>
          <w:sz w:val="22"/>
          <w:szCs w:val="22"/>
          <w:lang w:val="pl-PL"/>
        </w:rPr>
      </w:pPr>
    </w:p>
    <w:p w14:paraId="434F579D" w14:textId="77777777" w:rsidR="007B0301" w:rsidRPr="00515AFA" w:rsidRDefault="007B0301" w:rsidP="007B0301">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55E0E95E" w14:textId="77777777" w:rsidR="007B0301" w:rsidRPr="00515AFA" w:rsidRDefault="007B0301" w:rsidP="007B0301">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306591FE" w14:textId="77777777" w:rsidR="007B0301" w:rsidRPr="00515AFA" w:rsidRDefault="007B0301" w:rsidP="007B0301">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439E84C1" w14:textId="77777777" w:rsidR="007B0301" w:rsidRPr="00515AFA" w:rsidRDefault="007B0301" w:rsidP="007B0301">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3357C4E5" w14:textId="77777777" w:rsidR="007B0301" w:rsidRPr="00515AFA" w:rsidRDefault="007B0301" w:rsidP="007B0301">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4929446E" w14:textId="77777777" w:rsidR="007B0301" w:rsidRPr="00515AFA" w:rsidRDefault="007B0301" w:rsidP="007B0301">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4F33157D" w14:textId="77777777" w:rsidR="007B0301" w:rsidRPr="00515AFA" w:rsidRDefault="007B0301" w:rsidP="007B0301">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75CC3AF7" w14:textId="77777777" w:rsidR="007B0301" w:rsidRPr="00515AFA" w:rsidRDefault="007B0301" w:rsidP="007B0301">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36FF1EC6" w14:textId="77777777" w:rsidR="007B0301" w:rsidRPr="00515AFA" w:rsidRDefault="007B0301" w:rsidP="007B0301">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744C744F" w14:textId="77777777" w:rsidR="007B0301" w:rsidRPr="00515AFA" w:rsidRDefault="007B0301" w:rsidP="007B0301">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3416E77F" w14:textId="77777777" w:rsidR="007B0301" w:rsidRPr="00515AFA" w:rsidRDefault="007B0301" w:rsidP="007B0301">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6DBBC315" w14:textId="77777777" w:rsidR="007B0301" w:rsidRPr="00515AFA" w:rsidRDefault="007B0301" w:rsidP="007B0301">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5737F590" w14:textId="77777777" w:rsidR="007B0301" w:rsidRPr="00515AFA" w:rsidRDefault="007B0301" w:rsidP="007B0301">
      <w:pPr>
        <w:pStyle w:val="Tekstpodstawowy"/>
        <w:spacing w:line="240" w:lineRule="auto"/>
        <w:ind w:right="-47"/>
        <w:jc w:val="center"/>
        <w:rPr>
          <w:rFonts w:ascii="Times New Roman" w:hAnsi="Times New Roman"/>
          <w:b/>
          <w:sz w:val="22"/>
          <w:szCs w:val="22"/>
        </w:rPr>
      </w:pPr>
    </w:p>
    <w:p w14:paraId="18D475BF" w14:textId="77777777" w:rsidR="007B0301" w:rsidRPr="00515AFA" w:rsidRDefault="007B0301" w:rsidP="007B0301">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29B5F176" w14:textId="4AC1D07A" w:rsidR="007B0301" w:rsidRPr="0009036B" w:rsidRDefault="007B0301" w:rsidP="007B0301">
      <w:pPr>
        <w:pStyle w:val="Akapitzlist"/>
        <w:numPr>
          <w:ilvl w:val="0"/>
          <w:numId w:val="28"/>
        </w:numPr>
        <w:tabs>
          <w:tab w:val="num" w:pos="360"/>
        </w:tabs>
        <w:ind w:left="360"/>
        <w:jc w:val="both"/>
        <w:rPr>
          <w:sz w:val="22"/>
          <w:szCs w:val="22"/>
          <w:lang w:val="pl-PL"/>
        </w:rPr>
      </w:pPr>
      <w:r w:rsidRPr="0009036B">
        <w:rPr>
          <w:sz w:val="22"/>
          <w:szCs w:val="22"/>
          <w:lang w:val="pl-PL"/>
        </w:rPr>
        <w:t>Przedmiotem niniejszej umowy jest</w:t>
      </w:r>
      <w:bookmarkStart w:id="0" w:name="_Hlk58842586"/>
      <w:r w:rsidRPr="0009036B">
        <w:rPr>
          <w:sz w:val="22"/>
          <w:szCs w:val="22"/>
          <w:lang w:val="pl-PL"/>
        </w:rPr>
        <w:t xml:space="preserve">: </w:t>
      </w:r>
      <w:r w:rsidRPr="00DA0EDA">
        <w:rPr>
          <w:b/>
          <w:lang w:val="pl-PL"/>
        </w:rPr>
        <w:t xml:space="preserve">Dostawa </w:t>
      </w:r>
      <w:r>
        <w:rPr>
          <w:b/>
          <w:lang w:val="pl-PL"/>
        </w:rPr>
        <w:t>wyposażenia do młynka planetarnego</w:t>
      </w:r>
      <w:r w:rsidRPr="00DA0EDA">
        <w:rPr>
          <w:b/>
          <w:lang w:val="pl-PL"/>
        </w:rPr>
        <w:t xml:space="preserve"> na potrzeby </w:t>
      </w:r>
      <w:proofErr w:type="spellStart"/>
      <w:r w:rsidRPr="00DA0EDA">
        <w:rPr>
          <w:b/>
          <w:lang w:val="pl-PL"/>
        </w:rPr>
        <w:t>WEiP</w:t>
      </w:r>
      <w:proofErr w:type="spellEnd"/>
      <w:r w:rsidRPr="0009036B">
        <w:rPr>
          <w:b/>
          <w:sz w:val="22"/>
          <w:szCs w:val="22"/>
          <w:lang w:val="pl-PL"/>
        </w:rPr>
        <w:t>.</w:t>
      </w:r>
    </w:p>
    <w:p w14:paraId="43FD03E0" w14:textId="77777777" w:rsidR="007B0301" w:rsidRPr="00515AFA" w:rsidRDefault="007B0301" w:rsidP="007B0301">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5C8A7134" w14:textId="77777777" w:rsidR="007B0301" w:rsidRPr="00515AFA" w:rsidRDefault="007B0301" w:rsidP="007B0301">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4625C702" w14:textId="23111D8F" w:rsidR="007B0301" w:rsidRDefault="007B0301" w:rsidP="007B0301">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Sprzedawca zobowiązuje się dostarczyć</w:t>
      </w:r>
      <w:r>
        <w:rPr>
          <w:rFonts w:ascii="Times New Roman" w:hAnsi="Times New Roman"/>
          <w:sz w:val="22"/>
          <w:szCs w:val="22"/>
        </w:rPr>
        <w:t xml:space="preserve"> wyposażenie</w:t>
      </w:r>
      <w:r w:rsidRPr="00515AFA">
        <w:rPr>
          <w:rFonts w:ascii="Times New Roman" w:hAnsi="Times New Roman"/>
          <w:sz w:val="22"/>
          <w:szCs w:val="22"/>
        </w:rPr>
        <w:t xml:space="preserve">, o którym mowa w § 1 w terminie do </w:t>
      </w:r>
      <w:r>
        <w:rPr>
          <w:rFonts w:ascii="Times New Roman" w:hAnsi="Times New Roman"/>
          <w:b/>
          <w:bCs/>
          <w:sz w:val="22"/>
          <w:szCs w:val="22"/>
        </w:rPr>
        <w:t xml:space="preserve">……. dni  </w:t>
      </w:r>
      <w:r w:rsidRPr="00515AFA">
        <w:rPr>
          <w:rFonts w:ascii="Times New Roman" w:hAnsi="Times New Roman"/>
          <w:sz w:val="22"/>
          <w:szCs w:val="22"/>
        </w:rPr>
        <w:t xml:space="preserve">od daty </w:t>
      </w:r>
      <w:r>
        <w:rPr>
          <w:rFonts w:ascii="Times New Roman" w:hAnsi="Times New Roman"/>
          <w:sz w:val="22"/>
          <w:szCs w:val="22"/>
        </w:rPr>
        <w:t xml:space="preserve">podpisania niniejszej umowy </w:t>
      </w:r>
      <w:r w:rsidRPr="00515AFA">
        <w:rPr>
          <w:rFonts w:ascii="Times New Roman" w:hAnsi="Times New Roman"/>
          <w:sz w:val="22"/>
          <w:szCs w:val="22"/>
        </w:rPr>
        <w:t xml:space="preserve"> do siedziby Kupującego.</w:t>
      </w:r>
    </w:p>
    <w:p w14:paraId="32507FE1" w14:textId="0073FEF2" w:rsidR="007B0301" w:rsidRDefault="007B0301" w:rsidP="007B0301">
      <w:pPr>
        <w:pStyle w:val="Tekstpodstawowy"/>
        <w:spacing w:line="240" w:lineRule="auto"/>
        <w:ind w:left="360" w:right="-47"/>
        <w:jc w:val="both"/>
        <w:rPr>
          <w:rFonts w:ascii="Times New Roman" w:hAnsi="Times New Roman"/>
          <w:sz w:val="22"/>
          <w:szCs w:val="22"/>
        </w:rPr>
      </w:pPr>
      <w:r>
        <w:rPr>
          <w:rFonts w:ascii="Times New Roman" w:eastAsia="Arial" w:hAnsi="Times New Roman"/>
          <w:sz w:val="22"/>
          <w:szCs w:val="22"/>
        </w:rPr>
        <w:t>.</w:t>
      </w:r>
    </w:p>
    <w:p w14:paraId="5546A0A5" w14:textId="77777777" w:rsidR="007B0301" w:rsidRDefault="007B0301" w:rsidP="007B0301">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118DC5D7" w14:textId="77777777" w:rsidR="007B0301" w:rsidRPr="00515AFA" w:rsidRDefault="007B0301" w:rsidP="007B0301">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w:t>
      </w:r>
      <w:r>
        <w:rPr>
          <w:rFonts w:ascii="Times New Roman" w:hAnsi="Times New Roman"/>
          <w:sz w:val="22"/>
          <w:szCs w:val="22"/>
        </w:rPr>
        <w:t xml:space="preserve"> i zainstaluje</w:t>
      </w:r>
      <w:r w:rsidRPr="00515AFA">
        <w:rPr>
          <w:rFonts w:ascii="Times New Roman" w:hAnsi="Times New Roman"/>
          <w:sz w:val="22"/>
          <w:szCs w:val="22"/>
        </w:rPr>
        <w:t xml:space="preserve"> towar na miejsce przeznaczenia w stanie zupełnym.</w:t>
      </w:r>
    </w:p>
    <w:p w14:paraId="06EB922A" w14:textId="77777777" w:rsidR="007B0301" w:rsidRPr="00515AFA" w:rsidRDefault="007B0301" w:rsidP="007B0301">
      <w:pPr>
        <w:pStyle w:val="Tekstpodstawowy"/>
        <w:spacing w:line="240" w:lineRule="auto"/>
        <w:ind w:right="-47"/>
        <w:jc w:val="center"/>
        <w:rPr>
          <w:rFonts w:ascii="Times New Roman" w:hAnsi="Times New Roman"/>
          <w:b/>
          <w:sz w:val="22"/>
          <w:szCs w:val="22"/>
        </w:rPr>
      </w:pPr>
    </w:p>
    <w:p w14:paraId="16530C8F" w14:textId="77777777" w:rsidR="007B0301" w:rsidRPr="00515AFA" w:rsidRDefault="007B0301" w:rsidP="007B0301">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0B157F60" w14:textId="77777777" w:rsidR="007B0301" w:rsidRPr="00515AFA" w:rsidRDefault="007B0301" w:rsidP="007B0301">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52C44CE8" w14:textId="77777777" w:rsidR="007B0301" w:rsidRPr="00515AFA" w:rsidRDefault="007B0301" w:rsidP="007B0301">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4FC7419D" w14:textId="77777777" w:rsidR="007B0301" w:rsidRPr="00515AFA" w:rsidRDefault="007B0301" w:rsidP="007B0301">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2A2CFC01" w14:textId="77777777" w:rsidR="007B0301" w:rsidRPr="00515AFA" w:rsidRDefault="007B0301" w:rsidP="007B0301">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1ACC6F48" w14:textId="77777777" w:rsidR="007B0301" w:rsidRPr="00515AFA" w:rsidRDefault="007B0301" w:rsidP="007B0301">
      <w:pPr>
        <w:pStyle w:val="Tekstpodstawowy"/>
        <w:spacing w:line="240" w:lineRule="auto"/>
        <w:ind w:right="-47"/>
        <w:jc w:val="center"/>
        <w:rPr>
          <w:rFonts w:ascii="Times New Roman" w:hAnsi="Times New Roman"/>
          <w:b/>
          <w:sz w:val="22"/>
          <w:szCs w:val="22"/>
        </w:rPr>
      </w:pPr>
    </w:p>
    <w:p w14:paraId="2FD5EA7C" w14:textId="77777777" w:rsidR="007B0301" w:rsidRDefault="007B0301" w:rsidP="007B0301">
      <w:pPr>
        <w:pStyle w:val="Tekstpodstawowy"/>
        <w:spacing w:line="240" w:lineRule="auto"/>
        <w:ind w:right="-47"/>
        <w:jc w:val="center"/>
        <w:rPr>
          <w:rFonts w:ascii="Times New Roman" w:hAnsi="Times New Roman"/>
          <w:b/>
          <w:sz w:val="22"/>
          <w:szCs w:val="22"/>
        </w:rPr>
      </w:pPr>
    </w:p>
    <w:p w14:paraId="3C915BE8" w14:textId="77777777" w:rsidR="007B0301" w:rsidRPr="00515AFA" w:rsidRDefault="007B0301" w:rsidP="007B0301">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2F7FAA59" w14:textId="77777777" w:rsidR="007B0301" w:rsidRDefault="007B0301" w:rsidP="007B0301">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4FB6F4B8" w14:textId="77777777" w:rsidR="007B0301" w:rsidRPr="00515AFA" w:rsidRDefault="007B0301" w:rsidP="007B0301">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lastRenderedPageBreak/>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38D70F43" w14:textId="77777777" w:rsidR="007B0301" w:rsidRPr="00515AFA" w:rsidRDefault="007B0301" w:rsidP="007B0301">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2D713DB4" w14:textId="77777777" w:rsidR="007B0301" w:rsidRPr="00515AFA" w:rsidRDefault="007B0301" w:rsidP="007B0301">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6C58FD5A" w14:textId="77777777" w:rsidR="007B0301" w:rsidRPr="00515AFA" w:rsidRDefault="007B0301" w:rsidP="007B0301">
      <w:pPr>
        <w:pStyle w:val="Tekstpodstawowy"/>
        <w:spacing w:line="240" w:lineRule="auto"/>
        <w:ind w:right="-47"/>
        <w:jc w:val="center"/>
        <w:rPr>
          <w:rFonts w:ascii="Times New Roman" w:hAnsi="Times New Roman"/>
          <w:b/>
          <w:sz w:val="22"/>
          <w:szCs w:val="22"/>
        </w:rPr>
      </w:pPr>
    </w:p>
    <w:p w14:paraId="2CFC532B" w14:textId="77777777" w:rsidR="007B0301" w:rsidRPr="00515AFA" w:rsidRDefault="007B0301" w:rsidP="007B0301">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670F5AA2" w14:textId="77777777" w:rsidR="007B0301" w:rsidRPr="00515AFA" w:rsidRDefault="007B0301" w:rsidP="007B0301">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5314D3AA" w14:textId="77777777" w:rsidR="007B0301" w:rsidRPr="00515AFA" w:rsidRDefault="007B0301" w:rsidP="007B0301">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6109004A" w14:textId="77777777" w:rsidR="007B0301" w:rsidRPr="00515AFA" w:rsidRDefault="007B0301" w:rsidP="007B0301">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315D076D" w14:textId="77777777" w:rsidR="007B0301" w:rsidRPr="00515AFA" w:rsidRDefault="007B0301" w:rsidP="007B0301">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58F2B3B1" w14:textId="77777777" w:rsidR="007B0301" w:rsidRPr="00515AFA" w:rsidRDefault="007B0301" w:rsidP="007B0301">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09036B">
        <w:rPr>
          <w:rFonts w:ascii="Times New Roman" w:hAnsi="Times New Roman"/>
          <w:sz w:val="22"/>
          <w:szCs w:val="22"/>
        </w:rPr>
        <w:t>przyczyn występujących po stronie</w:t>
      </w:r>
      <w:r w:rsidRPr="00515AFA">
        <w:rPr>
          <w:rFonts w:ascii="Times New Roman" w:hAnsi="Times New Roman"/>
          <w:sz w:val="22"/>
          <w:szCs w:val="22"/>
        </w:rPr>
        <w:t xml:space="preserve"> Sprzedawcy, w wysokości 10% całkowitego wynagrodzenia netto określonego w  § 3 ust. 1;</w:t>
      </w:r>
    </w:p>
    <w:p w14:paraId="71E477FF" w14:textId="77777777" w:rsidR="007B0301" w:rsidRPr="00515AFA" w:rsidRDefault="007B0301" w:rsidP="007B0301">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z </w:t>
      </w:r>
      <w:r w:rsidRPr="0009036B">
        <w:rPr>
          <w:rFonts w:ascii="Times New Roman" w:hAnsi="Times New Roman"/>
          <w:sz w:val="22"/>
          <w:szCs w:val="22"/>
        </w:rPr>
        <w:t>przyczyn występujących po stronie</w:t>
      </w:r>
      <w:r w:rsidRPr="00515AFA">
        <w:rPr>
          <w:rFonts w:ascii="Times New Roman" w:hAnsi="Times New Roman"/>
          <w:sz w:val="22"/>
          <w:szCs w:val="22"/>
        </w:rPr>
        <w:t xml:space="preserve"> Sprzedawcy, w wysokości 10% wartości netto części przedmiotu umowy, której dotyczy odstąpienie;</w:t>
      </w:r>
    </w:p>
    <w:p w14:paraId="64DC64A6" w14:textId="77777777" w:rsidR="007B0301" w:rsidRPr="00515AFA" w:rsidRDefault="007B0301" w:rsidP="007B0301">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760E2D9C" w14:textId="77777777" w:rsidR="007B0301" w:rsidRPr="00515AFA" w:rsidRDefault="007B0301" w:rsidP="007B0301">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09036B">
        <w:rPr>
          <w:rFonts w:ascii="Times New Roman" w:hAnsi="Times New Roman"/>
          <w:sz w:val="22"/>
          <w:szCs w:val="22"/>
        </w:rPr>
        <w:t>przyczyn występujących po stronie</w:t>
      </w:r>
      <w:r w:rsidRPr="00515AFA">
        <w:rPr>
          <w:rFonts w:ascii="Times New Roman" w:hAnsi="Times New Roman"/>
          <w:sz w:val="22"/>
          <w:szCs w:val="22"/>
        </w:rPr>
        <w:t xml:space="preserve"> Kupującego, w wysokości 10% całkowitego wynagrodzenia netto określonego w § 3 ust. 1;</w:t>
      </w:r>
    </w:p>
    <w:p w14:paraId="18F8BCCD" w14:textId="77777777" w:rsidR="007B0301" w:rsidRPr="00515AFA" w:rsidRDefault="007B0301" w:rsidP="007B0301">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Pr>
          <w:rFonts w:ascii="Times New Roman" w:hAnsi="Times New Roman"/>
          <w:sz w:val="22"/>
          <w:szCs w:val="22"/>
        </w:rPr>
        <w:t xml:space="preserve">z </w:t>
      </w:r>
      <w:r w:rsidRPr="0009036B">
        <w:rPr>
          <w:rFonts w:ascii="Times New Roman" w:hAnsi="Times New Roman"/>
          <w:sz w:val="22"/>
          <w:szCs w:val="22"/>
        </w:rPr>
        <w:t>przyczyn występujących po stronie</w:t>
      </w:r>
      <w:r w:rsidRPr="00515AFA">
        <w:rPr>
          <w:rFonts w:ascii="Times New Roman" w:hAnsi="Times New Roman"/>
          <w:sz w:val="22"/>
          <w:szCs w:val="22"/>
        </w:rPr>
        <w:t xml:space="preserve"> Kupującego, w wysokości 10% wartości netto części przedmiotu umowy, której dotyczy odstąpienie</w:t>
      </w:r>
    </w:p>
    <w:p w14:paraId="196FB328" w14:textId="77777777" w:rsidR="007B0301" w:rsidRPr="00515AFA" w:rsidRDefault="007B0301" w:rsidP="007B0301">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6D38BF39" w14:textId="77777777" w:rsidR="007B0301" w:rsidRPr="00515AFA" w:rsidRDefault="007B0301" w:rsidP="007B0301">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350CE8AA" w14:textId="77777777" w:rsidR="007B0301" w:rsidRPr="00515AFA" w:rsidRDefault="007B0301" w:rsidP="007B0301">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4B469E72" w14:textId="77777777" w:rsidR="007B0301" w:rsidRPr="00515AFA" w:rsidRDefault="007B0301" w:rsidP="007B0301">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6F394956" w14:textId="77777777" w:rsidR="007B0301" w:rsidRPr="00515AFA" w:rsidRDefault="007B0301" w:rsidP="007B0301">
      <w:pPr>
        <w:pStyle w:val="Tekstpodstawowy"/>
        <w:ind w:right="-47"/>
        <w:jc w:val="center"/>
        <w:rPr>
          <w:rFonts w:ascii="Times New Roman" w:hAnsi="Times New Roman"/>
          <w:b/>
          <w:sz w:val="22"/>
          <w:szCs w:val="22"/>
        </w:rPr>
      </w:pPr>
    </w:p>
    <w:p w14:paraId="5E1D16F2" w14:textId="77777777" w:rsidR="007B0301" w:rsidRPr="00515AFA" w:rsidRDefault="007B0301" w:rsidP="007B0301">
      <w:pPr>
        <w:rPr>
          <w:color w:val="00000A"/>
          <w:sz w:val="22"/>
          <w:szCs w:val="22"/>
          <w:lang w:val="pl-PL"/>
        </w:rPr>
      </w:pPr>
    </w:p>
    <w:p w14:paraId="1D06207A" w14:textId="395FB285" w:rsidR="007B0301" w:rsidRPr="00515AFA" w:rsidRDefault="007B0301" w:rsidP="007B0301">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xml:space="preserve">§ </w:t>
      </w:r>
      <w:r w:rsidR="00F42C90">
        <w:rPr>
          <w:rFonts w:ascii="Times New Roman" w:hAnsi="Times New Roman"/>
          <w:b/>
          <w:sz w:val="22"/>
          <w:szCs w:val="22"/>
        </w:rPr>
        <w:t>6</w:t>
      </w:r>
    </w:p>
    <w:p w14:paraId="0F18A4A4" w14:textId="77777777" w:rsidR="007B0301" w:rsidRPr="00515AFA" w:rsidRDefault="007B0301" w:rsidP="007B0301">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F70E385" w14:textId="77777777" w:rsidR="007B0301" w:rsidRPr="00515AFA" w:rsidRDefault="007B0301" w:rsidP="007B0301">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8D54B24" w14:textId="77777777" w:rsidR="007B0301" w:rsidRPr="00515AFA" w:rsidRDefault="007B0301" w:rsidP="007B0301">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lastRenderedPageBreak/>
        <w:t xml:space="preserve">dowiedzenia się o tym, że Sprzedawca na skutek swojej niewypłacalności nie wykonuje zobowiązań pieniężnych przez okres co najmniej 3 miesięcy, </w:t>
      </w:r>
    </w:p>
    <w:p w14:paraId="59B09E82" w14:textId="77777777" w:rsidR="007B0301" w:rsidRPr="00515AFA" w:rsidRDefault="007B0301" w:rsidP="007B0301">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67BDD9C9" w14:textId="77777777" w:rsidR="007B0301" w:rsidRPr="00515AFA" w:rsidRDefault="007B0301" w:rsidP="007B0301">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7958D7D2" w14:textId="77777777" w:rsidR="007B0301" w:rsidRPr="00515AFA" w:rsidRDefault="007B0301" w:rsidP="007B0301">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605C9164" w14:textId="77777777" w:rsidR="007B0301" w:rsidRPr="00515AFA" w:rsidRDefault="007B0301" w:rsidP="007B0301">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5A429E24" w14:textId="77777777" w:rsidR="007B0301" w:rsidRPr="00515AFA" w:rsidRDefault="007B0301" w:rsidP="007B0301">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48B9ABBC" w14:textId="77777777" w:rsidR="007B0301" w:rsidRPr="00515AFA" w:rsidRDefault="007B0301" w:rsidP="007B0301">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15FE3147" w14:textId="77777777" w:rsidR="007B0301" w:rsidRPr="00515AFA" w:rsidRDefault="007B0301" w:rsidP="007B0301">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53B52C6F" w14:textId="77777777" w:rsidR="007B0301" w:rsidRPr="00515AFA" w:rsidRDefault="007B0301" w:rsidP="007B0301">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68768EA4" w14:textId="77777777" w:rsidR="007B0301" w:rsidRPr="00515AFA" w:rsidRDefault="007B0301" w:rsidP="007B0301">
      <w:pPr>
        <w:ind w:left="720"/>
        <w:jc w:val="both"/>
        <w:rPr>
          <w:color w:val="00000A"/>
          <w:sz w:val="22"/>
          <w:szCs w:val="22"/>
          <w:lang w:val="pl-PL"/>
        </w:rPr>
      </w:pPr>
    </w:p>
    <w:p w14:paraId="274B0E22" w14:textId="51A03814" w:rsidR="007B0301" w:rsidRPr="00515AFA" w:rsidRDefault="007B0301" w:rsidP="007B0301">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xml:space="preserve">§ </w:t>
      </w:r>
      <w:r w:rsidR="00F42C90">
        <w:rPr>
          <w:rFonts w:ascii="Times New Roman" w:hAnsi="Times New Roman"/>
          <w:b/>
          <w:sz w:val="22"/>
          <w:szCs w:val="22"/>
        </w:rPr>
        <w:t>7</w:t>
      </w:r>
    </w:p>
    <w:p w14:paraId="4E6A6140" w14:textId="375D62A0" w:rsidR="007B0301" w:rsidRPr="00515AFA" w:rsidRDefault="007B0301" w:rsidP="004C2E50">
      <w:pPr>
        <w:ind w:left="284"/>
        <w:jc w:val="both"/>
        <w:rPr>
          <w:bCs/>
          <w:sz w:val="22"/>
          <w:szCs w:val="22"/>
          <w:lang w:val="pl-PL" w:eastAsia="en-US"/>
        </w:rPr>
      </w:pPr>
      <w:r w:rsidRPr="00515AFA">
        <w:rPr>
          <w:sz w:val="22"/>
          <w:szCs w:val="22"/>
          <w:lang w:val="pl-PL"/>
        </w:rPr>
        <w:t xml:space="preserve">Sprzedawca udziela Kupującemu </w:t>
      </w:r>
      <w:r w:rsidR="004C2E50">
        <w:rPr>
          <w:sz w:val="22"/>
          <w:szCs w:val="22"/>
          <w:lang w:val="pl-PL"/>
        </w:rPr>
        <w:t>rękojmi</w:t>
      </w:r>
      <w:r w:rsidRPr="00515AFA">
        <w:rPr>
          <w:sz w:val="22"/>
          <w:szCs w:val="22"/>
          <w:lang w:val="pl-PL"/>
        </w:rPr>
        <w:t xml:space="preserve">, że dostarczony przedmiot zamówienia jest fabrycznie nowy i wolny od wad fizycznych i wad prawnych. </w:t>
      </w:r>
      <w:r w:rsidR="004C2E50">
        <w:rPr>
          <w:sz w:val="22"/>
          <w:szCs w:val="22"/>
          <w:lang w:val="pl-PL"/>
        </w:rPr>
        <w:t>Sprzedawca</w:t>
      </w:r>
      <w:r w:rsidRPr="00515AFA">
        <w:rPr>
          <w:sz w:val="22"/>
          <w:szCs w:val="22"/>
          <w:lang w:val="pl-PL"/>
        </w:rPr>
        <w:t xml:space="preserve"> </w:t>
      </w:r>
      <w:r w:rsidR="004C2E50">
        <w:rPr>
          <w:sz w:val="22"/>
          <w:szCs w:val="22"/>
          <w:lang w:val="pl-PL"/>
        </w:rPr>
        <w:t>zapewnia</w:t>
      </w:r>
      <w:r w:rsidRPr="00515AFA">
        <w:rPr>
          <w:sz w:val="22"/>
          <w:szCs w:val="22"/>
          <w:lang w:val="pl-PL"/>
        </w:rPr>
        <w:t>, że dostarczon</w:t>
      </w:r>
      <w:r w:rsidR="004C2E50">
        <w:rPr>
          <w:sz w:val="22"/>
          <w:szCs w:val="22"/>
          <w:lang w:val="pl-PL"/>
        </w:rPr>
        <w:t>e</w:t>
      </w:r>
      <w:r w:rsidRPr="00515AFA">
        <w:rPr>
          <w:sz w:val="22"/>
          <w:szCs w:val="22"/>
          <w:lang w:val="pl-PL"/>
        </w:rPr>
        <w:t xml:space="preserve"> </w:t>
      </w:r>
      <w:r w:rsidR="004C2E50">
        <w:rPr>
          <w:sz w:val="22"/>
          <w:szCs w:val="22"/>
          <w:lang w:val="pl-PL"/>
        </w:rPr>
        <w:t>materiały</w:t>
      </w:r>
      <w:r w:rsidRPr="00515AFA">
        <w:rPr>
          <w:sz w:val="22"/>
          <w:szCs w:val="22"/>
          <w:lang w:val="pl-PL"/>
        </w:rPr>
        <w:t xml:space="preserve"> </w:t>
      </w:r>
      <w:r w:rsidR="004C2E50">
        <w:rPr>
          <w:sz w:val="22"/>
          <w:szCs w:val="22"/>
          <w:lang w:val="pl-PL"/>
        </w:rPr>
        <w:t>są</w:t>
      </w:r>
      <w:r w:rsidRPr="00515AFA">
        <w:rPr>
          <w:sz w:val="22"/>
          <w:szCs w:val="22"/>
          <w:lang w:val="pl-PL"/>
        </w:rPr>
        <w:t xml:space="preserve"> fabrycznie now</w:t>
      </w:r>
      <w:r w:rsidR="004C2E50">
        <w:rPr>
          <w:sz w:val="22"/>
          <w:szCs w:val="22"/>
          <w:lang w:val="pl-PL"/>
        </w:rPr>
        <w:t>e</w:t>
      </w:r>
      <w:r w:rsidRPr="00515AFA">
        <w:rPr>
          <w:sz w:val="22"/>
          <w:szCs w:val="22"/>
          <w:lang w:val="pl-PL"/>
        </w:rPr>
        <w:t>, nieużywan</w:t>
      </w:r>
      <w:r w:rsidR="004C2E50">
        <w:rPr>
          <w:sz w:val="22"/>
          <w:szCs w:val="22"/>
          <w:lang w:val="pl-PL"/>
        </w:rPr>
        <w:t>e</w:t>
      </w:r>
      <w:r w:rsidRPr="00515AFA">
        <w:rPr>
          <w:sz w:val="22"/>
          <w:szCs w:val="22"/>
          <w:lang w:val="pl-PL"/>
        </w:rPr>
        <w:t>, kompletn</w:t>
      </w:r>
      <w:r w:rsidR="004C2E50">
        <w:rPr>
          <w:sz w:val="22"/>
          <w:szCs w:val="22"/>
          <w:lang w:val="pl-PL"/>
        </w:rPr>
        <w:t>e</w:t>
      </w:r>
      <w:r w:rsidRPr="00515AFA">
        <w:rPr>
          <w:sz w:val="22"/>
          <w:szCs w:val="22"/>
          <w:lang w:val="pl-PL"/>
        </w:rPr>
        <w:t>,</w:t>
      </w:r>
      <w:r w:rsidRPr="00515AFA">
        <w:rPr>
          <w:bCs/>
          <w:sz w:val="22"/>
          <w:szCs w:val="22"/>
          <w:lang w:val="pl-PL" w:eastAsia="en-US"/>
        </w:rPr>
        <w:t xml:space="preserve"> </w:t>
      </w:r>
      <w:r w:rsidRPr="00515AFA">
        <w:rPr>
          <w:sz w:val="22"/>
          <w:szCs w:val="22"/>
          <w:lang w:val="pl-PL"/>
        </w:rPr>
        <w:t>wysokiej jakości i funkcjonalności, wprowadzon</w:t>
      </w:r>
      <w:r w:rsidR="004C2E50">
        <w:rPr>
          <w:sz w:val="22"/>
          <w:szCs w:val="22"/>
          <w:lang w:val="pl-PL"/>
        </w:rPr>
        <w:t>e</w:t>
      </w:r>
      <w:r w:rsidRPr="00515AFA">
        <w:rPr>
          <w:sz w:val="22"/>
          <w:szCs w:val="22"/>
          <w:lang w:val="pl-PL"/>
        </w:rPr>
        <w:t xml:space="preserve"> do obrotu na terytorium Rzeczypospolitej Polskiej, sprawn</w:t>
      </w:r>
      <w:r w:rsidR="004C2E50">
        <w:rPr>
          <w:sz w:val="22"/>
          <w:szCs w:val="22"/>
          <w:lang w:val="pl-PL"/>
        </w:rPr>
        <w:t>e</w:t>
      </w:r>
      <w:r w:rsidRPr="00515AFA">
        <w:rPr>
          <w:sz w:val="22"/>
          <w:szCs w:val="22"/>
          <w:lang w:val="pl-PL"/>
        </w:rPr>
        <w:t xml:space="preserve"> technicznie - </w:t>
      </w:r>
      <w:r w:rsidR="004C2E50">
        <w:rPr>
          <w:sz w:val="22"/>
          <w:szCs w:val="22"/>
          <w:lang w:val="pl-PL"/>
        </w:rPr>
        <w:br/>
      </w:r>
      <w:r w:rsidRPr="00515AFA">
        <w:rPr>
          <w:sz w:val="22"/>
          <w:szCs w:val="22"/>
          <w:lang w:val="pl-PL"/>
        </w:rPr>
        <w:t xml:space="preserve">w oryginalnych nienaruszonych opakowaniach. </w:t>
      </w:r>
    </w:p>
    <w:p w14:paraId="6AD196A8" w14:textId="77777777" w:rsidR="007B0301" w:rsidRPr="00515AFA" w:rsidRDefault="007B0301" w:rsidP="007B0301">
      <w:pPr>
        <w:pStyle w:val="Tekstpodstawowy"/>
        <w:spacing w:line="240" w:lineRule="auto"/>
        <w:ind w:right="-47"/>
        <w:rPr>
          <w:rFonts w:ascii="Times New Roman" w:hAnsi="Times New Roman"/>
          <w:b/>
          <w:sz w:val="22"/>
          <w:szCs w:val="22"/>
        </w:rPr>
      </w:pPr>
    </w:p>
    <w:p w14:paraId="3B89697D" w14:textId="77777777" w:rsidR="004C2E50" w:rsidRDefault="004C2E50" w:rsidP="007B0301">
      <w:pPr>
        <w:pStyle w:val="Tekstpodstawowy"/>
        <w:spacing w:line="240" w:lineRule="auto"/>
        <w:ind w:right="-47"/>
        <w:jc w:val="center"/>
        <w:rPr>
          <w:rFonts w:ascii="Times New Roman" w:hAnsi="Times New Roman"/>
          <w:b/>
          <w:sz w:val="22"/>
          <w:szCs w:val="22"/>
        </w:rPr>
      </w:pPr>
    </w:p>
    <w:p w14:paraId="058D9522" w14:textId="710A578A" w:rsidR="007B0301" w:rsidRPr="00515AFA" w:rsidRDefault="007B0301" w:rsidP="007B0301">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xml:space="preserve">§ </w:t>
      </w:r>
      <w:r w:rsidR="00F42C90">
        <w:rPr>
          <w:rFonts w:ascii="Times New Roman" w:hAnsi="Times New Roman"/>
          <w:b/>
          <w:sz w:val="22"/>
          <w:szCs w:val="22"/>
        </w:rPr>
        <w:t>8</w:t>
      </w:r>
    </w:p>
    <w:p w14:paraId="239EF49F" w14:textId="77777777" w:rsidR="007B0301" w:rsidRPr="00515AFA" w:rsidRDefault="007B0301" w:rsidP="007B0301">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241B453D" w14:textId="77777777" w:rsidR="007B0301" w:rsidRPr="00515AFA" w:rsidRDefault="007B0301" w:rsidP="007B0301">
      <w:pPr>
        <w:pStyle w:val="Tekstpodstawowy"/>
        <w:spacing w:line="240" w:lineRule="auto"/>
        <w:ind w:right="-47"/>
        <w:jc w:val="both"/>
        <w:rPr>
          <w:rFonts w:ascii="Times New Roman" w:hAnsi="Times New Roman"/>
          <w:sz w:val="22"/>
          <w:szCs w:val="22"/>
        </w:rPr>
      </w:pPr>
    </w:p>
    <w:p w14:paraId="453C07F5" w14:textId="4194A4A6" w:rsidR="007B0301" w:rsidRPr="00515AFA" w:rsidRDefault="007B0301" w:rsidP="007B0301">
      <w:pPr>
        <w:spacing w:line="240" w:lineRule="atLeast"/>
        <w:ind w:right="-47"/>
        <w:jc w:val="center"/>
        <w:rPr>
          <w:b/>
          <w:sz w:val="22"/>
          <w:szCs w:val="22"/>
        </w:rPr>
      </w:pPr>
      <w:r w:rsidRPr="00515AFA">
        <w:rPr>
          <w:b/>
          <w:sz w:val="22"/>
          <w:szCs w:val="22"/>
        </w:rPr>
        <w:t xml:space="preserve">§ </w:t>
      </w:r>
      <w:r w:rsidR="00F42C90">
        <w:rPr>
          <w:b/>
          <w:sz w:val="22"/>
          <w:szCs w:val="22"/>
        </w:rPr>
        <w:t>9</w:t>
      </w:r>
    </w:p>
    <w:p w14:paraId="2B0A10D4" w14:textId="77777777" w:rsidR="007B0301" w:rsidRPr="00515AFA" w:rsidRDefault="007B0301" w:rsidP="007B0301">
      <w:pPr>
        <w:spacing w:line="240" w:lineRule="atLeast"/>
        <w:ind w:right="-47"/>
        <w:rPr>
          <w:sz w:val="22"/>
          <w:szCs w:val="22"/>
          <w:lang w:val="pl-PL"/>
        </w:rPr>
      </w:pPr>
    </w:p>
    <w:p w14:paraId="3C347227" w14:textId="77777777" w:rsidR="007B0301" w:rsidRPr="00515AFA" w:rsidRDefault="007B0301" w:rsidP="007B0301">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430C138A" w14:textId="77777777" w:rsidR="007B0301" w:rsidRPr="00515AFA" w:rsidRDefault="007B0301" w:rsidP="007B0301">
      <w:pPr>
        <w:tabs>
          <w:tab w:val="left" w:pos="367"/>
        </w:tabs>
        <w:spacing w:line="276" w:lineRule="auto"/>
        <w:ind w:left="360" w:right="60"/>
        <w:contextualSpacing/>
        <w:jc w:val="both"/>
        <w:rPr>
          <w:rFonts w:eastAsia="Calibri"/>
          <w:sz w:val="22"/>
          <w:szCs w:val="22"/>
          <w:lang w:val="pl-PL" w:eastAsia="en-US"/>
        </w:rPr>
      </w:pPr>
    </w:p>
    <w:p w14:paraId="41567903" w14:textId="77777777" w:rsidR="007B0301" w:rsidRPr="00515AFA" w:rsidRDefault="007B0301" w:rsidP="007B0301">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2D6D46CD" w14:textId="77777777" w:rsidR="007B0301" w:rsidRPr="00515AFA" w:rsidRDefault="007B0301" w:rsidP="007B0301">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5441F0BA" w14:textId="77777777" w:rsidR="007B0301" w:rsidRPr="00515AFA" w:rsidRDefault="007B0301" w:rsidP="007B0301">
      <w:pPr>
        <w:tabs>
          <w:tab w:val="left" w:pos="387"/>
        </w:tabs>
        <w:spacing w:line="276" w:lineRule="auto"/>
        <w:ind w:left="720" w:right="60"/>
        <w:contextualSpacing/>
        <w:jc w:val="both"/>
        <w:rPr>
          <w:rFonts w:eastAsia="Calibri"/>
          <w:sz w:val="22"/>
          <w:szCs w:val="22"/>
          <w:lang w:val="pl-PL" w:eastAsia="en-US"/>
        </w:rPr>
      </w:pPr>
    </w:p>
    <w:p w14:paraId="00BCE9A3" w14:textId="279ED974" w:rsidR="007B0301" w:rsidRPr="00515AFA" w:rsidRDefault="007B0301" w:rsidP="007B0301">
      <w:pPr>
        <w:pStyle w:val="Tekstpodstawowy"/>
        <w:ind w:right="-47"/>
        <w:jc w:val="center"/>
        <w:rPr>
          <w:rFonts w:ascii="Times New Roman" w:hAnsi="Times New Roman"/>
          <w:b/>
          <w:bCs/>
          <w:sz w:val="22"/>
          <w:szCs w:val="22"/>
        </w:rPr>
      </w:pPr>
      <w:bookmarkStart w:id="2" w:name="_Hlk93992905"/>
      <w:r w:rsidRPr="00515AFA">
        <w:rPr>
          <w:rFonts w:ascii="Times New Roman" w:hAnsi="Times New Roman"/>
          <w:b/>
          <w:bCs/>
          <w:sz w:val="22"/>
          <w:szCs w:val="22"/>
        </w:rPr>
        <w:t>§ 1</w:t>
      </w:r>
      <w:r w:rsidR="00F42C90">
        <w:rPr>
          <w:rFonts w:ascii="Times New Roman" w:hAnsi="Times New Roman"/>
          <w:b/>
          <w:bCs/>
          <w:sz w:val="22"/>
          <w:szCs w:val="22"/>
        </w:rPr>
        <w:t>0</w:t>
      </w:r>
    </w:p>
    <w:bookmarkEnd w:id="2"/>
    <w:p w14:paraId="6A5BD26D" w14:textId="77777777" w:rsidR="007B0301" w:rsidRPr="00515AFA" w:rsidRDefault="007B0301" w:rsidP="007B0301">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FA492FD" w14:textId="77777777" w:rsidR="007B0301" w:rsidRPr="00515AFA" w:rsidRDefault="007B0301" w:rsidP="007B0301">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7A7CEB9" w14:textId="77777777" w:rsidR="007B0301" w:rsidRPr="00515AFA" w:rsidRDefault="007B0301" w:rsidP="007B0301">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w:t>
      </w:r>
      <w:r w:rsidRPr="00515AFA">
        <w:rPr>
          <w:rFonts w:ascii="Times New Roman" w:eastAsia="Lucida Sans Unicode" w:hAnsi="Times New Roman" w:cs="Times New Roman"/>
          <w:lang w:eastAsia="ar-SA"/>
        </w:rPr>
        <w:lastRenderedPageBreak/>
        <w:t xml:space="preserve">(UE)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0BB26EBE" w14:textId="77777777" w:rsidR="007B0301" w:rsidRPr="00515AFA" w:rsidRDefault="007B0301" w:rsidP="007B0301">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574F3934" w14:textId="77777777" w:rsidR="007B0301" w:rsidRPr="00515AFA" w:rsidRDefault="007B0301" w:rsidP="007B0301">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155252FD" w14:textId="77777777" w:rsidR="007B0301" w:rsidRPr="00515AFA" w:rsidRDefault="007B0301" w:rsidP="007B0301">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1246783F" w14:textId="77777777" w:rsidR="007B0301" w:rsidRPr="00515AFA" w:rsidRDefault="007B0301" w:rsidP="007B0301">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347FD58A" w14:textId="77777777" w:rsidR="007B0301" w:rsidRPr="00515AFA" w:rsidRDefault="007B0301" w:rsidP="007B0301">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72FE201" w14:textId="36933042" w:rsidR="007B0301" w:rsidRPr="00515AFA" w:rsidRDefault="007B0301" w:rsidP="007B0301">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w:t>
      </w:r>
      <w:r w:rsidR="00F42C90">
        <w:rPr>
          <w:rFonts w:ascii="Times New Roman" w:hAnsi="Times New Roman"/>
          <w:b/>
          <w:bCs/>
          <w:sz w:val="22"/>
          <w:szCs w:val="22"/>
        </w:rPr>
        <w:t>1</w:t>
      </w:r>
    </w:p>
    <w:p w14:paraId="72FE1627" w14:textId="77777777" w:rsidR="007B0301" w:rsidRPr="00515AFA" w:rsidRDefault="007B0301" w:rsidP="007B0301">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18A4D58C" w14:textId="77777777" w:rsidR="007B0301" w:rsidRPr="00515AFA" w:rsidRDefault="007B0301" w:rsidP="007B0301">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06A12D9C" w14:textId="77777777" w:rsidR="007B0301" w:rsidRPr="00515AFA" w:rsidRDefault="007B0301" w:rsidP="007B0301">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705F73AA" w14:textId="77777777" w:rsidR="007B0301" w:rsidRPr="00515AFA" w:rsidRDefault="007B0301" w:rsidP="007B0301">
      <w:pPr>
        <w:numPr>
          <w:ilvl w:val="0"/>
          <w:numId w:val="43"/>
        </w:numPr>
        <w:suppressAutoHyphens/>
        <w:autoSpaceDN w:val="0"/>
        <w:spacing w:after="147"/>
        <w:jc w:val="both"/>
        <w:rPr>
          <w:color w:val="000000"/>
          <w:sz w:val="22"/>
          <w:szCs w:val="22"/>
          <w:lang w:val="pl-PL"/>
        </w:rPr>
      </w:pPr>
      <w:bookmarkStart w:id="3" w:name="_Hlk87256647"/>
      <w:r w:rsidRPr="00515AFA">
        <w:rPr>
          <w:color w:val="000000"/>
          <w:sz w:val="22"/>
          <w:szCs w:val="22"/>
          <w:lang w:val="pl-PL"/>
        </w:rPr>
        <w:t xml:space="preserve">w zakresie zmiany terminu wykonania lub terminów pośrednich wskazanych </w:t>
      </w:r>
      <w:r w:rsidRPr="00515AFA">
        <w:rPr>
          <w:color w:val="000000"/>
          <w:sz w:val="22"/>
          <w:szCs w:val="22"/>
          <w:lang w:val="pl-PL"/>
        </w:rPr>
        <w:br/>
        <w:t xml:space="preserve">w Umowie: </w:t>
      </w:r>
    </w:p>
    <w:p w14:paraId="18E5313A" w14:textId="77777777" w:rsidR="007B0301" w:rsidRPr="00515AFA" w:rsidRDefault="007B0301" w:rsidP="007B0301">
      <w:pPr>
        <w:suppressAutoHyphens/>
        <w:autoSpaceDN w:val="0"/>
        <w:spacing w:after="147"/>
        <w:ind w:left="568"/>
        <w:jc w:val="both"/>
        <w:rPr>
          <w:color w:val="000000"/>
          <w:sz w:val="22"/>
          <w:szCs w:val="22"/>
          <w:lang w:val="pl-PL"/>
        </w:rPr>
      </w:pPr>
      <w:r w:rsidRPr="00515AFA">
        <w:rPr>
          <w:color w:val="000000"/>
          <w:sz w:val="22"/>
          <w:szCs w:val="22"/>
          <w:lang w:val="pl-PL"/>
        </w:rPr>
        <w:t xml:space="preserve">a) z powodu przyczyn zewnętrznych niezależnych od Kupującego oraz Sprzedawcy, skutkujących niemożliwością realizacji przedmiotu Umowy, w szczególności </w:t>
      </w:r>
      <w:r w:rsidRPr="00515AFA">
        <w:rPr>
          <w:color w:val="000000"/>
          <w:sz w:val="22"/>
          <w:szCs w:val="22"/>
          <w:lang w:val="pl-PL"/>
        </w:rPr>
        <w:br/>
        <w:t xml:space="preserve">z przyczyn leżących po stronie producenta sprzętu dotyczących udokumentowanych problemów związanych z produkcją lub dostawą sprzętu – </w:t>
      </w:r>
      <w:r w:rsidRPr="00515AFA">
        <w:rPr>
          <w:color w:val="000000"/>
          <w:sz w:val="22"/>
          <w:szCs w:val="22"/>
          <w:lang w:val="pl-PL"/>
        </w:rPr>
        <w:br/>
        <w:t>o okres niezbędny do prawidłowej realizacji dostawy oraz innych niezawinionych przez Strony przyczyny, w tym spowodowane przez tzw. siłę wyższą w rozumieniu § 13 ust 1;</w:t>
      </w:r>
      <w:bookmarkEnd w:id="3"/>
    </w:p>
    <w:p w14:paraId="2B9E4A46" w14:textId="77777777" w:rsidR="007B0301" w:rsidRPr="00515AFA" w:rsidRDefault="007B0301" w:rsidP="007B0301">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w:t>
      </w:r>
      <w:r w:rsidRPr="00515AFA">
        <w:rPr>
          <w:sz w:val="22"/>
          <w:szCs w:val="22"/>
          <w:lang w:val="pl-PL"/>
        </w:rPr>
        <w:lastRenderedPageBreak/>
        <w:t xml:space="preserve">cena wskazana w § 3 ust 1 nie może ulec podwyższeniu, </w:t>
      </w:r>
      <w:r w:rsidRPr="00515AFA">
        <w:rPr>
          <w:sz w:val="22"/>
          <w:szCs w:val="22"/>
          <w:lang w:val="pl-PL"/>
        </w:rPr>
        <w:br/>
        <w:t>a parametry techniczne nie mogą być gorsze niż wskazane w  treści oferty,</w:t>
      </w:r>
    </w:p>
    <w:p w14:paraId="72942EDA" w14:textId="77777777" w:rsidR="007B0301" w:rsidRPr="00515AFA" w:rsidRDefault="007B0301" w:rsidP="007B0301">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6DBCF652" w14:textId="77777777" w:rsidR="007B0301" w:rsidRPr="00515AFA" w:rsidRDefault="007B0301" w:rsidP="007B0301">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054295A3" w14:textId="77777777" w:rsidR="007B0301" w:rsidRPr="00515AFA" w:rsidRDefault="007B0301" w:rsidP="007B0301">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6734CC7" w14:textId="77777777" w:rsidR="007B0301" w:rsidRPr="00515AFA" w:rsidRDefault="007B0301" w:rsidP="007B0301">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705561D4" w14:textId="77777777" w:rsidR="007B0301" w:rsidRPr="00515AFA" w:rsidRDefault="007B0301" w:rsidP="007B0301">
      <w:pPr>
        <w:widowControl w:val="0"/>
        <w:suppressAutoHyphens/>
        <w:autoSpaceDN w:val="0"/>
        <w:ind w:left="360"/>
        <w:jc w:val="center"/>
        <w:textAlignment w:val="baseline"/>
        <w:rPr>
          <w:rFonts w:eastAsia="SimSun"/>
          <w:b/>
          <w:bCs/>
          <w:color w:val="000000"/>
          <w:kern w:val="2"/>
          <w:sz w:val="22"/>
          <w:szCs w:val="22"/>
          <w:lang w:val="pl-PL"/>
        </w:rPr>
      </w:pPr>
    </w:p>
    <w:p w14:paraId="169705AB" w14:textId="269FFB0C" w:rsidR="007B0301" w:rsidRPr="00515AFA" w:rsidRDefault="007B0301" w:rsidP="007B0301">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w:t>
      </w:r>
      <w:r w:rsidR="00F42C90">
        <w:rPr>
          <w:rFonts w:eastAsia="SimSun"/>
          <w:b/>
          <w:bCs/>
          <w:color w:val="000000"/>
          <w:kern w:val="2"/>
          <w:sz w:val="22"/>
          <w:szCs w:val="22"/>
        </w:rPr>
        <w:t>2</w:t>
      </w:r>
    </w:p>
    <w:p w14:paraId="3AC12A24" w14:textId="77777777" w:rsidR="007B0301" w:rsidRPr="00515AFA" w:rsidRDefault="007B0301" w:rsidP="007B0301">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F7A89B0" w14:textId="77777777" w:rsidR="007B0301" w:rsidRPr="00515AFA" w:rsidRDefault="007B0301" w:rsidP="007B0301">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B00D9EA" w14:textId="77777777" w:rsidR="007B0301" w:rsidRPr="00515AFA" w:rsidRDefault="007B0301" w:rsidP="007B0301">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AB4A998" w14:textId="77777777" w:rsidR="007B0301" w:rsidRPr="00515AFA" w:rsidRDefault="007B0301" w:rsidP="007B0301">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6FDAFFE9" w14:textId="4F3B2B1D" w:rsidR="007B0301" w:rsidRPr="00515AFA" w:rsidRDefault="007B0301" w:rsidP="007B0301">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r w:rsidR="00F42C90">
        <w:rPr>
          <w:rFonts w:ascii="Times New Roman" w:hAnsi="Times New Roman"/>
          <w:b/>
          <w:sz w:val="22"/>
          <w:szCs w:val="22"/>
        </w:rPr>
        <w:t>3</w:t>
      </w:r>
    </w:p>
    <w:p w14:paraId="3F9889BA" w14:textId="77777777" w:rsidR="007B0301" w:rsidRPr="00515AFA" w:rsidRDefault="007B0301" w:rsidP="007B0301">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9E8769E" w14:textId="77777777" w:rsidR="007B0301" w:rsidRPr="00515AFA" w:rsidRDefault="007B0301" w:rsidP="007B0301">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461B6144" w14:textId="77777777" w:rsidR="007B0301" w:rsidRPr="00515AFA" w:rsidRDefault="007B0301" w:rsidP="007B0301">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236F4DB0" w14:textId="77777777" w:rsidR="007B0301" w:rsidRPr="00515AFA" w:rsidRDefault="007B0301" w:rsidP="007B0301">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00042691" w14:textId="77777777" w:rsidR="007B0301" w:rsidRPr="00515AFA" w:rsidRDefault="007B0301" w:rsidP="007B0301">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3A48430C" w14:textId="77777777" w:rsidR="007B0301" w:rsidRPr="00515AFA" w:rsidRDefault="007B0301" w:rsidP="007B0301">
      <w:pPr>
        <w:pStyle w:val="Tekstpodstawowy"/>
        <w:spacing w:line="240" w:lineRule="auto"/>
        <w:ind w:right="-47"/>
        <w:jc w:val="center"/>
        <w:rPr>
          <w:rFonts w:ascii="Times New Roman" w:hAnsi="Times New Roman"/>
          <w:b/>
          <w:sz w:val="22"/>
          <w:szCs w:val="22"/>
        </w:rPr>
      </w:pPr>
    </w:p>
    <w:p w14:paraId="0140E9F3" w14:textId="77777777" w:rsidR="007B0301" w:rsidRPr="00515AFA" w:rsidRDefault="007B0301" w:rsidP="007B0301">
      <w:pPr>
        <w:pStyle w:val="Tekstpodstawowy"/>
        <w:spacing w:line="240" w:lineRule="auto"/>
        <w:ind w:right="-47"/>
        <w:jc w:val="center"/>
        <w:rPr>
          <w:rFonts w:ascii="Times New Roman" w:hAnsi="Times New Roman"/>
          <w:b/>
          <w:sz w:val="22"/>
          <w:szCs w:val="22"/>
        </w:rPr>
      </w:pPr>
    </w:p>
    <w:p w14:paraId="325BAE4C" w14:textId="7A07FE5E" w:rsidR="007B0301" w:rsidRPr="00515AFA" w:rsidRDefault="007B0301" w:rsidP="007B0301">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w:t>
      </w:r>
      <w:r w:rsidR="00F42C90">
        <w:rPr>
          <w:rFonts w:ascii="Times New Roman" w:hAnsi="Times New Roman"/>
          <w:b/>
          <w:sz w:val="22"/>
          <w:szCs w:val="22"/>
        </w:rPr>
        <w:t>4</w:t>
      </w:r>
    </w:p>
    <w:p w14:paraId="023A7B19" w14:textId="77777777" w:rsidR="007B0301" w:rsidRPr="00515AFA" w:rsidRDefault="007B0301" w:rsidP="007B0301">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189112C3" w14:textId="77777777" w:rsidR="007B0301" w:rsidRPr="00515AFA" w:rsidRDefault="007B0301" w:rsidP="007B0301">
      <w:pPr>
        <w:jc w:val="center"/>
        <w:rPr>
          <w:b/>
          <w:sz w:val="22"/>
          <w:szCs w:val="22"/>
          <w:lang w:val="pl-PL"/>
        </w:rPr>
      </w:pPr>
    </w:p>
    <w:p w14:paraId="1089862B" w14:textId="30AE89B4" w:rsidR="007B0301" w:rsidRPr="00515AFA" w:rsidRDefault="007B0301" w:rsidP="007B0301">
      <w:pPr>
        <w:jc w:val="center"/>
        <w:rPr>
          <w:b/>
          <w:sz w:val="22"/>
          <w:szCs w:val="22"/>
          <w:lang w:val="pl-PL"/>
        </w:rPr>
      </w:pPr>
      <w:r w:rsidRPr="00515AFA">
        <w:rPr>
          <w:b/>
          <w:sz w:val="22"/>
          <w:szCs w:val="22"/>
          <w:lang w:val="pl-PL"/>
        </w:rPr>
        <w:lastRenderedPageBreak/>
        <w:t>§1</w:t>
      </w:r>
      <w:r w:rsidR="00F42C90">
        <w:rPr>
          <w:b/>
          <w:sz w:val="22"/>
          <w:szCs w:val="22"/>
          <w:lang w:val="pl-PL"/>
        </w:rPr>
        <w:t>5</w:t>
      </w:r>
    </w:p>
    <w:p w14:paraId="06ECDEC1" w14:textId="77777777" w:rsidR="007B0301" w:rsidRPr="00515AFA" w:rsidRDefault="007B0301" w:rsidP="007B0301">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482A33A5" w14:textId="2C2ACB53" w:rsidR="007B0301" w:rsidRPr="00515AFA" w:rsidRDefault="007B0301" w:rsidP="007B0301">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w:t>
      </w:r>
      <w:r w:rsidR="00F42C90">
        <w:rPr>
          <w:rFonts w:ascii="Times New Roman" w:hAnsi="Times New Roman"/>
          <w:b/>
          <w:sz w:val="22"/>
          <w:szCs w:val="22"/>
        </w:rPr>
        <w:t>6</w:t>
      </w:r>
    </w:p>
    <w:p w14:paraId="160C1281" w14:textId="77777777" w:rsidR="007B0301" w:rsidRPr="00515AFA" w:rsidRDefault="007B0301" w:rsidP="007B0301">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682E9AA7" w14:textId="6BAB8CBB" w:rsidR="007B0301" w:rsidRPr="00515AFA" w:rsidRDefault="007B0301" w:rsidP="007B0301">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w:t>
      </w:r>
      <w:r w:rsidR="00F42C90">
        <w:rPr>
          <w:rFonts w:ascii="Times New Roman" w:hAnsi="Times New Roman"/>
          <w:b/>
          <w:sz w:val="22"/>
          <w:szCs w:val="22"/>
        </w:rPr>
        <w:t>7</w:t>
      </w:r>
    </w:p>
    <w:p w14:paraId="5EEFF6EC" w14:textId="77777777" w:rsidR="007B0301" w:rsidRPr="00515AFA" w:rsidRDefault="007B0301" w:rsidP="007B0301">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36E0980C" w14:textId="77777777" w:rsidR="007B0301" w:rsidRPr="00515AFA" w:rsidRDefault="007B0301" w:rsidP="007B0301">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6135D5CE" w14:textId="77777777" w:rsidR="007B0301" w:rsidRPr="00515AFA" w:rsidRDefault="007B0301" w:rsidP="007B0301">
      <w:pPr>
        <w:pStyle w:val="Tekstpodstawowy"/>
        <w:spacing w:line="240" w:lineRule="auto"/>
        <w:ind w:right="-47"/>
        <w:jc w:val="both"/>
        <w:rPr>
          <w:rFonts w:ascii="Times New Roman" w:hAnsi="Times New Roman"/>
          <w:sz w:val="22"/>
          <w:szCs w:val="22"/>
        </w:rPr>
      </w:pPr>
    </w:p>
    <w:p w14:paraId="69582AAE" w14:textId="33409D8F" w:rsidR="007B0301" w:rsidRPr="00515AFA" w:rsidRDefault="007B0301" w:rsidP="007B0301">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w:t>
      </w:r>
      <w:r w:rsidR="00F42C90">
        <w:rPr>
          <w:rFonts w:ascii="Times New Roman" w:hAnsi="Times New Roman"/>
          <w:b/>
          <w:sz w:val="22"/>
          <w:szCs w:val="22"/>
        </w:rPr>
        <w:t>8</w:t>
      </w:r>
    </w:p>
    <w:p w14:paraId="766A5629" w14:textId="77777777" w:rsidR="007B0301" w:rsidRPr="00515AFA" w:rsidRDefault="007B0301" w:rsidP="007B0301">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687853E2" w14:textId="77777777" w:rsidR="007B0301" w:rsidRPr="00515AFA" w:rsidRDefault="007B0301" w:rsidP="007B0301">
      <w:pPr>
        <w:pStyle w:val="Tekstpodstawowy2"/>
        <w:spacing w:line="240" w:lineRule="auto"/>
        <w:ind w:right="-47"/>
        <w:rPr>
          <w:sz w:val="22"/>
          <w:szCs w:val="22"/>
        </w:rPr>
      </w:pPr>
    </w:p>
    <w:p w14:paraId="6B370201" w14:textId="77777777" w:rsidR="007B0301" w:rsidRPr="00515AFA" w:rsidRDefault="007B0301" w:rsidP="007B0301">
      <w:pPr>
        <w:pStyle w:val="Tekstpodstawowy2"/>
        <w:spacing w:line="240" w:lineRule="auto"/>
        <w:ind w:right="-47"/>
        <w:rPr>
          <w:sz w:val="22"/>
          <w:szCs w:val="22"/>
        </w:rPr>
      </w:pPr>
    </w:p>
    <w:p w14:paraId="3854D8B3" w14:textId="77777777" w:rsidR="007B0301" w:rsidRPr="00515AFA" w:rsidRDefault="007B0301" w:rsidP="007B0301">
      <w:pPr>
        <w:pStyle w:val="Tekstpodstawowy2"/>
        <w:spacing w:line="240" w:lineRule="auto"/>
        <w:ind w:right="-47"/>
        <w:rPr>
          <w:b/>
          <w:sz w:val="22"/>
          <w:szCs w:val="22"/>
        </w:rPr>
      </w:pPr>
      <w:r w:rsidRPr="00515AFA">
        <w:rPr>
          <w:b/>
          <w:sz w:val="22"/>
          <w:szCs w:val="22"/>
        </w:rPr>
        <w:t xml:space="preserve">         Za Sprzedawcę                                                                  Za Kupującego</w:t>
      </w:r>
    </w:p>
    <w:p w14:paraId="2A0A1A14" w14:textId="77777777" w:rsidR="007B0301" w:rsidRPr="00515AFA" w:rsidRDefault="007B0301" w:rsidP="007B0301">
      <w:pPr>
        <w:rPr>
          <w:sz w:val="22"/>
          <w:szCs w:val="22"/>
          <w:lang w:val="pl-PL"/>
        </w:rPr>
      </w:pPr>
    </w:p>
    <w:p w14:paraId="60973CF1" w14:textId="77777777" w:rsidR="007B0301" w:rsidRPr="00515AFA" w:rsidRDefault="007B0301" w:rsidP="007B0301">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2509D4ED" w14:textId="77777777" w:rsidR="007B0301" w:rsidRPr="00515AFA" w:rsidRDefault="007B0301" w:rsidP="007B0301">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053A46BE" w14:textId="77777777" w:rsidR="007B0301" w:rsidRPr="00515AFA" w:rsidRDefault="007B0301" w:rsidP="007B0301">
      <w:pPr>
        <w:pStyle w:val="Zwykytekst"/>
        <w:tabs>
          <w:tab w:val="left" w:pos="7050"/>
        </w:tabs>
        <w:rPr>
          <w:rFonts w:ascii="Times New Roman" w:hAnsi="Times New Roman" w:cs="Times New Roman"/>
          <w:i/>
          <w:iCs/>
          <w:sz w:val="22"/>
          <w:szCs w:val="22"/>
          <w:lang w:val="pl-PL"/>
        </w:rPr>
      </w:pPr>
    </w:p>
    <w:p w14:paraId="27B894CE" w14:textId="77777777" w:rsidR="007B0301" w:rsidRPr="00515AFA" w:rsidRDefault="007B0301" w:rsidP="007B0301">
      <w:pPr>
        <w:pStyle w:val="Zwykytekst"/>
        <w:tabs>
          <w:tab w:val="left" w:pos="7050"/>
        </w:tabs>
        <w:rPr>
          <w:rFonts w:ascii="Times New Roman" w:hAnsi="Times New Roman" w:cs="Times New Roman"/>
          <w:i/>
          <w:iCs/>
          <w:sz w:val="22"/>
          <w:szCs w:val="22"/>
          <w:lang w:val="pl-PL"/>
        </w:rPr>
      </w:pPr>
    </w:p>
    <w:p w14:paraId="6F317C00" w14:textId="77777777" w:rsidR="007B0301" w:rsidRDefault="007B0301" w:rsidP="007B0301">
      <w:pPr>
        <w:pStyle w:val="Zwykytekst"/>
        <w:tabs>
          <w:tab w:val="left" w:pos="7050"/>
        </w:tabs>
        <w:rPr>
          <w:rFonts w:ascii="Times New Roman" w:hAnsi="Times New Roman" w:cs="Times New Roman"/>
          <w:i/>
          <w:iCs/>
          <w:sz w:val="22"/>
          <w:szCs w:val="22"/>
          <w:lang w:val="pl-PL"/>
        </w:rPr>
      </w:pPr>
    </w:p>
    <w:p w14:paraId="2EB8C9AB" w14:textId="77777777" w:rsidR="00F42C90" w:rsidRDefault="00F42C90" w:rsidP="007B0301">
      <w:pPr>
        <w:pStyle w:val="Zwykytekst"/>
        <w:tabs>
          <w:tab w:val="left" w:pos="7050"/>
        </w:tabs>
        <w:rPr>
          <w:rFonts w:ascii="Times New Roman" w:hAnsi="Times New Roman" w:cs="Times New Roman"/>
          <w:i/>
          <w:iCs/>
          <w:sz w:val="22"/>
          <w:szCs w:val="22"/>
          <w:lang w:val="pl-PL"/>
        </w:rPr>
      </w:pPr>
    </w:p>
    <w:p w14:paraId="40BC139E" w14:textId="77777777" w:rsidR="00F42C90" w:rsidRDefault="00F42C90" w:rsidP="007B0301">
      <w:pPr>
        <w:pStyle w:val="Zwykytekst"/>
        <w:tabs>
          <w:tab w:val="left" w:pos="7050"/>
        </w:tabs>
        <w:rPr>
          <w:rFonts w:ascii="Times New Roman" w:hAnsi="Times New Roman" w:cs="Times New Roman"/>
          <w:i/>
          <w:iCs/>
          <w:sz w:val="22"/>
          <w:szCs w:val="22"/>
          <w:lang w:val="pl-PL"/>
        </w:rPr>
      </w:pPr>
    </w:p>
    <w:p w14:paraId="3CFA6FA4" w14:textId="77777777" w:rsidR="00F42C90" w:rsidRDefault="00F42C90" w:rsidP="007B0301">
      <w:pPr>
        <w:pStyle w:val="Zwykytekst"/>
        <w:tabs>
          <w:tab w:val="left" w:pos="7050"/>
        </w:tabs>
        <w:rPr>
          <w:rFonts w:ascii="Times New Roman" w:hAnsi="Times New Roman" w:cs="Times New Roman"/>
          <w:i/>
          <w:iCs/>
          <w:sz w:val="22"/>
          <w:szCs w:val="22"/>
          <w:lang w:val="pl-PL"/>
        </w:rPr>
      </w:pPr>
    </w:p>
    <w:p w14:paraId="17F10327" w14:textId="77777777" w:rsidR="00F42C90" w:rsidRDefault="00F42C90" w:rsidP="007B0301">
      <w:pPr>
        <w:pStyle w:val="Zwykytekst"/>
        <w:tabs>
          <w:tab w:val="left" w:pos="7050"/>
        </w:tabs>
        <w:rPr>
          <w:rFonts w:ascii="Times New Roman" w:hAnsi="Times New Roman" w:cs="Times New Roman"/>
          <w:i/>
          <w:iCs/>
          <w:sz w:val="22"/>
          <w:szCs w:val="22"/>
          <w:lang w:val="pl-PL"/>
        </w:rPr>
      </w:pPr>
    </w:p>
    <w:p w14:paraId="2E183606" w14:textId="77777777" w:rsidR="00F42C90" w:rsidRDefault="00F42C90" w:rsidP="007B0301">
      <w:pPr>
        <w:pStyle w:val="Zwykytekst"/>
        <w:tabs>
          <w:tab w:val="left" w:pos="7050"/>
        </w:tabs>
        <w:rPr>
          <w:rFonts w:ascii="Times New Roman" w:hAnsi="Times New Roman" w:cs="Times New Roman"/>
          <w:i/>
          <w:iCs/>
          <w:sz w:val="22"/>
          <w:szCs w:val="22"/>
          <w:lang w:val="pl-PL"/>
        </w:rPr>
      </w:pPr>
    </w:p>
    <w:p w14:paraId="514D9B71" w14:textId="77777777" w:rsidR="00F42C90" w:rsidRDefault="00F42C90" w:rsidP="007B0301">
      <w:pPr>
        <w:pStyle w:val="Zwykytekst"/>
        <w:tabs>
          <w:tab w:val="left" w:pos="7050"/>
        </w:tabs>
        <w:rPr>
          <w:rFonts w:ascii="Times New Roman" w:hAnsi="Times New Roman" w:cs="Times New Roman"/>
          <w:i/>
          <w:iCs/>
          <w:sz w:val="22"/>
          <w:szCs w:val="22"/>
          <w:lang w:val="pl-PL"/>
        </w:rPr>
      </w:pPr>
    </w:p>
    <w:p w14:paraId="2633E155" w14:textId="77777777" w:rsidR="00F42C90" w:rsidRDefault="00F42C90" w:rsidP="007B0301">
      <w:pPr>
        <w:pStyle w:val="Zwykytekst"/>
        <w:tabs>
          <w:tab w:val="left" w:pos="7050"/>
        </w:tabs>
        <w:rPr>
          <w:rFonts w:ascii="Times New Roman" w:hAnsi="Times New Roman" w:cs="Times New Roman"/>
          <w:i/>
          <w:iCs/>
          <w:sz w:val="22"/>
          <w:szCs w:val="22"/>
          <w:lang w:val="pl-PL"/>
        </w:rPr>
      </w:pPr>
    </w:p>
    <w:p w14:paraId="65B103A4" w14:textId="77777777" w:rsidR="00F42C90" w:rsidRDefault="00F42C90" w:rsidP="007B0301">
      <w:pPr>
        <w:pStyle w:val="Zwykytekst"/>
        <w:tabs>
          <w:tab w:val="left" w:pos="7050"/>
        </w:tabs>
        <w:rPr>
          <w:rFonts w:ascii="Times New Roman" w:hAnsi="Times New Roman" w:cs="Times New Roman"/>
          <w:i/>
          <w:iCs/>
          <w:sz w:val="22"/>
          <w:szCs w:val="22"/>
          <w:lang w:val="pl-PL"/>
        </w:rPr>
      </w:pPr>
    </w:p>
    <w:p w14:paraId="4D96A631" w14:textId="77777777" w:rsidR="00F42C90" w:rsidRDefault="00F42C90" w:rsidP="007B0301">
      <w:pPr>
        <w:pStyle w:val="Zwykytekst"/>
        <w:tabs>
          <w:tab w:val="left" w:pos="7050"/>
        </w:tabs>
        <w:rPr>
          <w:rFonts w:ascii="Times New Roman" w:hAnsi="Times New Roman" w:cs="Times New Roman"/>
          <w:i/>
          <w:iCs/>
          <w:sz w:val="22"/>
          <w:szCs w:val="22"/>
          <w:lang w:val="pl-PL"/>
        </w:rPr>
      </w:pPr>
    </w:p>
    <w:p w14:paraId="714F28F3" w14:textId="77777777" w:rsidR="00F42C90" w:rsidRPr="00515AFA" w:rsidRDefault="00F42C90" w:rsidP="007B0301">
      <w:pPr>
        <w:pStyle w:val="Zwykytekst"/>
        <w:tabs>
          <w:tab w:val="left" w:pos="7050"/>
        </w:tabs>
        <w:rPr>
          <w:rFonts w:ascii="Times New Roman" w:hAnsi="Times New Roman" w:cs="Times New Roman"/>
          <w:i/>
          <w:iCs/>
          <w:sz w:val="22"/>
          <w:szCs w:val="22"/>
          <w:lang w:val="pl-PL"/>
        </w:rPr>
      </w:pPr>
    </w:p>
    <w:p w14:paraId="586EEBAF" w14:textId="77777777" w:rsidR="007B0301" w:rsidRPr="00515AFA" w:rsidRDefault="007B0301" w:rsidP="007B0301">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325470C4" w14:textId="77777777" w:rsidR="007B0301" w:rsidRPr="00515AFA" w:rsidRDefault="007B0301" w:rsidP="007B0301">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6C76E106" w14:textId="77777777" w:rsidR="007B0301" w:rsidRDefault="007B0301" w:rsidP="007B0301">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1DC5357C" w14:textId="77777777" w:rsidR="00F42C90" w:rsidRDefault="00F42C90" w:rsidP="007B0301">
      <w:pPr>
        <w:widowControl w:val="0"/>
        <w:autoSpaceDE w:val="0"/>
        <w:autoSpaceDN w:val="0"/>
        <w:jc w:val="right"/>
        <w:textAlignment w:val="baseline"/>
        <w:rPr>
          <w:sz w:val="22"/>
          <w:szCs w:val="22"/>
          <w:lang w:val="pl-PL"/>
        </w:rPr>
      </w:pPr>
    </w:p>
    <w:p w14:paraId="205326C1" w14:textId="77777777" w:rsidR="00F42C90" w:rsidRDefault="00F42C90" w:rsidP="007B0301">
      <w:pPr>
        <w:widowControl w:val="0"/>
        <w:autoSpaceDE w:val="0"/>
        <w:autoSpaceDN w:val="0"/>
        <w:jc w:val="right"/>
        <w:textAlignment w:val="baseline"/>
        <w:rPr>
          <w:sz w:val="22"/>
          <w:szCs w:val="22"/>
          <w:lang w:val="pl-PL"/>
        </w:rPr>
      </w:pPr>
    </w:p>
    <w:p w14:paraId="4894449A" w14:textId="77777777" w:rsidR="00F42C90" w:rsidRDefault="00F42C90" w:rsidP="007B0301">
      <w:pPr>
        <w:widowControl w:val="0"/>
        <w:autoSpaceDE w:val="0"/>
        <w:autoSpaceDN w:val="0"/>
        <w:jc w:val="right"/>
        <w:textAlignment w:val="baseline"/>
        <w:rPr>
          <w:sz w:val="22"/>
          <w:szCs w:val="22"/>
          <w:lang w:val="pl-PL"/>
        </w:rPr>
      </w:pPr>
    </w:p>
    <w:p w14:paraId="7906A494" w14:textId="77777777" w:rsidR="00F42C90" w:rsidRDefault="00F42C90" w:rsidP="007B0301">
      <w:pPr>
        <w:widowControl w:val="0"/>
        <w:autoSpaceDE w:val="0"/>
        <w:autoSpaceDN w:val="0"/>
        <w:jc w:val="right"/>
        <w:textAlignment w:val="baseline"/>
        <w:rPr>
          <w:sz w:val="22"/>
          <w:szCs w:val="22"/>
          <w:lang w:val="pl-PL"/>
        </w:rPr>
      </w:pPr>
    </w:p>
    <w:p w14:paraId="78F7D894" w14:textId="77777777" w:rsidR="00F42C90" w:rsidRDefault="00F42C90" w:rsidP="007B0301">
      <w:pPr>
        <w:widowControl w:val="0"/>
        <w:autoSpaceDE w:val="0"/>
        <w:autoSpaceDN w:val="0"/>
        <w:jc w:val="right"/>
        <w:textAlignment w:val="baseline"/>
        <w:rPr>
          <w:sz w:val="22"/>
          <w:szCs w:val="22"/>
          <w:lang w:val="pl-PL"/>
        </w:rPr>
      </w:pPr>
    </w:p>
    <w:p w14:paraId="4C75CFBD" w14:textId="77777777" w:rsidR="00F42C90" w:rsidRDefault="00F42C90" w:rsidP="007B0301">
      <w:pPr>
        <w:widowControl w:val="0"/>
        <w:autoSpaceDE w:val="0"/>
        <w:autoSpaceDN w:val="0"/>
        <w:jc w:val="right"/>
        <w:textAlignment w:val="baseline"/>
        <w:rPr>
          <w:sz w:val="22"/>
          <w:szCs w:val="22"/>
          <w:lang w:val="pl-PL"/>
        </w:rPr>
      </w:pPr>
    </w:p>
    <w:p w14:paraId="0B9304C9" w14:textId="77777777" w:rsidR="00F42C90" w:rsidRDefault="00F42C90" w:rsidP="007B0301">
      <w:pPr>
        <w:widowControl w:val="0"/>
        <w:autoSpaceDE w:val="0"/>
        <w:autoSpaceDN w:val="0"/>
        <w:jc w:val="right"/>
        <w:textAlignment w:val="baseline"/>
        <w:rPr>
          <w:sz w:val="22"/>
          <w:szCs w:val="22"/>
          <w:lang w:val="pl-PL"/>
        </w:rPr>
      </w:pPr>
    </w:p>
    <w:p w14:paraId="6FC3B8BF" w14:textId="77777777" w:rsidR="00F42C90" w:rsidRDefault="00F42C90" w:rsidP="007B0301">
      <w:pPr>
        <w:widowControl w:val="0"/>
        <w:autoSpaceDE w:val="0"/>
        <w:autoSpaceDN w:val="0"/>
        <w:jc w:val="right"/>
        <w:textAlignment w:val="baseline"/>
        <w:rPr>
          <w:sz w:val="22"/>
          <w:szCs w:val="22"/>
          <w:lang w:val="pl-PL"/>
        </w:rPr>
      </w:pPr>
    </w:p>
    <w:p w14:paraId="1171AAF3" w14:textId="77777777" w:rsidR="00F42C90" w:rsidRDefault="00F42C90" w:rsidP="007B0301">
      <w:pPr>
        <w:widowControl w:val="0"/>
        <w:autoSpaceDE w:val="0"/>
        <w:autoSpaceDN w:val="0"/>
        <w:jc w:val="right"/>
        <w:textAlignment w:val="baseline"/>
        <w:rPr>
          <w:sz w:val="22"/>
          <w:szCs w:val="22"/>
          <w:lang w:val="pl-PL"/>
        </w:rPr>
      </w:pPr>
    </w:p>
    <w:p w14:paraId="3C823915" w14:textId="77777777" w:rsidR="00F42C90" w:rsidRDefault="00F42C90" w:rsidP="007B0301">
      <w:pPr>
        <w:widowControl w:val="0"/>
        <w:autoSpaceDE w:val="0"/>
        <w:autoSpaceDN w:val="0"/>
        <w:jc w:val="right"/>
        <w:textAlignment w:val="baseline"/>
        <w:rPr>
          <w:sz w:val="22"/>
          <w:szCs w:val="22"/>
          <w:lang w:val="pl-PL"/>
        </w:rPr>
      </w:pPr>
    </w:p>
    <w:p w14:paraId="7D2A909E" w14:textId="77777777" w:rsidR="00F42C90" w:rsidRDefault="00F42C90" w:rsidP="007B0301">
      <w:pPr>
        <w:widowControl w:val="0"/>
        <w:autoSpaceDE w:val="0"/>
        <w:autoSpaceDN w:val="0"/>
        <w:jc w:val="right"/>
        <w:textAlignment w:val="baseline"/>
        <w:rPr>
          <w:sz w:val="22"/>
          <w:szCs w:val="22"/>
          <w:lang w:val="pl-PL"/>
        </w:rPr>
      </w:pPr>
    </w:p>
    <w:p w14:paraId="08BAF2E8" w14:textId="77777777" w:rsidR="00F42C90" w:rsidRDefault="00F42C90" w:rsidP="007B0301">
      <w:pPr>
        <w:widowControl w:val="0"/>
        <w:autoSpaceDE w:val="0"/>
        <w:autoSpaceDN w:val="0"/>
        <w:jc w:val="right"/>
        <w:textAlignment w:val="baseline"/>
        <w:rPr>
          <w:sz w:val="22"/>
          <w:szCs w:val="22"/>
          <w:lang w:val="pl-PL"/>
        </w:rPr>
      </w:pPr>
    </w:p>
    <w:p w14:paraId="75F130B9" w14:textId="77777777" w:rsidR="00F42C90" w:rsidRDefault="00F42C90" w:rsidP="007B0301">
      <w:pPr>
        <w:widowControl w:val="0"/>
        <w:autoSpaceDE w:val="0"/>
        <w:autoSpaceDN w:val="0"/>
        <w:jc w:val="right"/>
        <w:textAlignment w:val="baseline"/>
        <w:rPr>
          <w:sz w:val="22"/>
          <w:szCs w:val="22"/>
          <w:lang w:val="pl-PL"/>
        </w:rPr>
      </w:pPr>
    </w:p>
    <w:p w14:paraId="7B697E23" w14:textId="77777777" w:rsidR="00F42C90" w:rsidRDefault="00F42C90" w:rsidP="007B0301">
      <w:pPr>
        <w:widowControl w:val="0"/>
        <w:autoSpaceDE w:val="0"/>
        <w:autoSpaceDN w:val="0"/>
        <w:jc w:val="right"/>
        <w:textAlignment w:val="baseline"/>
        <w:rPr>
          <w:sz w:val="22"/>
          <w:szCs w:val="22"/>
          <w:lang w:val="pl-PL"/>
        </w:rPr>
      </w:pPr>
    </w:p>
    <w:p w14:paraId="6FB91EDF" w14:textId="77777777" w:rsidR="00F42C90" w:rsidRDefault="00F42C90" w:rsidP="007B0301">
      <w:pPr>
        <w:widowControl w:val="0"/>
        <w:autoSpaceDE w:val="0"/>
        <w:autoSpaceDN w:val="0"/>
        <w:jc w:val="right"/>
        <w:textAlignment w:val="baseline"/>
        <w:rPr>
          <w:sz w:val="22"/>
          <w:szCs w:val="22"/>
          <w:lang w:val="pl-PL"/>
        </w:rPr>
      </w:pPr>
    </w:p>
    <w:p w14:paraId="22DFAD7D" w14:textId="77777777" w:rsidR="00F42C90" w:rsidRDefault="00F42C90" w:rsidP="007B0301">
      <w:pPr>
        <w:widowControl w:val="0"/>
        <w:autoSpaceDE w:val="0"/>
        <w:autoSpaceDN w:val="0"/>
        <w:jc w:val="right"/>
        <w:textAlignment w:val="baseline"/>
        <w:rPr>
          <w:sz w:val="22"/>
          <w:szCs w:val="22"/>
          <w:lang w:val="pl-PL"/>
        </w:rPr>
      </w:pPr>
    </w:p>
    <w:p w14:paraId="3879334D" w14:textId="77777777" w:rsidR="00F42C90" w:rsidRDefault="00F42C90" w:rsidP="007B0301">
      <w:pPr>
        <w:widowControl w:val="0"/>
        <w:autoSpaceDE w:val="0"/>
        <w:autoSpaceDN w:val="0"/>
        <w:jc w:val="right"/>
        <w:textAlignment w:val="baseline"/>
        <w:rPr>
          <w:sz w:val="22"/>
          <w:szCs w:val="22"/>
          <w:lang w:val="pl-PL"/>
        </w:rPr>
      </w:pPr>
    </w:p>
    <w:p w14:paraId="6DA46099" w14:textId="77777777" w:rsidR="00F42C90" w:rsidRDefault="00F42C90" w:rsidP="007B0301">
      <w:pPr>
        <w:widowControl w:val="0"/>
        <w:autoSpaceDE w:val="0"/>
        <w:autoSpaceDN w:val="0"/>
        <w:jc w:val="right"/>
        <w:textAlignment w:val="baseline"/>
        <w:rPr>
          <w:sz w:val="22"/>
          <w:szCs w:val="22"/>
          <w:lang w:val="pl-PL"/>
        </w:rPr>
      </w:pPr>
    </w:p>
    <w:p w14:paraId="771A1398" w14:textId="77777777" w:rsidR="00F42C90" w:rsidRDefault="00F42C90" w:rsidP="007B0301">
      <w:pPr>
        <w:widowControl w:val="0"/>
        <w:autoSpaceDE w:val="0"/>
        <w:autoSpaceDN w:val="0"/>
        <w:jc w:val="right"/>
        <w:textAlignment w:val="baseline"/>
        <w:rPr>
          <w:sz w:val="22"/>
          <w:szCs w:val="22"/>
          <w:lang w:val="pl-PL"/>
        </w:rPr>
      </w:pPr>
    </w:p>
    <w:p w14:paraId="34D331AD" w14:textId="77777777" w:rsidR="00F42C90" w:rsidRDefault="00F42C90" w:rsidP="007B0301">
      <w:pPr>
        <w:widowControl w:val="0"/>
        <w:autoSpaceDE w:val="0"/>
        <w:autoSpaceDN w:val="0"/>
        <w:jc w:val="right"/>
        <w:textAlignment w:val="baseline"/>
        <w:rPr>
          <w:sz w:val="22"/>
          <w:szCs w:val="22"/>
          <w:lang w:val="pl-PL"/>
        </w:rPr>
      </w:pPr>
    </w:p>
    <w:p w14:paraId="2EEA29BD" w14:textId="77777777" w:rsidR="00F42C90" w:rsidRDefault="00F42C90" w:rsidP="007B0301">
      <w:pPr>
        <w:widowControl w:val="0"/>
        <w:autoSpaceDE w:val="0"/>
        <w:autoSpaceDN w:val="0"/>
        <w:jc w:val="right"/>
        <w:textAlignment w:val="baseline"/>
        <w:rPr>
          <w:sz w:val="22"/>
          <w:szCs w:val="22"/>
          <w:lang w:val="pl-PL"/>
        </w:rPr>
      </w:pPr>
    </w:p>
    <w:p w14:paraId="27A38A82" w14:textId="561AC265" w:rsidR="007B0301" w:rsidRPr="00515AFA" w:rsidRDefault="007B0301" w:rsidP="007B0301">
      <w:pPr>
        <w:widowControl w:val="0"/>
        <w:autoSpaceDE w:val="0"/>
        <w:autoSpaceDN w:val="0"/>
        <w:jc w:val="right"/>
        <w:textAlignment w:val="baseline"/>
        <w:rPr>
          <w:sz w:val="22"/>
          <w:szCs w:val="22"/>
          <w:lang w:val="pl-PL"/>
        </w:rPr>
      </w:pPr>
      <w:r w:rsidRPr="00515AFA">
        <w:rPr>
          <w:sz w:val="22"/>
          <w:szCs w:val="22"/>
          <w:lang w:val="pl-PL"/>
        </w:rPr>
        <w:lastRenderedPageBreak/>
        <w:t>Załącznik nr 2 do umowy</w:t>
      </w:r>
    </w:p>
    <w:p w14:paraId="48056349" w14:textId="77777777" w:rsidR="007B0301" w:rsidRPr="00515AFA" w:rsidRDefault="007B0301" w:rsidP="007B0301">
      <w:pPr>
        <w:widowControl w:val="0"/>
        <w:autoSpaceDE w:val="0"/>
        <w:autoSpaceDN w:val="0"/>
        <w:jc w:val="both"/>
        <w:textAlignment w:val="baseline"/>
        <w:rPr>
          <w:sz w:val="22"/>
          <w:szCs w:val="22"/>
          <w:lang w:val="pl-PL"/>
        </w:rPr>
      </w:pPr>
    </w:p>
    <w:p w14:paraId="11BEBAFE" w14:textId="77777777" w:rsidR="007B0301" w:rsidRPr="00515AFA" w:rsidRDefault="007B0301" w:rsidP="007B0301">
      <w:pPr>
        <w:widowControl w:val="0"/>
        <w:autoSpaceDE w:val="0"/>
        <w:autoSpaceDN w:val="0"/>
        <w:jc w:val="both"/>
        <w:textAlignment w:val="baseline"/>
        <w:rPr>
          <w:sz w:val="22"/>
          <w:szCs w:val="22"/>
          <w:lang w:val="pl-PL"/>
        </w:rPr>
      </w:pPr>
    </w:p>
    <w:p w14:paraId="5D186316" w14:textId="77777777" w:rsidR="007B0301" w:rsidRPr="00515AFA" w:rsidRDefault="007B0301" w:rsidP="007B0301">
      <w:pPr>
        <w:widowControl w:val="0"/>
        <w:autoSpaceDE w:val="0"/>
        <w:autoSpaceDN w:val="0"/>
        <w:jc w:val="both"/>
        <w:textAlignment w:val="baseline"/>
        <w:rPr>
          <w:sz w:val="22"/>
          <w:szCs w:val="22"/>
          <w:lang w:val="pl-PL"/>
        </w:rPr>
      </w:pPr>
      <w:r w:rsidRPr="00515AFA">
        <w:rPr>
          <w:sz w:val="22"/>
          <w:szCs w:val="22"/>
          <w:lang w:val="pl-PL"/>
        </w:rPr>
        <w:t>.....................................… </w:t>
      </w:r>
    </w:p>
    <w:p w14:paraId="0B9E2168" w14:textId="77777777" w:rsidR="007B0301" w:rsidRPr="00515AFA" w:rsidRDefault="007B0301" w:rsidP="007B0301">
      <w:pPr>
        <w:widowControl w:val="0"/>
        <w:autoSpaceDE w:val="0"/>
        <w:autoSpaceDN w:val="0"/>
        <w:ind w:firstLine="555"/>
        <w:textAlignment w:val="baseline"/>
        <w:rPr>
          <w:sz w:val="22"/>
          <w:szCs w:val="22"/>
          <w:lang w:val="pl-PL"/>
        </w:rPr>
      </w:pPr>
      <w:r w:rsidRPr="00515AFA">
        <w:rPr>
          <w:sz w:val="22"/>
          <w:szCs w:val="22"/>
          <w:lang w:val="pl-PL"/>
        </w:rPr>
        <w:t>Nazwa Wykonawcy</w:t>
      </w:r>
    </w:p>
    <w:p w14:paraId="4C744129" w14:textId="77777777" w:rsidR="007B0301" w:rsidRPr="00515AFA" w:rsidRDefault="007B0301" w:rsidP="007B0301">
      <w:pPr>
        <w:widowControl w:val="0"/>
        <w:autoSpaceDE w:val="0"/>
        <w:autoSpaceDN w:val="0"/>
        <w:textAlignment w:val="baseline"/>
        <w:rPr>
          <w:sz w:val="22"/>
          <w:szCs w:val="22"/>
          <w:lang w:val="pl-PL"/>
        </w:rPr>
      </w:pPr>
    </w:p>
    <w:p w14:paraId="22F4AC72" w14:textId="77777777" w:rsidR="007B0301" w:rsidRPr="00515AFA" w:rsidRDefault="007B0301" w:rsidP="007B0301">
      <w:pPr>
        <w:widowControl w:val="0"/>
        <w:autoSpaceDE w:val="0"/>
        <w:autoSpaceDN w:val="0"/>
        <w:jc w:val="both"/>
        <w:textAlignment w:val="baseline"/>
        <w:rPr>
          <w:sz w:val="22"/>
          <w:szCs w:val="22"/>
          <w:lang w:val="pl-PL"/>
        </w:rPr>
      </w:pPr>
      <w:r w:rsidRPr="00515AFA">
        <w:rPr>
          <w:sz w:val="22"/>
          <w:szCs w:val="22"/>
          <w:lang w:val="pl-PL"/>
        </w:rPr>
        <w:t>.....................................…</w:t>
      </w:r>
    </w:p>
    <w:p w14:paraId="1F885022" w14:textId="77777777" w:rsidR="007B0301" w:rsidRPr="00515AFA" w:rsidRDefault="007B0301" w:rsidP="007B0301">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4B76DD1A" w14:textId="77777777" w:rsidR="007B0301" w:rsidRPr="00515AFA" w:rsidRDefault="007B0301" w:rsidP="007B0301">
      <w:pPr>
        <w:widowControl w:val="0"/>
        <w:autoSpaceDE w:val="0"/>
        <w:autoSpaceDN w:val="0"/>
        <w:spacing w:before="90"/>
        <w:ind w:left="115" w:right="110"/>
        <w:jc w:val="both"/>
        <w:outlineLvl w:val="0"/>
        <w:rPr>
          <w:rFonts w:eastAsia="Verdana"/>
          <w:b/>
          <w:bCs/>
          <w:sz w:val="22"/>
          <w:szCs w:val="22"/>
          <w:lang w:val="pl-PL" w:eastAsia="en-US"/>
        </w:rPr>
      </w:pPr>
    </w:p>
    <w:p w14:paraId="2A0D037E" w14:textId="77777777" w:rsidR="007B0301" w:rsidRPr="00515AFA" w:rsidRDefault="007B0301" w:rsidP="007B0301">
      <w:pPr>
        <w:widowControl w:val="0"/>
        <w:autoSpaceDE w:val="0"/>
        <w:autoSpaceDN w:val="0"/>
        <w:spacing w:before="90"/>
        <w:ind w:right="110"/>
        <w:jc w:val="both"/>
        <w:outlineLvl w:val="0"/>
        <w:rPr>
          <w:rFonts w:eastAsia="Verdana"/>
          <w:b/>
          <w:bCs/>
          <w:sz w:val="22"/>
          <w:szCs w:val="22"/>
          <w:lang w:val="pl-PL" w:eastAsia="en-US"/>
        </w:rPr>
      </w:pPr>
    </w:p>
    <w:p w14:paraId="504BB278" w14:textId="77777777" w:rsidR="007B0301" w:rsidRPr="00515AFA" w:rsidRDefault="007B0301" w:rsidP="007B0301">
      <w:pPr>
        <w:widowControl w:val="0"/>
        <w:autoSpaceDE w:val="0"/>
        <w:autoSpaceDN w:val="0"/>
        <w:jc w:val="center"/>
        <w:textAlignment w:val="baseline"/>
        <w:rPr>
          <w:b/>
          <w:bCs/>
          <w:sz w:val="22"/>
          <w:szCs w:val="22"/>
          <w:lang w:val="pl-PL"/>
        </w:rPr>
      </w:pPr>
    </w:p>
    <w:p w14:paraId="030A7A31" w14:textId="77777777" w:rsidR="007B0301" w:rsidRPr="00515AFA" w:rsidRDefault="007B0301" w:rsidP="007B0301">
      <w:pPr>
        <w:widowControl w:val="0"/>
        <w:autoSpaceDE w:val="0"/>
        <w:autoSpaceDN w:val="0"/>
        <w:jc w:val="center"/>
        <w:textAlignment w:val="baseline"/>
        <w:rPr>
          <w:b/>
          <w:bCs/>
          <w:sz w:val="22"/>
          <w:szCs w:val="22"/>
          <w:lang w:val="pl-PL"/>
        </w:rPr>
      </w:pPr>
    </w:p>
    <w:p w14:paraId="43FE600D" w14:textId="77777777" w:rsidR="007B0301" w:rsidRPr="00515AFA" w:rsidRDefault="007B0301" w:rsidP="007B0301">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10B799AF" w14:textId="77777777" w:rsidR="007B0301" w:rsidRPr="00515AFA" w:rsidRDefault="007B0301" w:rsidP="007B0301">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6E8F9993" w14:textId="77777777" w:rsidR="007B0301" w:rsidRPr="00515AFA" w:rsidRDefault="007B0301" w:rsidP="007B0301">
      <w:pPr>
        <w:widowControl w:val="0"/>
        <w:autoSpaceDE w:val="0"/>
        <w:autoSpaceDN w:val="0"/>
        <w:jc w:val="center"/>
        <w:textAlignment w:val="baseline"/>
        <w:rPr>
          <w:b/>
          <w:bCs/>
          <w:sz w:val="22"/>
          <w:szCs w:val="22"/>
          <w:lang w:val="pl-PL"/>
        </w:rPr>
      </w:pPr>
    </w:p>
    <w:p w14:paraId="160395CA" w14:textId="77777777" w:rsidR="007B0301" w:rsidRPr="00515AFA" w:rsidRDefault="007B0301" w:rsidP="007B0301">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229623C0" w14:textId="77777777" w:rsidR="007B0301" w:rsidRPr="00515AFA" w:rsidRDefault="007B0301" w:rsidP="007B0301">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74E64D85" w14:textId="77777777" w:rsidR="007B0301" w:rsidRPr="00515AFA" w:rsidRDefault="007B0301" w:rsidP="007B0301">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4238E02D" w14:textId="77777777" w:rsidR="007B0301" w:rsidRPr="00515AFA" w:rsidRDefault="007B0301" w:rsidP="007B0301">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1AFCF7BD" w14:textId="77777777" w:rsidR="007B0301" w:rsidRPr="00515AFA" w:rsidRDefault="007B0301" w:rsidP="007B0301">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75B8DBE2" w14:textId="77777777" w:rsidR="007B0301" w:rsidRPr="00515AFA" w:rsidRDefault="007B0301" w:rsidP="007B0301">
      <w:pPr>
        <w:spacing w:after="200" w:line="276" w:lineRule="auto"/>
        <w:ind w:left="780"/>
        <w:contextualSpacing/>
        <w:textAlignment w:val="baseline"/>
        <w:rPr>
          <w:sz w:val="22"/>
          <w:szCs w:val="22"/>
          <w:lang w:val="pl-PL"/>
        </w:rPr>
      </w:pPr>
    </w:p>
    <w:p w14:paraId="4FD85F37" w14:textId="77777777" w:rsidR="007B0301" w:rsidRPr="00515AFA" w:rsidRDefault="007B0301" w:rsidP="007B0301">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3AC9B366" w14:textId="77777777" w:rsidR="007B0301" w:rsidRPr="00515AFA" w:rsidRDefault="007B0301" w:rsidP="007B0301">
      <w:pPr>
        <w:widowControl w:val="0"/>
        <w:autoSpaceDE w:val="0"/>
        <w:autoSpaceDN w:val="0"/>
        <w:spacing w:before="90"/>
        <w:ind w:right="110"/>
        <w:jc w:val="both"/>
        <w:outlineLvl w:val="0"/>
        <w:rPr>
          <w:rFonts w:eastAsia="Verdana"/>
          <w:b/>
          <w:bCs/>
          <w:sz w:val="22"/>
          <w:szCs w:val="22"/>
          <w:lang w:val="pl-PL" w:eastAsia="en-US"/>
        </w:rPr>
      </w:pPr>
    </w:p>
    <w:p w14:paraId="66F4118A" w14:textId="77777777" w:rsidR="007B0301" w:rsidRPr="00515AFA" w:rsidRDefault="007B0301" w:rsidP="007B0301">
      <w:pPr>
        <w:widowControl w:val="0"/>
        <w:autoSpaceDE w:val="0"/>
        <w:autoSpaceDN w:val="0"/>
        <w:spacing w:before="90"/>
        <w:ind w:right="110"/>
        <w:jc w:val="both"/>
        <w:outlineLvl w:val="0"/>
        <w:rPr>
          <w:rFonts w:eastAsia="Verdana"/>
          <w:b/>
          <w:bCs/>
          <w:sz w:val="22"/>
          <w:szCs w:val="22"/>
          <w:lang w:val="pl-PL" w:eastAsia="en-US"/>
        </w:rPr>
      </w:pPr>
    </w:p>
    <w:p w14:paraId="3C51D1E5" w14:textId="77777777" w:rsidR="007B0301" w:rsidRPr="00515AFA" w:rsidRDefault="007B0301" w:rsidP="007B0301">
      <w:pPr>
        <w:widowControl w:val="0"/>
        <w:autoSpaceDE w:val="0"/>
        <w:autoSpaceDN w:val="0"/>
        <w:spacing w:before="90"/>
        <w:ind w:right="110"/>
        <w:jc w:val="both"/>
        <w:outlineLvl w:val="0"/>
        <w:rPr>
          <w:rFonts w:eastAsia="Verdana"/>
          <w:b/>
          <w:bCs/>
          <w:sz w:val="22"/>
          <w:szCs w:val="22"/>
          <w:lang w:val="pl-PL" w:eastAsia="en-US"/>
        </w:rPr>
      </w:pPr>
    </w:p>
    <w:p w14:paraId="29EE1436" w14:textId="77777777" w:rsidR="007B0301" w:rsidRPr="00515AFA" w:rsidRDefault="007B0301" w:rsidP="007B0301">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7B0301" w:rsidRPr="00F42C90" w14:paraId="30FDF96B" w14:textId="77777777" w:rsidTr="00C36C7B">
        <w:tc>
          <w:tcPr>
            <w:tcW w:w="4105" w:type="dxa"/>
            <w:hideMark/>
          </w:tcPr>
          <w:p w14:paraId="2D8A232D" w14:textId="77777777" w:rsidR="007B0301" w:rsidRPr="00515AFA" w:rsidRDefault="007B0301" w:rsidP="00C36C7B">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27743ABC" w14:textId="77777777" w:rsidR="007B0301" w:rsidRPr="00515AFA" w:rsidRDefault="007B0301" w:rsidP="00C36C7B">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1A563D6A" w14:textId="77777777" w:rsidR="007B0301" w:rsidRPr="00515AFA" w:rsidRDefault="007B0301" w:rsidP="007B0301">
      <w:pPr>
        <w:spacing w:line="360" w:lineRule="auto"/>
        <w:jc w:val="both"/>
        <w:rPr>
          <w:rFonts w:eastAsia="Calibri"/>
          <w:color w:val="222A35"/>
          <w:sz w:val="22"/>
          <w:szCs w:val="22"/>
          <w:lang w:val="pl-PL" w:eastAsia="x-none"/>
        </w:rPr>
      </w:pPr>
    </w:p>
    <w:p w14:paraId="797EC02E" w14:textId="77777777" w:rsidR="007B0301" w:rsidRPr="002E3AF9" w:rsidRDefault="007B0301" w:rsidP="007B0301">
      <w:pPr>
        <w:rPr>
          <w:lang w:val="pl-PL"/>
        </w:rPr>
      </w:pPr>
    </w:p>
    <w:p w14:paraId="0E9F9927" w14:textId="77777777" w:rsidR="007B0301" w:rsidRPr="00107444" w:rsidRDefault="007B0301" w:rsidP="007B0301">
      <w:pPr>
        <w:rPr>
          <w:lang w:val="pl-PL"/>
        </w:rPr>
      </w:pPr>
    </w:p>
    <w:p w14:paraId="1BC32B23" w14:textId="77777777" w:rsidR="007B0301" w:rsidRPr="00233C0F" w:rsidRDefault="007B0301" w:rsidP="007B0301">
      <w:pPr>
        <w:rPr>
          <w:lang w:val="pl-PL"/>
        </w:rPr>
      </w:pPr>
    </w:p>
    <w:p w14:paraId="295A9982" w14:textId="77777777" w:rsidR="007B0301" w:rsidRPr="00F76E64" w:rsidRDefault="007B0301" w:rsidP="007B0301">
      <w:pPr>
        <w:rPr>
          <w:lang w:val="pl-PL"/>
        </w:rPr>
      </w:pPr>
    </w:p>
    <w:p w14:paraId="13BFE81F" w14:textId="77777777" w:rsidR="007B0301" w:rsidRPr="009169FF" w:rsidRDefault="007B0301" w:rsidP="007B0301">
      <w:pPr>
        <w:rPr>
          <w:lang w:val="pl-PL"/>
        </w:rPr>
      </w:pPr>
    </w:p>
    <w:p w14:paraId="4438A336" w14:textId="77777777" w:rsidR="007B0301" w:rsidRPr="003D473D" w:rsidRDefault="007B0301" w:rsidP="007B0301">
      <w:pPr>
        <w:rPr>
          <w:lang w:val="pl-PL"/>
        </w:rPr>
      </w:pPr>
    </w:p>
    <w:p w14:paraId="4BDA2010" w14:textId="77777777" w:rsidR="007B0301" w:rsidRPr="0009036B" w:rsidRDefault="007B0301" w:rsidP="007B0301">
      <w:pPr>
        <w:rPr>
          <w:lang w:val="pl-PL"/>
        </w:rPr>
      </w:pPr>
    </w:p>
    <w:p w14:paraId="0A0CF0AA" w14:textId="77777777" w:rsidR="007B0301" w:rsidRPr="00416472" w:rsidRDefault="007B0301" w:rsidP="007B0301">
      <w:pPr>
        <w:rPr>
          <w:lang w:val="pl-PL"/>
        </w:rPr>
      </w:pPr>
    </w:p>
    <w:p w14:paraId="33E636B4" w14:textId="77777777" w:rsidR="00496551" w:rsidRPr="007B0301" w:rsidRDefault="00496551" w:rsidP="007B0301">
      <w:pPr>
        <w:rPr>
          <w:lang w:val="pl-PL"/>
        </w:rPr>
      </w:pPr>
    </w:p>
    <w:sectPr w:rsidR="00496551" w:rsidRPr="007B0301">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5913FC" w14:textId="77777777" w:rsidR="00F51811" w:rsidRDefault="00F51811">
      <w:r>
        <w:separator/>
      </w:r>
    </w:p>
  </w:endnote>
  <w:endnote w:type="continuationSeparator" w:id="0">
    <w:p w14:paraId="08C7298D" w14:textId="77777777" w:rsidR="00F51811" w:rsidRDefault="00F518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1F2DC" w14:textId="77777777" w:rsidR="000509AD" w:rsidRDefault="000509A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7E9DE" w14:textId="77777777" w:rsidR="007B0301" w:rsidRDefault="007B0301">
    <w:pPr>
      <w:pStyle w:val="Stopka"/>
      <w:jc w:val="right"/>
    </w:pPr>
    <w:r>
      <w:fldChar w:fldCharType="begin"/>
    </w:r>
    <w:r>
      <w:instrText>PAGE   \* MERGEFORMAT</w:instrText>
    </w:r>
    <w:r>
      <w:fldChar w:fldCharType="separate"/>
    </w:r>
    <w:r>
      <w:rPr>
        <w:lang w:val="pl-PL"/>
      </w:rPr>
      <w:t>2</w:t>
    </w:r>
    <w:r>
      <w:fldChar w:fldCharType="end"/>
    </w:r>
  </w:p>
  <w:p w14:paraId="63F63BBA" w14:textId="77777777" w:rsidR="000509AD" w:rsidRDefault="000509A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72C6F" w14:textId="77777777" w:rsidR="000509AD" w:rsidRDefault="000509A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DAC203" w14:textId="77777777" w:rsidR="00F51811" w:rsidRDefault="00F51811">
      <w:r>
        <w:separator/>
      </w:r>
    </w:p>
  </w:footnote>
  <w:footnote w:type="continuationSeparator" w:id="0">
    <w:p w14:paraId="5B4327DC" w14:textId="77777777" w:rsidR="00F51811" w:rsidRDefault="00F51811">
      <w:r>
        <w:continuationSeparator/>
      </w:r>
    </w:p>
  </w:footnote>
  <w:footnote w:id="1">
    <w:p w14:paraId="2D795DFC" w14:textId="77777777" w:rsidR="007B0301" w:rsidRDefault="007B0301" w:rsidP="007B030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2417572D" w14:textId="77777777" w:rsidR="007B0301" w:rsidRDefault="007B0301" w:rsidP="007B030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2E782FE4" w14:textId="77777777" w:rsidR="007B0301" w:rsidRDefault="007B0301" w:rsidP="007B0301">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3D20FCC" w14:textId="77777777" w:rsidR="007B0301" w:rsidRDefault="007B0301" w:rsidP="007B0301">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CB4FA5F" w14:textId="77777777" w:rsidR="007B0301" w:rsidRDefault="007B0301" w:rsidP="007B0301">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5F5F29F" w14:textId="77777777" w:rsidR="007B0301" w:rsidRDefault="007B0301" w:rsidP="007B0301">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76964A6" w14:textId="77777777" w:rsidR="007B0301" w:rsidRDefault="007B0301" w:rsidP="007B030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3147188F" w14:textId="77777777" w:rsidR="007B0301" w:rsidRDefault="007B0301" w:rsidP="007B0301">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F860124" w14:textId="77777777" w:rsidR="007B0301" w:rsidRDefault="007B0301" w:rsidP="007B0301">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2E677BB" w14:textId="77777777" w:rsidR="007B0301" w:rsidRDefault="007B0301" w:rsidP="007B0301">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E8BF681" w14:textId="77777777" w:rsidR="007B0301" w:rsidRDefault="007B0301" w:rsidP="007B0301">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5A7CAE32" w14:textId="77777777" w:rsidR="007B0301" w:rsidRDefault="007B0301" w:rsidP="007B0301">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C338D66" w14:textId="77777777" w:rsidR="007B0301" w:rsidRDefault="007B0301" w:rsidP="007B030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0C48F11" w14:textId="77777777" w:rsidR="007B0301" w:rsidRDefault="007B0301" w:rsidP="007B030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FB179AE" w14:textId="77777777" w:rsidR="007B0301" w:rsidRDefault="007B0301" w:rsidP="007B030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69607BE" w14:textId="77777777" w:rsidR="007B0301" w:rsidRDefault="007B0301" w:rsidP="007B030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4B3BD7E" w14:textId="77777777" w:rsidR="007B0301" w:rsidRDefault="007B0301" w:rsidP="007B0301">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E7970D4" w14:textId="77777777" w:rsidR="007B0301" w:rsidRDefault="007B0301" w:rsidP="007B0301">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3EA37A0" w14:textId="77777777" w:rsidR="007B0301" w:rsidRDefault="007B0301" w:rsidP="007B0301">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B64E152" w14:textId="77777777" w:rsidR="007B0301" w:rsidRDefault="007B0301" w:rsidP="007B030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824EBB8" w14:textId="77777777" w:rsidR="007B0301" w:rsidRDefault="007B0301" w:rsidP="007B030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B73BF05" w14:textId="77777777" w:rsidR="007B0301" w:rsidRDefault="007B0301" w:rsidP="007B030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3274001A" w14:textId="77777777" w:rsidR="007B0301" w:rsidRDefault="007B0301" w:rsidP="007B030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2734C4C2" w14:textId="77777777" w:rsidR="007B0301" w:rsidRDefault="007B0301" w:rsidP="007B030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E6CFBC1" w14:textId="77777777" w:rsidR="007B0301" w:rsidRDefault="007B0301" w:rsidP="007B030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602D436" w14:textId="77777777" w:rsidR="007B0301" w:rsidRDefault="007B0301" w:rsidP="007B030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593DED4" w14:textId="77777777" w:rsidR="007B0301" w:rsidRDefault="007B0301" w:rsidP="007B030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4D8423C" w14:textId="77777777" w:rsidR="007B0301" w:rsidRDefault="007B0301" w:rsidP="007B030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771BBC2" w14:textId="77777777" w:rsidR="007B0301" w:rsidRDefault="007B0301" w:rsidP="007B030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13CD1A7" w14:textId="77777777" w:rsidR="007B0301" w:rsidRDefault="007B0301" w:rsidP="007B0301">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2F18E" w14:textId="77777777" w:rsidR="000509AD" w:rsidRDefault="000509A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A70DF" w14:textId="77777777" w:rsidR="000509AD" w:rsidRDefault="000509A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FD697" w14:textId="77777777" w:rsidR="000509AD" w:rsidRDefault="000509A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7410844">
    <w:abstractNumId w:val="19"/>
  </w:num>
  <w:num w:numId="2" w16cid:durableId="952129474">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91711517">
    <w:abstractNumId w:val="29"/>
  </w:num>
  <w:num w:numId="4" w16cid:durableId="1460418000">
    <w:abstractNumId w:val="11"/>
  </w:num>
  <w:num w:numId="5" w16cid:durableId="473108379">
    <w:abstractNumId w:val="30"/>
  </w:num>
  <w:num w:numId="6" w16cid:durableId="1694451221">
    <w:abstractNumId w:val="32"/>
  </w:num>
  <w:num w:numId="7" w16cid:durableId="1673533413">
    <w:abstractNumId w:val="35"/>
  </w:num>
  <w:num w:numId="8" w16cid:durableId="1585724220">
    <w:abstractNumId w:val="25"/>
  </w:num>
  <w:num w:numId="9" w16cid:durableId="693312670">
    <w:abstractNumId w:val="39"/>
  </w:num>
  <w:num w:numId="10" w16cid:durableId="182518935">
    <w:abstractNumId w:val="27"/>
  </w:num>
  <w:num w:numId="11" w16cid:durableId="1277904881">
    <w:abstractNumId w:val="6"/>
  </w:num>
  <w:num w:numId="12" w16cid:durableId="626661172">
    <w:abstractNumId w:val="10"/>
  </w:num>
  <w:num w:numId="13" w16cid:durableId="1323041776">
    <w:abstractNumId w:val="14"/>
  </w:num>
  <w:num w:numId="14" w16cid:durableId="967510819">
    <w:abstractNumId w:val="40"/>
  </w:num>
  <w:num w:numId="15" w16cid:durableId="1723021342">
    <w:abstractNumId w:val="13"/>
  </w:num>
  <w:num w:numId="16" w16cid:durableId="109403718">
    <w:abstractNumId w:val="9"/>
  </w:num>
  <w:num w:numId="17" w16cid:durableId="1544439362">
    <w:abstractNumId w:val="37"/>
  </w:num>
  <w:num w:numId="18" w16cid:durableId="413480134">
    <w:abstractNumId w:val="28"/>
  </w:num>
  <w:num w:numId="19" w16cid:durableId="1274090282">
    <w:abstractNumId w:val="23"/>
  </w:num>
  <w:num w:numId="20" w16cid:durableId="1730885871">
    <w:abstractNumId w:val="26"/>
  </w:num>
  <w:num w:numId="21" w16cid:durableId="1516918446">
    <w:abstractNumId w:val="20"/>
  </w:num>
  <w:num w:numId="22" w16cid:durableId="704788440">
    <w:abstractNumId w:val="0"/>
  </w:num>
  <w:num w:numId="23" w16cid:durableId="239869690">
    <w:abstractNumId w:val="38"/>
  </w:num>
  <w:num w:numId="24" w16cid:durableId="221210073">
    <w:abstractNumId w:val="18"/>
  </w:num>
  <w:num w:numId="25" w16cid:durableId="33162635">
    <w:abstractNumId w:val="3"/>
  </w:num>
  <w:num w:numId="26" w16cid:durableId="1748071791">
    <w:abstractNumId w:val="31"/>
  </w:num>
  <w:num w:numId="27" w16cid:durableId="197344304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975707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687001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78175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4407984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405799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8001376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7367916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020725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8177923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79182665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878608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8933915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8271177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7063829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9348954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8796696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68593849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12110369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92217738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5461389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90710249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51811"/>
    <w:rsid w:val="000033EA"/>
    <w:rsid w:val="0002467C"/>
    <w:rsid w:val="00040A7A"/>
    <w:rsid w:val="000509AD"/>
    <w:rsid w:val="0007315E"/>
    <w:rsid w:val="000936CA"/>
    <w:rsid w:val="00097182"/>
    <w:rsid w:val="000B1A00"/>
    <w:rsid w:val="000C0F66"/>
    <w:rsid w:val="001764D4"/>
    <w:rsid w:val="001F341B"/>
    <w:rsid w:val="002430FD"/>
    <w:rsid w:val="00267340"/>
    <w:rsid w:val="00275C59"/>
    <w:rsid w:val="002E46B7"/>
    <w:rsid w:val="00337165"/>
    <w:rsid w:val="003974EB"/>
    <w:rsid w:val="003C6167"/>
    <w:rsid w:val="003F1749"/>
    <w:rsid w:val="00496551"/>
    <w:rsid w:val="004A692C"/>
    <w:rsid w:val="004C2E50"/>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B0301"/>
    <w:rsid w:val="007D703B"/>
    <w:rsid w:val="00800261"/>
    <w:rsid w:val="00841B63"/>
    <w:rsid w:val="0086736E"/>
    <w:rsid w:val="008D3AF3"/>
    <w:rsid w:val="008D5CA1"/>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A65A6"/>
    <w:rsid w:val="00DD0EDB"/>
    <w:rsid w:val="00DE2464"/>
    <w:rsid w:val="00E13592"/>
    <w:rsid w:val="00E256BD"/>
    <w:rsid w:val="00E27575"/>
    <w:rsid w:val="00E3334C"/>
    <w:rsid w:val="00E41EFD"/>
    <w:rsid w:val="00E4751B"/>
    <w:rsid w:val="00E874DC"/>
    <w:rsid w:val="00ED7A5A"/>
    <w:rsid w:val="00EE6740"/>
    <w:rsid w:val="00EF0390"/>
    <w:rsid w:val="00F07ABB"/>
    <w:rsid w:val="00F42C90"/>
    <w:rsid w:val="00F51811"/>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404F80"/>
  <w15:chartTrackingRefBased/>
  <w15:docId w15:val="{C07F19C3-F127-4722-93C7-67ACD5882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B0301"/>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7B0301"/>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8</TotalTime>
  <Pages>8</Pages>
  <Words>2488</Words>
  <Characters>16767</Characters>
  <Application>Microsoft Office Word</Application>
  <DocSecurity>0</DocSecurity>
  <Lines>139</Lines>
  <Paragraphs>38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19217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5</cp:revision>
  <cp:lastPrinted>2025-02-20T08:29:00Z</cp:lastPrinted>
  <dcterms:created xsi:type="dcterms:W3CDTF">2025-02-10T12:51:00Z</dcterms:created>
  <dcterms:modified xsi:type="dcterms:W3CDTF">2025-02-20T08:31:00Z</dcterms:modified>
</cp:coreProperties>
</file>