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D5D14" w14:textId="77777777" w:rsidR="00FB7F50" w:rsidRPr="002245BE" w:rsidRDefault="00267A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7A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7AF8">
        <w:rPr>
          <w:sz w:val="22"/>
          <w:szCs w:val="22"/>
        </w:rPr>
        <w:t>2025-03-05</w:t>
      </w:r>
    </w:p>
    <w:p w14:paraId="68487D3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F9771C" w14:textId="77777777" w:rsidR="00267AF8" w:rsidRPr="00267AF8" w:rsidRDefault="00267AF8" w:rsidP="00FB7F50">
      <w:pPr>
        <w:spacing w:after="40"/>
        <w:rPr>
          <w:b/>
          <w:bCs/>
          <w:sz w:val="22"/>
          <w:szCs w:val="22"/>
        </w:rPr>
      </w:pPr>
      <w:r w:rsidRPr="00267AF8">
        <w:rPr>
          <w:b/>
          <w:bCs/>
          <w:sz w:val="22"/>
          <w:szCs w:val="22"/>
        </w:rPr>
        <w:t>Akademia Górniczo - Hutnicza</w:t>
      </w:r>
    </w:p>
    <w:p w14:paraId="605B40DD" w14:textId="77777777" w:rsidR="00267AF8" w:rsidRPr="00267AF8" w:rsidRDefault="00267AF8" w:rsidP="00FB7F50">
      <w:pPr>
        <w:spacing w:after="40"/>
        <w:rPr>
          <w:b/>
          <w:bCs/>
          <w:sz w:val="22"/>
          <w:szCs w:val="22"/>
        </w:rPr>
      </w:pPr>
      <w:r w:rsidRPr="00267AF8">
        <w:rPr>
          <w:b/>
          <w:bCs/>
          <w:sz w:val="22"/>
          <w:szCs w:val="22"/>
        </w:rPr>
        <w:t>im. Stanisława Staszica w Krakowie</w:t>
      </w:r>
    </w:p>
    <w:p w14:paraId="27D45A5E" w14:textId="77777777" w:rsidR="00FB7F50" w:rsidRPr="002245BE" w:rsidRDefault="00267AF8" w:rsidP="00FB7F50">
      <w:pPr>
        <w:spacing w:after="40"/>
        <w:rPr>
          <w:b/>
          <w:bCs/>
          <w:sz w:val="22"/>
          <w:szCs w:val="22"/>
        </w:rPr>
      </w:pPr>
      <w:r w:rsidRPr="00267AF8">
        <w:rPr>
          <w:b/>
          <w:bCs/>
          <w:sz w:val="22"/>
          <w:szCs w:val="22"/>
        </w:rPr>
        <w:t>Dział Zamówień Publicznych</w:t>
      </w:r>
    </w:p>
    <w:p w14:paraId="189B9A33" w14:textId="77777777" w:rsidR="00FB7F50" w:rsidRPr="002245BE" w:rsidRDefault="00267AF8" w:rsidP="00FB7F50">
      <w:pPr>
        <w:rPr>
          <w:sz w:val="22"/>
          <w:szCs w:val="22"/>
        </w:rPr>
      </w:pPr>
      <w:r w:rsidRPr="00267A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7AF8">
        <w:rPr>
          <w:sz w:val="22"/>
          <w:szCs w:val="22"/>
        </w:rPr>
        <w:t>30</w:t>
      </w:r>
    </w:p>
    <w:p w14:paraId="24774609" w14:textId="77777777" w:rsidR="00FB7F50" w:rsidRPr="002245BE" w:rsidRDefault="00267AF8" w:rsidP="00FB7F50">
      <w:pPr>
        <w:rPr>
          <w:sz w:val="22"/>
          <w:szCs w:val="22"/>
        </w:rPr>
      </w:pPr>
      <w:r w:rsidRPr="00267A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7AF8">
        <w:rPr>
          <w:sz w:val="22"/>
          <w:szCs w:val="22"/>
        </w:rPr>
        <w:t>Kraków</w:t>
      </w:r>
    </w:p>
    <w:p w14:paraId="0EC680E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4B787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7AF8" w:rsidRPr="00607F9B" w14:paraId="4AA939C2" w14:textId="77777777" w:rsidTr="00BE066F">
        <w:trPr>
          <w:trHeight w:val="638"/>
        </w:trPr>
        <w:tc>
          <w:tcPr>
            <w:tcW w:w="959" w:type="dxa"/>
            <w:shd w:val="clear" w:color="auto" w:fill="auto"/>
          </w:tcPr>
          <w:p w14:paraId="1A58DAE0" w14:textId="77777777" w:rsidR="00267AF8" w:rsidRPr="00607F9B" w:rsidRDefault="00267AF8" w:rsidP="00BE06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D18A08" w14:textId="77777777" w:rsidR="00267AF8" w:rsidRPr="00607F9B" w:rsidRDefault="00267AF8" w:rsidP="00BE06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7AF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7AF8">
              <w:rPr>
                <w:b/>
                <w:bCs/>
                <w:sz w:val="22"/>
                <w:szCs w:val="22"/>
              </w:rPr>
              <w:t>Remont izolacji poziomej i pionowej ścian piwnic w pawilonie B-7 na terenie AGH w Krakowie - DE-dzp.272-047/25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7AF8">
              <w:rPr>
                <w:b/>
                <w:sz w:val="22"/>
                <w:szCs w:val="22"/>
              </w:rPr>
              <w:t>DE-dzp.272-047/25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19B40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7AF8" w14:paraId="4626F9D3" w14:textId="77777777" w:rsidTr="00BE06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A1D11C4" w14:textId="77777777" w:rsidR="00267AF8" w:rsidRPr="00D26ED6" w:rsidRDefault="00267AF8" w:rsidP="00BE06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7AF8">
              <w:rPr>
                <w:b/>
                <w:sz w:val="22"/>
                <w:szCs w:val="22"/>
              </w:rPr>
              <w:t>Aleksander Byczek Firma Budowlana Wielobranżowa Byczbud</w:t>
            </w:r>
          </w:p>
          <w:p w14:paraId="583F6B23" w14:textId="77777777" w:rsidR="00267AF8" w:rsidRPr="009F0E5C" w:rsidRDefault="00267AF8" w:rsidP="00BE066F">
            <w:pPr>
              <w:jc w:val="both"/>
              <w:rPr>
                <w:bCs/>
                <w:sz w:val="22"/>
                <w:szCs w:val="22"/>
              </w:rPr>
            </w:pPr>
            <w:r w:rsidRPr="00267AF8">
              <w:rPr>
                <w:bCs/>
                <w:sz w:val="22"/>
                <w:szCs w:val="22"/>
              </w:rPr>
              <w:t>Taklińskiego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AF8">
              <w:rPr>
                <w:bCs/>
                <w:sz w:val="22"/>
                <w:szCs w:val="22"/>
              </w:rPr>
              <w:t>101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FDFCE0" w14:textId="77777777" w:rsidR="00267AF8" w:rsidRPr="009F0E5C" w:rsidRDefault="00267AF8" w:rsidP="00BE066F">
            <w:pPr>
              <w:jc w:val="both"/>
              <w:rPr>
                <w:bCs/>
                <w:sz w:val="22"/>
                <w:szCs w:val="22"/>
              </w:rPr>
            </w:pPr>
            <w:r w:rsidRPr="00267AF8">
              <w:rPr>
                <w:bCs/>
                <w:sz w:val="22"/>
                <w:szCs w:val="22"/>
              </w:rPr>
              <w:t>30-499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AF8">
              <w:rPr>
                <w:bCs/>
                <w:sz w:val="22"/>
                <w:szCs w:val="22"/>
              </w:rPr>
              <w:t>Kraków</w:t>
            </w:r>
          </w:p>
          <w:p w14:paraId="11DAEB14" w14:textId="77777777" w:rsidR="00267AF8" w:rsidRPr="00D26ED6" w:rsidRDefault="00267AF8" w:rsidP="00BE06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791F9B" w14:textId="77777777" w:rsidR="00267AF8" w:rsidRDefault="00267AF8" w:rsidP="00BE066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67AF8">
              <w:rPr>
                <w:sz w:val="22"/>
                <w:szCs w:val="22"/>
              </w:rPr>
              <w:t>Remont izolacji poziomej i pionowej ścian piwnic w pawilonie B-7 na terenie AGH w Krakowie - DE-dzp.272-047/25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FBE3FC5" w14:textId="77777777" w:rsidR="00267AF8" w:rsidRPr="00D26ED6" w:rsidRDefault="00267AF8" w:rsidP="00BE06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7AF8">
              <w:rPr>
                <w:b/>
                <w:sz w:val="22"/>
                <w:szCs w:val="22"/>
              </w:rPr>
              <w:t>162 083.21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A146D5" w14:textId="77777777" w:rsidR="00267AF8" w:rsidRDefault="00267AF8" w:rsidP="00BE066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04AE01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843"/>
        <w:gridCol w:w="1985"/>
      </w:tblGrid>
      <w:tr w:rsidR="001459FA" w:rsidRPr="008567C7" w14:paraId="6B233796" w14:textId="77777777" w:rsidTr="001459FA">
        <w:trPr>
          <w:trHeight w:val="510"/>
        </w:trPr>
        <w:tc>
          <w:tcPr>
            <w:tcW w:w="709" w:type="dxa"/>
            <w:vAlign w:val="center"/>
          </w:tcPr>
          <w:p w14:paraId="33834F0F" w14:textId="77777777" w:rsidR="001459FA" w:rsidRPr="008567C7" w:rsidRDefault="001459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4F7CCC96" w14:textId="77777777" w:rsidR="001459FA" w:rsidRPr="008567C7" w:rsidRDefault="001459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01C1840B" w14:textId="77777777" w:rsidR="001459FA" w:rsidRPr="008567C7" w:rsidRDefault="001459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77F33C89" w14:textId="77777777" w:rsidR="001459FA" w:rsidRPr="008567C7" w:rsidRDefault="001459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054CB75E" w14:textId="77777777" w:rsidR="001459FA" w:rsidRPr="008567C7" w:rsidRDefault="001459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59FA" w:rsidRPr="008567C7" w14:paraId="67665A6C" w14:textId="77777777" w:rsidTr="001459FA">
        <w:tc>
          <w:tcPr>
            <w:tcW w:w="709" w:type="dxa"/>
            <w:vAlign w:val="center"/>
          </w:tcPr>
          <w:p w14:paraId="4118564D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5DB39586" w14:textId="77777777" w:rsidR="001459FA" w:rsidRPr="002B6761" w:rsidRDefault="001459FA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Aleksander Byczek Firma Budowlana Wielobranżowa Byczbud</w:t>
            </w:r>
          </w:p>
          <w:p w14:paraId="4D7C0F71" w14:textId="77777777" w:rsidR="001459FA" w:rsidRPr="008567C7" w:rsidRDefault="001459FA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Taklińskiego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B69531F" w14:textId="77777777" w:rsidR="001459FA" w:rsidRPr="001B7815" w:rsidRDefault="001459FA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30-499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14:paraId="02A6836A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90C20FF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28D0785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59FA" w:rsidRPr="008567C7" w14:paraId="769A76CA" w14:textId="77777777" w:rsidTr="001459FA">
        <w:tc>
          <w:tcPr>
            <w:tcW w:w="709" w:type="dxa"/>
            <w:vAlign w:val="center"/>
          </w:tcPr>
          <w:p w14:paraId="5CA7D629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14:paraId="2DCFBADD" w14:textId="77777777" w:rsidR="001459FA" w:rsidRPr="002B6761" w:rsidRDefault="001459FA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Włodarz Sp. z o.o.</w:t>
            </w:r>
          </w:p>
          <w:p w14:paraId="15406D34" w14:textId="77777777" w:rsidR="001459FA" w:rsidRPr="008567C7" w:rsidRDefault="001459FA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AA3137" w14:textId="77777777" w:rsidR="001459FA" w:rsidRPr="001B7815" w:rsidRDefault="001459FA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41-600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Świętochłowice</w:t>
            </w:r>
          </w:p>
        </w:tc>
        <w:tc>
          <w:tcPr>
            <w:tcW w:w="1842" w:type="dxa"/>
            <w:vAlign w:val="center"/>
          </w:tcPr>
          <w:p w14:paraId="132EF635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52,79</w:t>
            </w:r>
          </w:p>
        </w:tc>
        <w:tc>
          <w:tcPr>
            <w:tcW w:w="1843" w:type="dxa"/>
            <w:vAlign w:val="center"/>
          </w:tcPr>
          <w:p w14:paraId="0BA7FFF6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93A2496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92,79</w:t>
            </w:r>
          </w:p>
        </w:tc>
      </w:tr>
      <w:tr w:rsidR="001459FA" w:rsidRPr="008567C7" w14:paraId="08EA5866" w14:textId="77777777" w:rsidTr="001459FA">
        <w:tc>
          <w:tcPr>
            <w:tcW w:w="709" w:type="dxa"/>
            <w:vAlign w:val="center"/>
          </w:tcPr>
          <w:p w14:paraId="1ECC1D98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14:paraId="17980D96" w14:textId="77777777" w:rsidR="001459FA" w:rsidRPr="002B6761" w:rsidRDefault="001459FA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3F4E0444" w14:textId="77777777" w:rsidR="001459FA" w:rsidRPr="008567C7" w:rsidRDefault="001459FA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F067733" w14:textId="77777777" w:rsidR="001459FA" w:rsidRPr="001B7815" w:rsidRDefault="001459FA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842" w:type="dxa"/>
            <w:vAlign w:val="center"/>
          </w:tcPr>
          <w:p w14:paraId="2617B8D8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48,45</w:t>
            </w:r>
          </w:p>
        </w:tc>
        <w:tc>
          <w:tcPr>
            <w:tcW w:w="1843" w:type="dxa"/>
            <w:vAlign w:val="center"/>
          </w:tcPr>
          <w:p w14:paraId="771AFDB9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99DE1C1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88,45</w:t>
            </w:r>
          </w:p>
        </w:tc>
      </w:tr>
      <w:tr w:rsidR="001459FA" w:rsidRPr="008567C7" w14:paraId="6B3EA999" w14:textId="77777777" w:rsidTr="001459FA">
        <w:tc>
          <w:tcPr>
            <w:tcW w:w="709" w:type="dxa"/>
            <w:vAlign w:val="center"/>
          </w:tcPr>
          <w:p w14:paraId="214DE5C6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474908E" w14:textId="77777777" w:rsidR="001459FA" w:rsidRPr="002B6761" w:rsidRDefault="001459FA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PPUH  "LEX-BUD"  DARIUSZ  TYRALA</w:t>
            </w:r>
          </w:p>
          <w:p w14:paraId="46DA7732" w14:textId="77777777" w:rsidR="001459FA" w:rsidRPr="008567C7" w:rsidRDefault="001459FA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Czarnoleśna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461B8A50" w14:textId="77777777" w:rsidR="001459FA" w:rsidRPr="001B7815" w:rsidRDefault="001459FA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41-709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842" w:type="dxa"/>
            <w:vAlign w:val="center"/>
          </w:tcPr>
          <w:p w14:paraId="2995EE0A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39,14</w:t>
            </w:r>
          </w:p>
        </w:tc>
        <w:tc>
          <w:tcPr>
            <w:tcW w:w="1843" w:type="dxa"/>
            <w:vAlign w:val="center"/>
          </w:tcPr>
          <w:p w14:paraId="77D9BA57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13F7A2C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79,14</w:t>
            </w:r>
          </w:p>
        </w:tc>
      </w:tr>
      <w:tr w:rsidR="001459FA" w:rsidRPr="008567C7" w14:paraId="4A6CA586" w14:textId="77777777" w:rsidTr="001459FA">
        <w:tc>
          <w:tcPr>
            <w:tcW w:w="709" w:type="dxa"/>
            <w:vAlign w:val="center"/>
          </w:tcPr>
          <w:p w14:paraId="5DFD3496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55D74ECF" w14:textId="77777777" w:rsidR="001459FA" w:rsidRPr="001459FA" w:rsidRDefault="001459FA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459F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MAX UNITED Sp. z o.o.,</w:t>
            </w:r>
          </w:p>
          <w:p w14:paraId="3FF73FC1" w14:textId="77777777" w:rsidR="001459FA" w:rsidRPr="008567C7" w:rsidRDefault="001459FA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UL. WŁADYSŁAWA ŁOKIETKA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165C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0B559FD1" w14:textId="77777777" w:rsidR="001459FA" w:rsidRPr="001B7815" w:rsidRDefault="001459FA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31-263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14:paraId="6EE0BA16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34,85</w:t>
            </w:r>
          </w:p>
        </w:tc>
        <w:tc>
          <w:tcPr>
            <w:tcW w:w="1843" w:type="dxa"/>
            <w:vAlign w:val="center"/>
          </w:tcPr>
          <w:p w14:paraId="3E4FE1CB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642C42D" w14:textId="77777777" w:rsidR="001459FA" w:rsidRPr="008567C7" w:rsidRDefault="001459FA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 xml:space="preserve">  74,85</w:t>
            </w:r>
          </w:p>
        </w:tc>
      </w:tr>
      <w:tr w:rsidR="001459FA" w:rsidRPr="008567C7" w14:paraId="5DE2A996" w14:textId="77777777" w:rsidTr="001459FA">
        <w:tc>
          <w:tcPr>
            <w:tcW w:w="709" w:type="dxa"/>
            <w:vAlign w:val="center"/>
          </w:tcPr>
          <w:p w14:paraId="4516E1D7" w14:textId="77777777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19E2DEFB" w14:textId="77777777" w:rsidR="001459FA" w:rsidRPr="002B6761" w:rsidRDefault="001459FA" w:rsidP="001459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2F910FE9" w14:textId="77777777" w:rsidR="001459FA" w:rsidRPr="008567C7" w:rsidRDefault="001459FA" w:rsidP="001459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6B1C377B" w14:textId="77777777" w:rsidR="001459FA" w:rsidRPr="001B7815" w:rsidRDefault="001459FA" w:rsidP="001459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14:paraId="348961B8" w14:textId="49EC261D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1576A963" w14:textId="05C59535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32C8478" w14:textId="06510C9B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59FA" w:rsidRPr="008567C7" w14:paraId="38A0C656" w14:textId="77777777" w:rsidTr="001459FA">
        <w:tc>
          <w:tcPr>
            <w:tcW w:w="709" w:type="dxa"/>
            <w:vAlign w:val="center"/>
          </w:tcPr>
          <w:p w14:paraId="5B90CFF6" w14:textId="77777777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14:paraId="5D86F37F" w14:textId="77777777" w:rsidR="001459FA" w:rsidRPr="002B6761" w:rsidRDefault="001459FA" w:rsidP="001459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GLOBAL CONSTRUCTIONS SPÓŁKA Z OGRANICZONĄ ODPOWIEDZIALNOŚCIĄ</w:t>
            </w:r>
          </w:p>
          <w:p w14:paraId="1D3834E4" w14:textId="77777777" w:rsidR="001459FA" w:rsidRPr="008567C7" w:rsidRDefault="001459FA" w:rsidP="001459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Gen.Bolesława Roi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1051DBEF" w14:textId="77777777" w:rsidR="001459FA" w:rsidRPr="001B7815" w:rsidRDefault="001459FA" w:rsidP="001459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30-606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14:paraId="2F6F0FC8" w14:textId="39D99913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52BD28B9" w14:textId="126E7C44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578C3381" w14:textId="0CD8CAB4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59FA" w:rsidRPr="008567C7" w14:paraId="439D3E79" w14:textId="77777777" w:rsidTr="001459FA">
        <w:tc>
          <w:tcPr>
            <w:tcW w:w="709" w:type="dxa"/>
            <w:vAlign w:val="center"/>
          </w:tcPr>
          <w:p w14:paraId="0AE5AF5B" w14:textId="77777777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14:paraId="2884EEEE" w14:textId="77777777" w:rsidR="001459FA" w:rsidRPr="002B6761" w:rsidRDefault="001459FA" w:rsidP="001459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/>
                <w:sz w:val="18"/>
                <w:szCs w:val="18"/>
              </w:rPr>
              <w:t>Wypożyczalnia sprzętu budowlanego AGNES Michał Guzera</w:t>
            </w:r>
          </w:p>
          <w:p w14:paraId="0ECEF522" w14:textId="77777777" w:rsidR="001459FA" w:rsidRPr="008567C7" w:rsidRDefault="001459FA" w:rsidP="001459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Kwarciana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/27</w:t>
            </w:r>
          </w:p>
          <w:p w14:paraId="349ED692" w14:textId="77777777" w:rsidR="001459FA" w:rsidRPr="001B7815" w:rsidRDefault="001459FA" w:rsidP="001459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25-121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7AF8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842" w:type="dxa"/>
            <w:vAlign w:val="center"/>
          </w:tcPr>
          <w:p w14:paraId="4C9A61E0" w14:textId="7BA44660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59A9A91D" w14:textId="6859916E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282236CE" w14:textId="34A935A2" w:rsidR="001459FA" w:rsidRPr="008567C7" w:rsidRDefault="001459FA" w:rsidP="001459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272864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E96B905" w14:textId="7F8FE2F3" w:rsidR="00F960D7" w:rsidRPr="00F33C66" w:rsidRDefault="001459FA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7744E37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70A2D" w14:textId="77777777" w:rsidR="00C553C9" w:rsidRDefault="00C553C9">
      <w:r>
        <w:separator/>
      </w:r>
    </w:p>
  </w:endnote>
  <w:endnote w:type="continuationSeparator" w:id="0">
    <w:p w14:paraId="55A445E8" w14:textId="77777777" w:rsidR="00C553C9" w:rsidRDefault="00C5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50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FC7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5A9F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AFFD1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47D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C0C91" w14:textId="77777777" w:rsidR="00C553C9" w:rsidRDefault="00C553C9">
      <w:r>
        <w:separator/>
      </w:r>
    </w:p>
  </w:footnote>
  <w:footnote w:type="continuationSeparator" w:id="0">
    <w:p w14:paraId="20498D90" w14:textId="77777777" w:rsidR="00C553C9" w:rsidRDefault="00C5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388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078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45A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3C9"/>
    <w:rsid w:val="00005838"/>
    <w:rsid w:val="00022322"/>
    <w:rsid w:val="00042497"/>
    <w:rsid w:val="000C1E6F"/>
    <w:rsid w:val="000E4E56"/>
    <w:rsid w:val="001459FA"/>
    <w:rsid w:val="001A1468"/>
    <w:rsid w:val="001B7815"/>
    <w:rsid w:val="001C31ED"/>
    <w:rsid w:val="00267AF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53C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11CC8"/>
  <w15:chartTrackingRefBased/>
  <w15:docId w15:val="{BA50A780-80E3-4318-9070-22688B45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2025-03-05T08:37:00Z</dcterms:created>
  <dcterms:modified xsi:type="dcterms:W3CDTF">2025-03-05T08:38:00Z</dcterms:modified>
</cp:coreProperties>
</file>