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C02DB" w14:textId="1CF77439" w:rsidR="004069C9" w:rsidRPr="00182D9F" w:rsidRDefault="004069C9" w:rsidP="004069C9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82D9F">
        <w:rPr>
          <w:rFonts w:ascii="Verdana" w:hAnsi="Verdana"/>
          <w:sz w:val="18"/>
          <w:szCs w:val="18"/>
        </w:rPr>
        <w:t>Kraków dnia: 2025-0</w:t>
      </w:r>
      <w:r>
        <w:rPr>
          <w:rFonts w:ascii="Verdana" w:hAnsi="Verdana"/>
          <w:sz w:val="18"/>
          <w:szCs w:val="18"/>
        </w:rPr>
        <w:t>4</w:t>
      </w:r>
      <w:r w:rsidRPr="00182D9F">
        <w:rPr>
          <w:rFonts w:ascii="Verdana" w:hAnsi="Verdana"/>
          <w:sz w:val="18"/>
          <w:szCs w:val="18"/>
        </w:rPr>
        <w:t>-</w:t>
      </w:r>
      <w:r>
        <w:rPr>
          <w:rFonts w:ascii="Verdana" w:hAnsi="Verdana"/>
          <w:sz w:val="18"/>
          <w:szCs w:val="18"/>
        </w:rPr>
        <w:t>11</w:t>
      </w:r>
    </w:p>
    <w:p w14:paraId="4A664388" w14:textId="77777777" w:rsidR="004069C9" w:rsidRPr="00182D9F" w:rsidRDefault="004069C9" w:rsidP="004069C9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039862E" w14:textId="77777777" w:rsidR="004069C9" w:rsidRPr="00182D9F" w:rsidRDefault="004069C9" w:rsidP="004069C9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9DD8161" w14:textId="77777777" w:rsidR="004069C9" w:rsidRPr="00182D9F" w:rsidRDefault="004069C9" w:rsidP="004069C9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1B94AF1" w14:textId="77777777" w:rsidR="004069C9" w:rsidRPr="00182D9F" w:rsidRDefault="004069C9" w:rsidP="004069C9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Al. Mickiewicza 30</w:t>
      </w:r>
    </w:p>
    <w:p w14:paraId="4C7CDE2F" w14:textId="77777777" w:rsidR="004069C9" w:rsidRPr="00182D9F" w:rsidRDefault="004069C9" w:rsidP="004069C9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30-059 Kraków</w:t>
      </w:r>
    </w:p>
    <w:p w14:paraId="6D649AB8" w14:textId="77777777" w:rsidR="004069C9" w:rsidRPr="00182D9F" w:rsidRDefault="004069C9" w:rsidP="004069C9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OGŁOSZENIE</w:t>
      </w:r>
    </w:p>
    <w:p w14:paraId="47908964" w14:textId="77777777" w:rsidR="004069C9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  <w:r w:rsidRPr="00182D9F">
        <w:rPr>
          <w:rFonts w:ascii="Verdana" w:hAnsi="Verdana"/>
          <w:b/>
          <w:sz w:val="18"/>
          <w:szCs w:val="18"/>
        </w:rPr>
        <w:t>o wyborze najkorzystniejszej oferty</w:t>
      </w:r>
    </w:p>
    <w:p w14:paraId="13E4D723" w14:textId="1F34B8AA" w:rsidR="004069C9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po dokonaniu czynności nowych/powtórzonych</w:t>
      </w:r>
    </w:p>
    <w:p w14:paraId="0A6DB9DF" w14:textId="77777777" w:rsidR="004069C9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</w:p>
    <w:p w14:paraId="0DA221FB" w14:textId="77777777" w:rsidR="004069C9" w:rsidRPr="00182D9F" w:rsidRDefault="004069C9" w:rsidP="004069C9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069C9" w:rsidRPr="00182D9F" w14:paraId="0A65CA7D" w14:textId="77777777" w:rsidTr="00BC1A3C">
        <w:trPr>
          <w:trHeight w:val="638"/>
        </w:trPr>
        <w:tc>
          <w:tcPr>
            <w:tcW w:w="959" w:type="dxa"/>
            <w:shd w:val="clear" w:color="auto" w:fill="auto"/>
          </w:tcPr>
          <w:p w14:paraId="0EF3A79C" w14:textId="77777777" w:rsidR="004069C9" w:rsidRPr="00182D9F" w:rsidRDefault="004069C9" w:rsidP="00BC1A3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71BCD3" w14:textId="77777777" w:rsidR="004069C9" w:rsidRPr="00182D9F" w:rsidRDefault="004069C9" w:rsidP="00BC1A3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82D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sz w:val="18"/>
                <w:szCs w:val="18"/>
              </w:rPr>
              <w:t>pn.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bCs/>
                <w:sz w:val="18"/>
                <w:szCs w:val="18"/>
              </w:rPr>
              <w:t>usługa mycia okien trudnodostępnych na terenie kampusu AGH -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EC58A69" w14:textId="77777777" w:rsidR="004069C9" w:rsidRDefault="004069C9" w:rsidP="004069C9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 xml:space="preserve">Zamawiający, </w:t>
      </w:r>
      <w:r w:rsidRPr="00182D9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82D9F">
        <w:rPr>
          <w:rFonts w:ascii="Verdana" w:hAnsi="Verdana"/>
          <w:sz w:val="18"/>
          <w:szCs w:val="18"/>
        </w:rPr>
        <w:t xml:space="preserve"> działając na podstawie art. 253 ust. 1 pkt. 1 i ust. 2 ustawy z dnia 11 września 2019r. Prawo zamówień publicznych (Dz.U.2024.1320 </w:t>
      </w:r>
      <w:proofErr w:type="spellStart"/>
      <w:r w:rsidRPr="00182D9F">
        <w:rPr>
          <w:rFonts w:ascii="Verdana" w:hAnsi="Verdana"/>
          <w:sz w:val="18"/>
          <w:szCs w:val="18"/>
        </w:rPr>
        <w:t>t.j</w:t>
      </w:r>
      <w:proofErr w:type="spellEnd"/>
      <w:r w:rsidRPr="00182D9F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182D9F">
        <w:rPr>
          <w:rFonts w:ascii="Verdana" w:hAnsi="Verdana"/>
          <w:sz w:val="18"/>
          <w:szCs w:val="18"/>
        </w:rPr>
        <w:t>Pzp</w:t>
      </w:r>
      <w:proofErr w:type="spellEnd"/>
      <w:r w:rsidRPr="00182D9F">
        <w:rPr>
          <w:rFonts w:ascii="Verdana" w:hAnsi="Verdana"/>
          <w:sz w:val="18"/>
          <w:szCs w:val="18"/>
        </w:rPr>
        <w:t>”, informuje, że</w:t>
      </w:r>
      <w:r>
        <w:rPr>
          <w:rFonts w:ascii="Verdana" w:hAnsi="Verdana"/>
          <w:sz w:val="18"/>
          <w:szCs w:val="18"/>
        </w:rPr>
        <w:t>:</w:t>
      </w:r>
    </w:p>
    <w:p w14:paraId="13C17906" w14:textId="3CCE71EE" w:rsidR="004069C9" w:rsidRPr="004069C9" w:rsidRDefault="004069C9" w:rsidP="004069C9">
      <w:pPr>
        <w:spacing w:after="80"/>
        <w:ind w:left="95" w:right="108"/>
        <w:jc w:val="both"/>
        <w:rPr>
          <w:rFonts w:ascii="Verdana" w:hAnsi="Verdana" w:cs="Arial"/>
          <w:sz w:val="18"/>
          <w:szCs w:val="18"/>
        </w:rPr>
      </w:pPr>
      <w:r w:rsidRPr="004069C9">
        <w:rPr>
          <w:rFonts w:ascii="Verdana" w:hAnsi="Verdana" w:cs="Arial"/>
          <w:sz w:val="18"/>
          <w:szCs w:val="18"/>
        </w:rPr>
        <w:t>Wykonawca wybrany w przedmiotowym postepowaniu odstąpi</w:t>
      </w:r>
      <w:r>
        <w:rPr>
          <w:rFonts w:ascii="Verdana" w:hAnsi="Verdana" w:cs="Arial"/>
          <w:sz w:val="18"/>
          <w:szCs w:val="18"/>
        </w:rPr>
        <w:t>ł</w:t>
      </w:r>
      <w:r w:rsidRPr="004069C9">
        <w:rPr>
          <w:rFonts w:ascii="Verdana" w:hAnsi="Verdana" w:cs="Arial"/>
          <w:sz w:val="18"/>
          <w:szCs w:val="18"/>
        </w:rPr>
        <w:t xml:space="preserve"> od podpisania umowy. </w:t>
      </w:r>
    </w:p>
    <w:p w14:paraId="004CA789" w14:textId="77777777" w:rsidR="004069C9" w:rsidRPr="004069C9" w:rsidRDefault="004069C9" w:rsidP="004069C9">
      <w:pPr>
        <w:spacing w:after="80"/>
        <w:ind w:left="95" w:right="108"/>
        <w:jc w:val="both"/>
        <w:rPr>
          <w:rFonts w:ascii="Verdana" w:hAnsi="Verdana" w:cs="Arial"/>
          <w:sz w:val="18"/>
          <w:szCs w:val="18"/>
        </w:rPr>
      </w:pPr>
      <w:r w:rsidRPr="004069C9">
        <w:rPr>
          <w:rFonts w:ascii="Verdana" w:hAnsi="Verdana" w:cs="Arial"/>
          <w:sz w:val="18"/>
          <w:szCs w:val="18"/>
        </w:rPr>
        <w:t>Zgodnie z art. 263 ustawy,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7E15DD19" w14:textId="73289D56" w:rsidR="004069C9" w:rsidRPr="004069C9" w:rsidRDefault="004069C9" w:rsidP="004069C9">
      <w:pPr>
        <w:spacing w:after="80"/>
        <w:ind w:left="95" w:right="108"/>
        <w:rPr>
          <w:rFonts w:ascii="Verdana" w:hAnsi="Verdana" w:cs="Arial"/>
          <w:sz w:val="18"/>
          <w:szCs w:val="18"/>
        </w:rPr>
      </w:pPr>
      <w:r w:rsidRPr="004069C9">
        <w:rPr>
          <w:rFonts w:ascii="Verdana" w:hAnsi="Verdana" w:cs="Arial"/>
          <w:sz w:val="18"/>
          <w:szCs w:val="18"/>
        </w:rPr>
        <w:t>W związku z powyższym Zamawiający dokonał ponownej oceny ofert</w:t>
      </w:r>
      <w:r>
        <w:rPr>
          <w:rFonts w:ascii="Verdana" w:hAnsi="Verdana" w:cs="Arial"/>
          <w:sz w:val="18"/>
          <w:szCs w:val="18"/>
        </w:rPr>
        <w:t xml:space="preserve"> i </w:t>
      </w:r>
      <w:r w:rsidRPr="00182D9F">
        <w:rPr>
          <w:rFonts w:ascii="Verdana" w:hAnsi="Verdana"/>
          <w:sz w:val="18"/>
          <w:szCs w:val="18"/>
        </w:rPr>
        <w:t>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069C9" w:rsidRPr="00182D9F" w14:paraId="04730EF7" w14:textId="77777777" w:rsidTr="00BC1A3C">
        <w:trPr>
          <w:cantSplit/>
        </w:trPr>
        <w:tc>
          <w:tcPr>
            <w:tcW w:w="10150" w:type="dxa"/>
          </w:tcPr>
          <w:p w14:paraId="27CFF10F" w14:textId="0E6B7865" w:rsidR="004069C9" w:rsidRPr="004069C9" w:rsidRDefault="004069C9" w:rsidP="00BC1A3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069C9">
              <w:rPr>
                <w:rFonts w:ascii="Verdana" w:hAnsi="Verdana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4069C9">
              <w:rPr>
                <w:rFonts w:ascii="Verdana" w:hAnsi="Verdana"/>
                <w:b/>
                <w:sz w:val="18"/>
                <w:szCs w:val="18"/>
              </w:rPr>
              <w:t>Work</w:t>
            </w:r>
            <w:proofErr w:type="spellEnd"/>
            <w:r w:rsidRPr="004069C9">
              <w:rPr>
                <w:rFonts w:ascii="Verdana" w:hAnsi="Verdana"/>
                <w:b/>
                <w:sz w:val="18"/>
                <w:szCs w:val="18"/>
              </w:rPr>
              <w:t xml:space="preserve"> Radwan Piotr</w:t>
            </w:r>
          </w:p>
          <w:p w14:paraId="3029DAE1" w14:textId="77777777" w:rsidR="004069C9" w:rsidRPr="004069C9" w:rsidRDefault="004069C9" w:rsidP="00BC1A3C">
            <w:pPr>
              <w:spacing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4069C9">
              <w:rPr>
                <w:rFonts w:ascii="Verdana" w:hAnsi="Verdana" w:cs="Arial"/>
                <w:sz w:val="18"/>
                <w:szCs w:val="18"/>
              </w:rPr>
              <w:t xml:space="preserve">Warmijska 9/6, </w:t>
            </w:r>
          </w:p>
          <w:p w14:paraId="3B1B8597" w14:textId="29E0CD1F" w:rsidR="004069C9" w:rsidRPr="004069C9" w:rsidRDefault="004069C9" w:rsidP="00BC1A3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069C9">
              <w:rPr>
                <w:rFonts w:ascii="Verdana" w:hAnsi="Verdana" w:cs="Arial"/>
                <w:sz w:val="18"/>
                <w:szCs w:val="18"/>
              </w:rPr>
              <w:t>30-069 Kraków</w:t>
            </w:r>
            <w:r w:rsidRPr="004069C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3BEB80F" w14:textId="66FAF0AB" w:rsidR="004069C9" w:rsidRPr="00182D9F" w:rsidRDefault="004069C9" w:rsidP="00BC1A3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="00430C5B">
              <w:rPr>
                <w:rFonts w:ascii="Verdana" w:hAnsi="Verdana"/>
                <w:b/>
                <w:sz w:val="18"/>
                <w:szCs w:val="18"/>
              </w:rPr>
              <w:t>639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430C5B">
              <w:rPr>
                <w:rFonts w:ascii="Verdana" w:hAnsi="Verdana"/>
                <w:b/>
                <w:sz w:val="18"/>
                <w:szCs w:val="18"/>
              </w:rPr>
              <w:t>223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>.</w:t>
            </w:r>
            <w:r w:rsidR="00430C5B">
              <w:rPr>
                <w:rFonts w:ascii="Verdana" w:hAnsi="Verdana"/>
                <w:b/>
                <w:sz w:val="18"/>
                <w:szCs w:val="18"/>
              </w:rPr>
              <w:t>44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zł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6A7F51C" w14:textId="77777777" w:rsidR="004069C9" w:rsidRPr="00182D9F" w:rsidRDefault="004069C9" w:rsidP="00BC1A3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D11BA66" w14:textId="77777777" w:rsidR="004069C9" w:rsidRPr="00182D9F" w:rsidRDefault="004069C9" w:rsidP="004069C9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82D9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3C28BC63" w14:textId="77777777" w:rsidR="004069C9" w:rsidRPr="00182D9F" w:rsidRDefault="004069C9" w:rsidP="004069C9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701"/>
        <w:gridCol w:w="2694"/>
      </w:tblGrid>
      <w:tr w:rsidR="004069C9" w:rsidRPr="00182D9F" w14:paraId="57EE3419" w14:textId="77777777" w:rsidTr="004069C9">
        <w:trPr>
          <w:trHeight w:val="510"/>
        </w:trPr>
        <w:tc>
          <w:tcPr>
            <w:tcW w:w="851" w:type="dxa"/>
            <w:vAlign w:val="center"/>
          </w:tcPr>
          <w:p w14:paraId="01CFF9EF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394" w:type="dxa"/>
            <w:vAlign w:val="center"/>
          </w:tcPr>
          <w:p w14:paraId="22B402BE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6EDA0059" w14:textId="77777777" w:rsidR="004069C9" w:rsidRPr="00182D9F" w:rsidRDefault="004069C9" w:rsidP="00BC1A3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14:paraId="3C4C588F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tr w:rsidR="004069C9" w:rsidRPr="00182D9F" w14:paraId="3CAE92B2" w14:textId="77777777" w:rsidTr="004069C9">
        <w:tc>
          <w:tcPr>
            <w:tcW w:w="851" w:type="dxa"/>
            <w:vAlign w:val="center"/>
          </w:tcPr>
          <w:p w14:paraId="0B514A01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4394" w:type="dxa"/>
            <w:vAlign w:val="center"/>
          </w:tcPr>
          <w:p w14:paraId="4890D025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Work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 Radwan Piotr</w:t>
            </w:r>
          </w:p>
          <w:p w14:paraId="768DF5BA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Warmijska 9/6</w:t>
            </w:r>
          </w:p>
          <w:p w14:paraId="3F18DC0D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1701" w:type="dxa"/>
            <w:vAlign w:val="center"/>
          </w:tcPr>
          <w:p w14:paraId="37BEC5C0" w14:textId="7DE70658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  <w:tc>
          <w:tcPr>
            <w:tcW w:w="2694" w:type="dxa"/>
            <w:vAlign w:val="center"/>
          </w:tcPr>
          <w:p w14:paraId="2CB52739" w14:textId="025EA9FE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  <w:tr w:rsidR="004069C9" w:rsidRPr="00182D9F" w14:paraId="352086A9" w14:textId="77777777" w:rsidTr="004069C9">
        <w:tc>
          <w:tcPr>
            <w:tcW w:w="851" w:type="dxa"/>
            <w:vAlign w:val="center"/>
          </w:tcPr>
          <w:p w14:paraId="103E7A1A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4394" w:type="dxa"/>
            <w:vAlign w:val="center"/>
          </w:tcPr>
          <w:p w14:paraId="47DEFD34" w14:textId="77777777" w:rsidR="004069C9" w:rsidRPr="004069C9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</w:pPr>
            <w:r w:rsidRPr="004069C9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>Multisor Sp. z o. o.</w:t>
            </w:r>
          </w:p>
          <w:p w14:paraId="50A491DA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B. Czerwińskiego 6/207</w:t>
            </w:r>
          </w:p>
          <w:p w14:paraId="547C297E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40-123 Katowice</w:t>
            </w:r>
          </w:p>
        </w:tc>
        <w:tc>
          <w:tcPr>
            <w:tcW w:w="1701" w:type="dxa"/>
            <w:vAlign w:val="center"/>
          </w:tcPr>
          <w:p w14:paraId="3A50A3AF" w14:textId="37306B9F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90,62</w:t>
            </w:r>
          </w:p>
        </w:tc>
        <w:tc>
          <w:tcPr>
            <w:tcW w:w="2694" w:type="dxa"/>
            <w:vAlign w:val="center"/>
          </w:tcPr>
          <w:p w14:paraId="42A45368" w14:textId="0F763259" w:rsidR="004069C9" w:rsidRPr="00182D9F" w:rsidRDefault="00357872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90,62</w:t>
            </w:r>
          </w:p>
        </w:tc>
      </w:tr>
      <w:tr w:rsidR="004069C9" w:rsidRPr="00182D9F" w14:paraId="168CB8D5" w14:textId="77777777" w:rsidTr="004069C9">
        <w:tc>
          <w:tcPr>
            <w:tcW w:w="851" w:type="dxa"/>
            <w:vAlign w:val="center"/>
          </w:tcPr>
          <w:p w14:paraId="3BDADEFB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394" w:type="dxa"/>
            <w:vAlign w:val="center"/>
          </w:tcPr>
          <w:p w14:paraId="56A91800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Alpi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-Tech Paweł Buda</w:t>
            </w:r>
          </w:p>
          <w:p w14:paraId="300AA985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generala</w:t>
            </w:r>
            <w:proofErr w:type="spellEnd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 Bruno Olbrychta 65 </w:t>
            </w:r>
          </w:p>
          <w:p w14:paraId="24160DEA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34-100 Wadowice</w:t>
            </w:r>
          </w:p>
        </w:tc>
        <w:tc>
          <w:tcPr>
            <w:tcW w:w="1701" w:type="dxa"/>
            <w:vAlign w:val="center"/>
          </w:tcPr>
          <w:p w14:paraId="7D207F21" w14:textId="18D5EF2D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81,43</w:t>
            </w:r>
          </w:p>
        </w:tc>
        <w:tc>
          <w:tcPr>
            <w:tcW w:w="2694" w:type="dxa"/>
            <w:vAlign w:val="center"/>
          </w:tcPr>
          <w:p w14:paraId="62BA0CDF" w14:textId="303A2AEC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81,43</w:t>
            </w:r>
          </w:p>
        </w:tc>
      </w:tr>
      <w:tr w:rsidR="004069C9" w:rsidRPr="00182D9F" w14:paraId="19E7E741" w14:textId="77777777" w:rsidTr="004069C9">
        <w:tc>
          <w:tcPr>
            <w:tcW w:w="851" w:type="dxa"/>
            <w:vAlign w:val="center"/>
          </w:tcPr>
          <w:p w14:paraId="2F9B737C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394" w:type="dxa"/>
            <w:vAlign w:val="center"/>
          </w:tcPr>
          <w:p w14:paraId="79AA270C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H&amp;M CLEANING sp. z o. o.</w:t>
            </w:r>
          </w:p>
          <w:p w14:paraId="0FA8F0BF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Ks. Jerzego II Piasta 17/3</w:t>
            </w:r>
          </w:p>
          <w:p w14:paraId="5F288CC0" w14:textId="77777777" w:rsidR="004069C9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49-300 Brzeg</w:t>
            </w:r>
          </w:p>
          <w:p w14:paraId="45720EF6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3B4CCAF" w14:textId="0A354DC2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72,15</w:t>
            </w:r>
          </w:p>
        </w:tc>
        <w:tc>
          <w:tcPr>
            <w:tcW w:w="2694" w:type="dxa"/>
            <w:vAlign w:val="center"/>
          </w:tcPr>
          <w:p w14:paraId="0A1D1CD6" w14:textId="5879A82A" w:rsidR="004069C9" w:rsidRPr="00182D9F" w:rsidRDefault="00357872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72,15</w:t>
            </w:r>
          </w:p>
        </w:tc>
      </w:tr>
      <w:tr w:rsidR="004069C9" w:rsidRPr="00182D9F" w14:paraId="2242683B" w14:textId="77777777" w:rsidTr="004069C9">
        <w:tc>
          <w:tcPr>
            <w:tcW w:w="851" w:type="dxa"/>
            <w:vAlign w:val="center"/>
          </w:tcPr>
          <w:p w14:paraId="709F7437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4394" w:type="dxa"/>
            <w:vAlign w:val="center"/>
          </w:tcPr>
          <w:p w14:paraId="303A4663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KROS CLEAN Tomasz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Owsianik</w:t>
            </w:r>
            <w:proofErr w:type="spellEnd"/>
          </w:p>
          <w:p w14:paraId="46AB06BA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Armii Krajowej 4/30</w:t>
            </w:r>
          </w:p>
          <w:p w14:paraId="2A2DE158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38-400 Krosno</w:t>
            </w:r>
          </w:p>
        </w:tc>
        <w:tc>
          <w:tcPr>
            <w:tcW w:w="1701" w:type="dxa"/>
            <w:vAlign w:val="center"/>
          </w:tcPr>
          <w:p w14:paraId="3D2AA34B" w14:textId="7C581372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63,33</w:t>
            </w:r>
          </w:p>
        </w:tc>
        <w:tc>
          <w:tcPr>
            <w:tcW w:w="2694" w:type="dxa"/>
            <w:vAlign w:val="center"/>
          </w:tcPr>
          <w:p w14:paraId="27C7422C" w14:textId="14E22CFB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63,33</w:t>
            </w:r>
          </w:p>
        </w:tc>
      </w:tr>
      <w:tr w:rsidR="004069C9" w:rsidRPr="00182D9F" w14:paraId="4A38B668" w14:textId="77777777" w:rsidTr="004069C9">
        <w:tc>
          <w:tcPr>
            <w:tcW w:w="851" w:type="dxa"/>
            <w:vAlign w:val="center"/>
          </w:tcPr>
          <w:p w14:paraId="68A55588" w14:textId="77777777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394" w:type="dxa"/>
            <w:vAlign w:val="center"/>
          </w:tcPr>
          <w:p w14:paraId="29CF21CB" w14:textId="77777777" w:rsidR="004069C9" w:rsidRPr="00182D9F" w:rsidRDefault="004069C9" w:rsidP="00BC1A3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AGRO-SERVICE Piotr Kulak</w:t>
            </w:r>
          </w:p>
          <w:p w14:paraId="0A5024FE" w14:textId="77777777" w:rsidR="004069C9" w:rsidRPr="00182D9F" w:rsidRDefault="004069C9" w:rsidP="00BC1A3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Sarmacka 7 </w:t>
            </w:r>
          </w:p>
          <w:p w14:paraId="3FA7D940" w14:textId="77777777" w:rsidR="004069C9" w:rsidRPr="00182D9F" w:rsidRDefault="004069C9" w:rsidP="00BC1A3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40-607 Katowice</w:t>
            </w:r>
          </w:p>
        </w:tc>
        <w:tc>
          <w:tcPr>
            <w:tcW w:w="1701" w:type="dxa"/>
            <w:vAlign w:val="center"/>
          </w:tcPr>
          <w:p w14:paraId="25462FD6" w14:textId="590491E3" w:rsidR="004069C9" w:rsidRPr="00182D9F" w:rsidRDefault="00357872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47,50</w:t>
            </w:r>
          </w:p>
        </w:tc>
        <w:tc>
          <w:tcPr>
            <w:tcW w:w="2694" w:type="dxa"/>
            <w:vAlign w:val="center"/>
          </w:tcPr>
          <w:p w14:paraId="10A5F871" w14:textId="1DAF07A1" w:rsidR="004069C9" w:rsidRPr="00182D9F" w:rsidRDefault="004069C9" w:rsidP="00BC1A3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357872">
              <w:rPr>
                <w:rFonts w:ascii="Verdana" w:hAnsi="Verdana" w:cs="Times New Roman"/>
                <w:sz w:val="18"/>
                <w:szCs w:val="18"/>
              </w:rPr>
              <w:t>47,50</w:t>
            </w:r>
          </w:p>
        </w:tc>
      </w:tr>
    </w:tbl>
    <w:p w14:paraId="0678C2AB" w14:textId="77777777" w:rsidR="004069C9" w:rsidRPr="00182D9F" w:rsidRDefault="004069C9" w:rsidP="004069C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83C6EB8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DE2F82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32F236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2856C6B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CC44865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1CD5487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D519D2B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84878A3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FFCE4A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42FFE64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E3165EC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FB08D1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F5A93E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06BF538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0B1710F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93C48B7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3F7250BE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0199660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CC4BE73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98F98C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BC3603B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215382A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F3BC5F8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79A241E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C021DD6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36B80B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D8A769F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D4A0C81" w14:textId="77777777" w:rsidR="004069C9" w:rsidRDefault="004069C9" w:rsidP="00182D9F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BBEEDD8" w14:textId="0F490977" w:rsidR="00FB7F50" w:rsidRPr="00182D9F" w:rsidRDefault="00BF373D" w:rsidP="00182D9F">
      <w:pPr>
        <w:spacing w:after="240"/>
        <w:jc w:val="right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lastRenderedPageBreak/>
        <w:t>Kraków</w:t>
      </w:r>
      <w:r w:rsidR="00FB7F50" w:rsidRPr="00182D9F">
        <w:rPr>
          <w:rFonts w:ascii="Verdana" w:hAnsi="Verdana"/>
          <w:sz w:val="18"/>
          <w:szCs w:val="18"/>
        </w:rPr>
        <w:t xml:space="preserve"> dnia: </w:t>
      </w:r>
      <w:r w:rsidRPr="00182D9F">
        <w:rPr>
          <w:rFonts w:ascii="Verdana" w:hAnsi="Verdana"/>
          <w:sz w:val="18"/>
          <w:szCs w:val="18"/>
        </w:rPr>
        <w:t>2025-03-05</w:t>
      </w:r>
    </w:p>
    <w:p w14:paraId="56B741CC" w14:textId="77777777" w:rsidR="00BF373D" w:rsidRPr="00182D9F" w:rsidRDefault="00BF37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F641024" w14:textId="77777777" w:rsidR="00BF373D" w:rsidRPr="00182D9F" w:rsidRDefault="00BF37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CCC1789" w14:textId="77777777" w:rsidR="00FB7F50" w:rsidRPr="00182D9F" w:rsidRDefault="00BF373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D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AFB02C" w14:textId="77777777" w:rsidR="00FB7F50" w:rsidRPr="00182D9F" w:rsidRDefault="00BF373D" w:rsidP="00FB7F50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Al. Mickiewicza</w:t>
      </w:r>
      <w:r w:rsidR="00FB7F50" w:rsidRPr="00182D9F">
        <w:rPr>
          <w:rFonts w:ascii="Verdana" w:hAnsi="Verdana"/>
          <w:sz w:val="18"/>
          <w:szCs w:val="18"/>
        </w:rPr>
        <w:t xml:space="preserve"> </w:t>
      </w:r>
      <w:r w:rsidRPr="00182D9F">
        <w:rPr>
          <w:rFonts w:ascii="Verdana" w:hAnsi="Verdana"/>
          <w:sz w:val="18"/>
          <w:szCs w:val="18"/>
        </w:rPr>
        <w:t>30</w:t>
      </w:r>
    </w:p>
    <w:p w14:paraId="0B0653D1" w14:textId="77777777" w:rsidR="00FB7F50" w:rsidRPr="00182D9F" w:rsidRDefault="00BF373D" w:rsidP="00FB7F50">
      <w:pPr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30-059</w:t>
      </w:r>
      <w:r w:rsidR="00FB7F50" w:rsidRPr="00182D9F">
        <w:rPr>
          <w:rFonts w:ascii="Verdana" w:hAnsi="Verdana"/>
          <w:sz w:val="18"/>
          <w:szCs w:val="18"/>
        </w:rPr>
        <w:t xml:space="preserve"> </w:t>
      </w:r>
      <w:r w:rsidRPr="00182D9F">
        <w:rPr>
          <w:rFonts w:ascii="Verdana" w:hAnsi="Verdana"/>
          <w:sz w:val="18"/>
          <w:szCs w:val="18"/>
        </w:rPr>
        <w:t>Kraków</w:t>
      </w:r>
    </w:p>
    <w:p w14:paraId="0CCA2583" w14:textId="77777777" w:rsidR="008642B3" w:rsidRPr="00182D9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>OGŁOSZENIE</w:t>
      </w:r>
    </w:p>
    <w:p w14:paraId="420DC8FD" w14:textId="77777777" w:rsidR="008642B3" w:rsidRPr="00182D9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82D9F">
        <w:rPr>
          <w:rFonts w:ascii="Verdana" w:hAnsi="Verdana"/>
          <w:b/>
          <w:sz w:val="18"/>
          <w:szCs w:val="18"/>
        </w:rPr>
        <w:t xml:space="preserve">o </w:t>
      </w:r>
      <w:r w:rsidR="0054734E" w:rsidRPr="00182D9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F373D" w:rsidRPr="00182D9F" w14:paraId="6FD299D6" w14:textId="77777777" w:rsidTr="00561615">
        <w:trPr>
          <w:trHeight w:val="638"/>
        </w:trPr>
        <w:tc>
          <w:tcPr>
            <w:tcW w:w="959" w:type="dxa"/>
            <w:shd w:val="clear" w:color="auto" w:fill="auto"/>
          </w:tcPr>
          <w:p w14:paraId="25E466CE" w14:textId="77777777" w:rsidR="00BF373D" w:rsidRPr="00182D9F" w:rsidRDefault="00BF373D" w:rsidP="0056161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48BEF5" w14:textId="77777777" w:rsidR="00BF373D" w:rsidRPr="00182D9F" w:rsidRDefault="00BF373D" w:rsidP="0056161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82D9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sz w:val="18"/>
                <w:szCs w:val="18"/>
              </w:rPr>
              <w:t>pn.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bCs/>
                <w:sz w:val="18"/>
                <w:szCs w:val="18"/>
              </w:rPr>
              <w:t>usługa mycia okien trudnodostępnych na terenie kampusu AGH -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 xml:space="preserve"> DE-dzp.272-002/25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D64A8F7" w14:textId="77777777" w:rsidR="008642B3" w:rsidRPr="00182D9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82D9F">
        <w:rPr>
          <w:rFonts w:ascii="Verdana" w:hAnsi="Verdana"/>
          <w:sz w:val="18"/>
          <w:szCs w:val="18"/>
        </w:rPr>
        <w:t xml:space="preserve">Zamawiający, </w:t>
      </w:r>
      <w:r w:rsidR="00CC324B" w:rsidRPr="00182D9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82D9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82D9F">
        <w:rPr>
          <w:rFonts w:ascii="Verdana" w:hAnsi="Verdana"/>
          <w:sz w:val="18"/>
          <w:szCs w:val="18"/>
        </w:rPr>
        <w:t xml:space="preserve">ust. 1 pkt. 1 i </w:t>
      </w:r>
      <w:r w:rsidRPr="00182D9F">
        <w:rPr>
          <w:rFonts w:ascii="Verdana" w:hAnsi="Verdana"/>
          <w:sz w:val="18"/>
          <w:szCs w:val="18"/>
        </w:rPr>
        <w:t xml:space="preserve">ust. </w:t>
      </w:r>
      <w:r w:rsidR="00A17CDB" w:rsidRPr="00182D9F">
        <w:rPr>
          <w:rFonts w:ascii="Verdana" w:hAnsi="Verdana"/>
          <w:sz w:val="18"/>
          <w:szCs w:val="18"/>
        </w:rPr>
        <w:t>2</w:t>
      </w:r>
      <w:r w:rsidRPr="00182D9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82D9F">
        <w:rPr>
          <w:rFonts w:ascii="Verdana" w:hAnsi="Verdana"/>
          <w:sz w:val="18"/>
          <w:szCs w:val="18"/>
        </w:rPr>
        <w:t xml:space="preserve"> </w:t>
      </w:r>
      <w:r w:rsidR="00CC1A8E" w:rsidRPr="00182D9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82D9F">
        <w:rPr>
          <w:rFonts w:ascii="Verdana" w:hAnsi="Verdana"/>
          <w:sz w:val="18"/>
          <w:szCs w:val="18"/>
        </w:rPr>
        <w:t>t.j</w:t>
      </w:r>
      <w:proofErr w:type="spellEnd"/>
      <w:r w:rsidR="00CC1A8E" w:rsidRPr="00182D9F">
        <w:rPr>
          <w:rFonts w:ascii="Verdana" w:hAnsi="Verdana"/>
          <w:sz w:val="18"/>
          <w:szCs w:val="18"/>
        </w:rPr>
        <w:t xml:space="preserve">. ze zm.) </w:t>
      </w:r>
      <w:r w:rsidRPr="00182D9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82D9F">
        <w:rPr>
          <w:rFonts w:ascii="Verdana" w:hAnsi="Verdana"/>
          <w:sz w:val="18"/>
          <w:szCs w:val="18"/>
        </w:rPr>
        <w:t>Pzp</w:t>
      </w:r>
      <w:proofErr w:type="spellEnd"/>
      <w:r w:rsidRPr="00182D9F">
        <w:rPr>
          <w:rFonts w:ascii="Verdana" w:hAnsi="Verdana"/>
          <w:sz w:val="18"/>
          <w:szCs w:val="18"/>
        </w:rPr>
        <w:t>”</w:t>
      </w:r>
      <w:r w:rsidR="00D26ED6" w:rsidRPr="00182D9F">
        <w:rPr>
          <w:rFonts w:ascii="Verdana" w:hAnsi="Verdana"/>
          <w:sz w:val="18"/>
          <w:szCs w:val="18"/>
        </w:rPr>
        <w:t xml:space="preserve">, </w:t>
      </w:r>
      <w:r w:rsidRPr="00182D9F">
        <w:rPr>
          <w:rFonts w:ascii="Verdana" w:hAnsi="Verdana"/>
          <w:sz w:val="18"/>
          <w:szCs w:val="18"/>
        </w:rPr>
        <w:t>informuje</w:t>
      </w:r>
      <w:r w:rsidR="00D26ED6" w:rsidRPr="00182D9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82D9F">
        <w:rPr>
          <w:rFonts w:ascii="Verdana" w:hAnsi="Verdana"/>
          <w:sz w:val="18"/>
          <w:szCs w:val="18"/>
        </w:rPr>
        <w:t>najkorzystniejsz</w:t>
      </w:r>
      <w:r w:rsidR="00D26ED6" w:rsidRPr="00182D9F">
        <w:rPr>
          <w:rFonts w:ascii="Verdana" w:hAnsi="Verdana"/>
          <w:sz w:val="18"/>
          <w:szCs w:val="18"/>
        </w:rPr>
        <w:t xml:space="preserve">a wybrana została </w:t>
      </w:r>
      <w:r w:rsidR="00756CDA" w:rsidRPr="00182D9F">
        <w:rPr>
          <w:rFonts w:ascii="Verdana" w:hAnsi="Verdana"/>
          <w:sz w:val="18"/>
          <w:szCs w:val="18"/>
        </w:rPr>
        <w:t>ofer</w:t>
      </w:r>
      <w:r w:rsidR="00D26ED6" w:rsidRPr="00182D9F">
        <w:rPr>
          <w:rFonts w:ascii="Verdana" w:hAnsi="Verdana"/>
          <w:sz w:val="18"/>
          <w:szCs w:val="18"/>
        </w:rPr>
        <w:t>t</w:t>
      </w:r>
      <w:r w:rsidR="009F0E5C" w:rsidRPr="00182D9F">
        <w:rPr>
          <w:rFonts w:ascii="Verdana" w:hAnsi="Verdana"/>
          <w:sz w:val="18"/>
          <w:szCs w:val="18"/>
        </w:rPr>
        <w:t>a</w:t>
      </w:r>
      <w:r w:rsidR="00D26ED6" w:rsidRPr="00182D9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373D" w:rsidRPr="00182D9F" w14:paraId="26E03727" w14:textId="77777777" w:rsidTr="00561615">
        <w:trPr>
          <w:cantSplit/>
        </w:trPr>
        <w:tc>
          <w:tcPr>
            <w:tcW w:w="10150" w:type="dxa"/>
          </w:tcPr>
          <w:p w14:paraId="19B3003F" w14:textId="77777777" w:rsidR="00BF373D" w:rsidRPr="00182D9F" w:rsidRDefault="00BF373D" w:rsidP="0056161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82D9F">
              <w:rPr>
                <w:rFonts w:ascii="Verdana" w:hAnsi="Verdana"/>
                <w:b/>
                <w:sz w:val="18"/>
                <w:szCs w:val="18"/>
              </w:rPr>
              <w:t>ALP-WORK Marcin Łukasiewicz Profesjonalne usługi wysokościowe i ogólnobudowlane</w:t>
            </w:r>
          </w:p>
          <w:p w14:paraId="031D35C0" w14:textId="77777777" w:rsidR="00BF373D" w:rsidRPr="00182D9F" w:rsidRDefault="00BF373D" w:rsidP="0056161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82D9F">
              <w:rPr>
                <w:rFonts w:ascii="Verdana" w:hAnsi="Verdana"/>
                <w:bCs/>
                <w:sz w:val="18"/>
                <w:szCs w:val="18"/>
              </w:rPr>
              <w:t xml:space="preserve">Kaliska 83 </w:t>
            </w:r>
          </w:p>
          <w:p w14:paraId="12A3B775" w14:textId="77777777" w:rsidR="00BF373D" w:rsidRPr="00182D9F" w:rsidRDefault="00BF373D" w:rsidP="0056161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82D9F">
              <w:rPr>
                <w:rFonts w:ascii="Verdana" w:hAnsi="Verdana"/>
                <w:bCs/>
                <w:sz w:val="18"/>
                <w:szCs w:val="18"/>
              </w:rPr>
              <w:t>88-230 Piotrków Kujawski</w:t>
            </w:r>
          </w:p>
          <w:p w14:paraId="5C160F87" w14:textId="4A342172" w:rsidR="00BF373D" w:rsidRPr="00182D9F" w:rsidRDefault="00BF373D" w:rsidP="0056161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82D9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E977FC" w:rsidRPr="00182D9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182D9F">
              <w:rPr>
                <w:rFonts w:ascii="Verdana" w:hAnsi="Verdana"/>
                <w:sz w:val="18"/>
                <w:szCs w:val="18"/>
              </w:rPr>
              <w:t>brutto</w:t>
            </w:r>
            <w:r w:rsidR="00E977FC" w:rsidRPr="00182D9F">
              <w:rPr>
                <w:rFonts w:ascii="Verdana" w:hAnsi="Verdana"/>
                <w:sz w:val="18"/>
                <w:szCs w:val="18"/>
              </w:rPr>
              <w:t>: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b/>
                <w:sz w:val="18"/>
                <w:szCs w:val="18"/>
              </w:rPr>
              <w:t>616 794.55 zł</w:t>
            </w:r>
            <w:r w:rsidRPr="00182D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55E89FB" w14:textId="77777777" w:rsidR="00BF373D" w:rsidRPr="00182D9F" w:rsidRDefault="00BF373D" w:rsidP="0056161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D9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82D9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2B0AC43" w14:textId="77777777" w:rsidR="003A0AFC" w:rsidRPr="00182D9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82D9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60A0D40F" w14:textId="77777777" w:rsidR="00E85D70" w:rsidRPr="00182D9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58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992"/>
        <w:gridCol w:w="992"/>
      </w:tblGrid>
      <w:tr w:rsidR="00182D9F" w:rsidRPr="00182D9F" w14:paraId="56FD391B" w14:textId="77777777" w:rsidTr="00561615">
        <w:trPr>
          <w:trHeight w:val="510"/>
        </w:trPr>
        <w:tc>
          <w:tcPr>
            <w:tcW w:w="851" w:type="dxa"/>
            <w:vAlign w:val="center"/>
          </w:tcPr>
          <w:p w14:paraId="46FA7D38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82D9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12A29BF2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03455B26" w14:textId="77777777" w:rsidR="00182D9F" w:rsidRPr="00182D9F" w:rsidRDefault="00182D9F" w:rsidP="00561615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14:paraId="16C6782E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2D9F" w:rsidRPr="00182D9F" w14:paraId="64BFC29C" w14:textId="77777777" w:rsidTr="00561615">
        <w:tc>
          <w:tcPr>
            <w:tcW w:w="851" w:type="dxa"/>
            <w:vAlign w:val="center"/>
          </w:tcPr>
          <w:p w14:paraId="4B849AB9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2977" w:type="dxa"/>
            <w:vAlign w:val="center"/>
          </w:tcPr>
          <w:p w14:paraId="393083D9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ALP-WORK Marcin Łukasiewicz Profesjonalne usługi wysokościowe i ogólnobudowlane</w:t>
            </w:r>
          </w:p>
          <w:p w14:paraId="153EF11A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Kaliska 83 </w:t>
            </w:r>
          </w:p>
          <w:p w14:paraId="2AB4410C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88-230 Piotrków Kujawski</w:t>
            </w:r>
          </w:p>
        </w:tc>
        <w:tc>
          <w:tcPr>
            <w:tcW w:w="992" w:type="dxa"/>
            <w:vAlign w:val="center"/>
          </w:tcPr>
          <w:p w14:paraId="6030319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992" w:type="dxa"/>
            <w:vAlign w:val="center"/>
          </w:tcPr>
          <w:p w14:paraId="33EB4B98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82D9F" w:rsidRPr="00182D9F" w14:paraId="0741B8DC" w14:textId="77777777" w:rsidTr="00561615">
        <w:tc>
          <w:tcPr>
            <w:tcW w:w="851" w:type="dxa"/>
            <w:vAlign w:val="center"/>
          </w:tcPr>
          <w:p w14:paraId="2B99C3F3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14:paraId="44FEFC9F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Usługi Wysokościowe Extreme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Work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 Radwan Piotr</w:t>
            </w:r>
          </w:p>
          <w:p w14:paraId="052E3436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Warmijska 9/6</w:t>
            </w:r>
          </w:p>
          <w:p w14:paraId="5895A3ED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992" w:type="dxa"/>
            <w:vAlign w:val="center"/>
          </w:tcPr>
          <w:p w14:paraId="7FBEB0A8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96,49</w:t>
            </w:r>
          </w:p>
        </w:tc>
        <w:tc>
          <w:tcPr>
            <w:tcW w:w="992" w:type="dxa"/>
            <w:vAlign w:val="center"/>
          </w:tcPr>
          <w:p w14:paraId="518C1D02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96,49</w:t>
            </w:r>
          </w:p>
        </w:tc>
      </w:tr>
      <w:tr w:rsidR="00182D9F" w:rsidRPr="00182D9F" w14:paraId="1B3A0437" w14:textId="77777777" w:rsidTr="00561615">
        <w:tc>
          <w:tcPr>
            <w:tcW w:w="851" w:type="dxa"/>
            <w:vAlign w:val="center"/>
          </w:tcPr>
          <w:p w14:paraId="7F5D8F4F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977" w:type="dxa"/>
            <w:vAlign w:val="center"/>
          </w:tcPr>
          <w:p w14:paraId="434FBD2A" w14:textId="77777777" w:rsidR="00182D9F" w:rsidRPr="004069C9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</w:pPr>
            <w:r w:rsidRPr="004069C9">
              <w:rPr>
                <w:rFonts w:ascii="Verdana" w:hAnsi="Verdana" w:cs="Times New Roman"/>
                <w:b/>
                <w:sz w:val="18"/>
                <w:szCs w:val="18"/>
                <w:lang w:val="pt-BR"/>
              </w:rPr>
              <w:t>Multisor Sp. z o. o.</w:t>
            </w:r>
          </w:p>
          <w:p w14:paraId="6518CAA6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B. Czerwińskiego 6/207</w:t>
            </w:r>
          </w:p>
          <w:p w14:paraId="03232CB5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40-123 Katowice</w:t>
            </w:r>
          </w:p>
        </w:tc>
        <w:tc>
          <w:tcPr>
            <w:tcW w:w="992" w:type="dxa"/>
            <w:vAlign w:val="center"/>
          </w:tcPr>
          <w:p w14:paraId="7776CC8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87,44</w:t>
            </w:r>
          </w:p>
        </w:tc>
        <w:tc>
          <w:tcPr>
            <w:tcW w:w="992" w:type="dxa"/>
            <w:vAlign w:val="center"/>
          </w:tcPr>
          <w:p w14:paraId="239160C4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87,44</w:t>
            </w:r>
          </w:p>
        </w:tc>
      </w:tr>
      <w:tr w:rsidR="00182D9F" w:rsidRPr="00182D9F" w14:paraId="27AA206B" w14:textId="77777777" w:rsidTr="00561615">
        <w:tc>
          <w:tcPr>
            <w:tcW w:w="851" w:type="dxa"/>
            <w:vAlign w:val="center"/>
          </w:tcPr>
          <w:p w14:paraId="1BC070A0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14:paraId="40AD57E8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Alpi</w:t>
            </w:r>
            <w:proofErr w:type="spellEnd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-Tech Paweł Buda</w:t>
            </w:r>
          </w:p>
          <w:p w14:paraId="55123872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generala</w:t>
            </w:r>
            <w:proofErr w:type="spellEnd"/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 Bruno Olbrychta 65 </w:t>
            </w:r>
          </w:p>
          <w:p w14:paraId="6DF69032" w14:textId="05B0B830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34-100 Wadowice</w:t>
            </w:r>
          </w:p>
        </w:tc>
        <w:tc>
          <w:tcPr>
            <w:tcW w:w="992" w:type="dxa"/>
            <w:vAlign w:val="center"/>
          </w:tcPr>
          <w:p w14:paraId="2706BF62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78,57</w:t>
            </w:r>
          </w:p>
        </w:tc>
        <w:tc>
          <w:tcPr>
            <w:tcW w:w="992" w:type="dxa"/>
            <w:vAlign w:val="center"/>
          </w:tcPr>
          <w:p w14:paraId="48E8D7C3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78,57</w:t>
            </w:r>
          </w:p>
        </w:tc>
      </w:tr>
      <w:tr w:rsidR="00182D9F" w:rsidRPr="00182D9F" w14:paraId="6E280F4A" w14:textId="77777777" w:rsidTr="00561615">
        <w:tc>
          <w:tcPr>
            <w:tcW w:w="851" w:type="dxa"/>
            <w:vAlign w:val="center"/>
          </w:tcPr>
          <w:p w14:paraId="44AA74C6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5A4EA9D8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H&amp;M CLEANING sp. z o. o.</w:t>
            </w:r>
          </w:p>
          <w:p w14:paraId="16D69C1D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ul. Ks. Jerzego II Piasta 17/3</w:t>
            </w:r>
          </w:p>
          <w:p w14:paraId="1C9531C9" w14:textId="77777777" w:rsid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49-300 Brzeg</w:t>
            </w:r>
          </w:p>
          <w:p w14:paraId="7D6C374D" w14:textId="77777777" w:rsid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422FB371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B03C4A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69,62</w:t>
            </w:r>
          </w:p>
        </w:tc>
        <w:tc>
          <w:tcPr>
            <w:tcW w:w="992" w:type="dxa"/>
            <w:vAlign w:val="center"/>
          </w:tcPr>
          <w:p w14:paraId="1A9C02E7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69,62</w:t>
            </w:r>
          </w:p>
        </w:tc>
      </w:tr>
      <w:tr w:rsidR="00182D9F" w:rsidRPr="00182D9F" w14:paraId="6E38ED81" w14:textId="77777777" w:rsidTr="00561615">
        <w:tc>
          <w:tcPr>
            <w:tcW w:w="851" w:type="dxa"/>
            <w:vAlign w:val="center"/>
          </w:tcPr>
          <w:p w14:paraId="11DF6CA4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2977" w:type="dxa"/>
            <w:vAlign w:val="center"/>
          </w:tcPr>
          <w:p w14:paraId="435792A4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 xml:space="preserve">KROS CLEAN Tomasz </w:t>
            </w:r>
            <w:proofErr w:type="spellStart"/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Owsianik</w:t>
            </w:r>
            <w:proofErr w:type="spellEnd"/>
          </w:p>
          <w:p w14:paraId="11A166DC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Armii Krajowej 4/30</w:t>
            </w:r>
          </w:p>
          <w:p w14:paraId="77F3D21F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38-400 Krosno</w:t>
            </w:r>
          </w:p>
        </w:tc>
        <w:tc>
          <w:tcPr>
            <w:tcW w:w="992" w:type="dxa"/>
            <w:vAlign w:val="center"/>
          </w:tcPr>
          <w:p w14:paraId="5FD0E50C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61,11</w:t>
            </w:r>
          </w:p>
        </w:tc>
        <w:tc>
          <w:tcPr>
            <w:tcW w:w="992" w:type="dxa"/>
            <w:vAlign w:val="center"/>
          </w:tcPr>
          <w:p w14:paraId="6BEFEBE0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61,11</w:t>
            </w:r>
          </w:p>
        </w:tc>
      </w:tr>
      <w:tr w:rsidR="00182D9F" w:rsidRPr="00182D9F" w14:paraId="2DE6A6EA" w14:textId="77777777" w:rsidTr="00561615">
        <w:tc>
          <w:tcPr>
            <w:tcW w:w="851" w:type="dxa"/>
            <w:vAlign w:val="center"/>
          </w:tcPr>
          <w:p w14:paraId="18FC54E4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14:paraId="23517F61" w14:textId="77777777" w:rsidR="00182D9F" w:rsidRPr="00182D9F" w:rsidRDefault="00182D9F" w:rsidP="005616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/>
                <w:sz w:val="18"/>
                <w:szCs w:val="18"/>
              </w:rPr>
              <w:t>AGRO-SERVICE Piotr Kulak</w:t>
            </w:r>
          </w:p>
          <w:p w14:paraId="089069D5" w14:textId="77777777" w:rsidR="00182D9F" w:rsidRPr="00182D9F" w:rsidRDefault="00182D9F" w:rsidP="005616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 xml:space="preserve">Sarmacka 7 </w:t>
            </w:r>
          </w:p>
          <w:p w14:paraId="2738CFB2" w14:textId="77777777" w:rsidR="00182D9F" w:rsidRPr="00182D9F" w:rsidRDefault="00182D9F" w:rsidP="005616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bCs/>
                <w:sz w:val="18"/>
                <w:szCs w:val="18"/>
              </w:rPr>
              <w:t>40-607 Katowice</w:t>
            </w:r>
          </w:p>
        </w:tc>
        <w:tc>
          <w:tcPr>
            <w:tcW w:w="992" w:type="dxa"/>
            <w:vAlign w:val="center"/>
          </w:tcPr>
          <w:p w14:paraId="4984A5CC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45,83</w:t>
            </w:r>
          </w:p>
        </w:tc>
        <w:tc>
          <w:tcPr>
            <w:tcW w:w="992" w:type="dxa"/>
            <w:vAlign w:val="center"/>
          </w:tcPr>
          <w:p w14:paraId="00D95D8D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45,83</w:t>
            </w:r>
          </w:p>
        </w:tc>
      </w:tr>
      <w:tr w:rsidR="00182D9F" w:rsidRPr="00182D9F" w14:paraId="5DBB1445" w14:textId="77777777" w:rsidTr="00561615">
        <w:tc>
          <w:tcPr>
            <w:tcW w:w="851" w:type="dxa"/>
            <w:vAlign w:val="center"/>
          </w:tcPr>
          <w:p w14:paraId="049E3DCC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45B57178" w14:textId="77777777" w:rsidR="00182D9F" w:rsidRPr="00182D9F" w:rsidRDefault="00182D9F" w:rsidP="00561615">
            <w:pPr>
              <w:spacing w:after="160" w:line="259" w:lineRule="auto"/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</w:pPr>
            <w:r w:rsidRPr="00182D9F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 xml:space="preserve">Konsorcjum firm: EKTHESE Spółka z ograniczoną odpowiedzialnością, </w:t>
            </w:r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ul. Praska  62/18, 30-322 Kraków i</w:t>
            </w:r>
            <w:r w:rsidRPr="00182D9F">
              <w:rPr>
                <w:rFonts w:ascii="Verdana" w:eastAsia="Calibri" w:hAnsi="Verdana" w:cs="Arial"/>
                <w:b/>
                <w:bCs/>
                <w:sz w:val="18"/>
                <w:szCs w:val="18"/>
                <w:lang w:eastAsia="en-US"/>
              </w:rPr>
              <w:t xml:space="preserve"> Pasikonik MJK Sp. z o. o., </w:t>
            </w:r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ul. </w:t>
            </w:r>
            <w:proofErr w:type="spellStart"/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>Pychowicka</w:t>
            </w:r>
            <w:proofErr w:type="spellEnd"/>
            <w:r w:rsidRPr="00182D9F">
              <w:rPr>
                <w:rFonts w:ascii="Verdana" w:eastAsia="Calibri" w:hAnsi="Verdana" w:cs="Arial"/>
                <w:sz w:val="18"/>
                <w:szCs w:val="18"/>
                <w:lang w:eastAsia="en-US"/>
              </w:rPr>
              <w:t xml:space="preserve"> 7/9, 30-364 Kraków</w:t>
            </w:r>
          </w:p>
        </w:tc>
        <w:tc>
          <w:tcPr>
            <w:tcW w:w="992" w:type="dxa"/>
            <w:vAlign w:val="center"/>
          </w:tcPr>
          <w:p w14:paraId="5CCEED2F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096E0B7B" w14:textId="77777777" w:rsidR="00182D9F" w:rsidRPr="00182D9F" w:rsidRDefault="00182D9F" w:rsidP="005616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82D9F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</w:tbl>
    <w:p w14:paraId="6D0589CF" w14:textId="77777777" w:rsidR="00182D9F" w:rsidRPr="00182D9F" w:rsidRDefault="00182D9F" w:rsidP="00182D9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884B5E0" w14:textId="77777777" w:rsidR="00182D9F" w:rsidRPr="00182D9F" w:rsidRDefault="00182D9F" w:rsidP="00182D9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182D9F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182D9F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14F42C6D" w14:textId="77777777" w:rsidR="00F960D7" w:rsidRPr="00182D9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659176E" w14:textId="77777777" w:rsidR="00F960D7" w:rsidRPr="00182D9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82D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7FD89" w14:textId="77777777" w:rsidR="00321791" w:rsidRDefault="00321791">
      <w:r>
        <w:separator/>
      </w:r>
    </w:p>
  </w:endnote>
  <w:endnote w:type="continuationSeparator" w:id="0">
    <w:p w14:paraId="19A25A19" w14:textId="77777777" w:rsidR="00321791" w:rsidRDefault="0032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119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55EA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BC02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CA3AE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51F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9C642" w14:textId="77777777" w:rsidR="00321791" w:rsidRDefault="00321791">
      <w:r>
        <w:separator/>
      </w:r>
    </w:p>
  </w:footnote>
  <w:footnote w:type="continuationSeparator" w:id="0">
    <w:p w14:paraId="7256035F" w14:textId="77777777" w:rsidR="00321791" w:rsidRDefault="00321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62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BF5C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CADC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791"/>
    <w:rsid w:val="00005838"/>
    <w:rsid w:val="00022322"/>
    <w:rsid w:val="00042497"/>
    <w:rsid w:val="000C1E6F"/>
    <w:rsid w:val="000E4E56"/>
    <w:rsid w:val="00182D9F"/>
    <w:rsid w:val="001A1468"/>
    <w:rsid w:val="001B7815"/>
    <w:rsid w:val="001C31ED"/>
    <w:rsid w:val="002B1E4F"/>
    <w:rsid w:val="002B6761"/>
    <w:rsid w:val="00321791"/>
    <w:rsid w:val="003445A0"/>
    <w:rsid w:val="00357872"/>
    <w:rsid w:val="003A0AFC"/>
    <w:rsid w:val="003D611C"/>
    <w:rsid w:val="003E6BED"/>
    <w:rsid w:val="004069C9"/>
    <w:rsid w:val="00430C5B"/>
    <w:rsid w:val="00431C0B"/>
    <w:rsid w:val="00437CAD"/>
    <w:rsid w:val="004657DA"/>
    <w:rsid w:val="004B2665"/>
    <w:rsid w:val="004C3459"/>
    <w:rsid w:val="004E324A"/>
    <w:rsid w:val="004E7234"/>
    <w:rsid w:val="00544ACE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1B3A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373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77FC"/>
    <w:rsid w:val="00EB11C8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241CB"/>
  <w15:chartTrackingRefBased/>
  <w15:docId w15:val="{D96B02F3-612D-4AA2-B667-7E8E6EEE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82D9F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4069C9"/>
    <w:rPr>
      <w:b/>
      <w:kern w:val="28"/>
      <w:sz w:val="24"/>
    </w:rPr>
  </w:style>
  <w:style w:type="character" w:customStyle="1" w:styleId="NagwekZnak">
    <w:name w:val="Nagłówek Znak"/>
    <w:link w:val="Nagwek"/>
    <w:rsid w:val="004069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Anna Trybus</cp:lastModifiedBy>
  <cp:revision>2</cp:revision>
  <cp:lastPrinted>2025-04-11T07:45:00Z</cp:lastPrinted>
  <dcterms:created xsi:type="dcterms:W3CDTF">2025-04-11T07:45:00Z</dcterms:created>
  <dcterms:modified xsi:type="dcterms:W3CDTF">2025-04-11T07:45:00Z</dcterms:modified>
</cp:coreProperties>
</file>