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1747F" w14:textId="7EBEA48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620F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37F26C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00020D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FF8FC4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DF2E24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9E04F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D4B76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3149D3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DF528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A6E6DF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97E9EC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99D717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817894C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9FB0DF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F54738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5E1135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6AF5F12" w14:textId="08A45DC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D750C" w:rsidRPr="000D750C">
        <w:rPr>
          <w:rFonts w:eastAsia="Times New Roman" w:cs="Calibri"/>
          <w:b/>
          <w:lang w:eastAsia="pl-PL"/>
        </w:rPr>
        <w:t xml:space="preserve">Dostawa części komputerowych i urządzeń peryferyjnych dla </w:t>
      </w:r>
      <w:r w:rsidR="004620F2" w:rsidRPr="000D750C">
        <w:rPr>
          <w:rFonts w:eastAsia="Times New Roman" w:cs="Calibri"/>
          <w:b/>
          <w:lang w:eastAsia="pl-PL"/>
        </w:rPr>
        <w:t>jednostek</w:t>
      </w:r>
      <w:r w:rsidR="000D750C" w:rsidRPr="000D750C">
        <w:rPr>
          <w:rFonts w:eastAsia="Times New Roman" w:cs="Calibri"/>
          <w:b/>
          <w:lang w:eastAsia="pl-PL"/>
        </w:rPr>
        <w:t xml:space="preserve"> AGH</w:t>
      </w:r>
      <w:r w:rsidRPr="00432E10">
        <w:rPr>
          <w:rFonts w:eastAsia="Times New Roman" w:cs="Calibri"/>
          <w:lang w:eastAsia="pl-PL"/>
        </w:rPr>
        <w:t>,</w:t>
      </w:r>
      <w:r w:rsidR="004620F2">
        <w:rPr>
          <w:rFonts w:eastAsia="Times New Roman" w:cs="Calibri"/>
          <w:lang w:eastAsia="pl-PL"/>
        </w:rPr>
        <w:t xml:space="preserve"> nr sprawy: </w:t>
      </w:r>
      <w:r w:rsidR="004620F2" w:rsidRPr="004620F2">
        <w:rPr>
          <w:rFonts w:eastAsia="Times New Roman" w:cs="Calibri"/>
          <w:b/>
          <w:bCs/>
          <w:lang w:eastAsia="pl-PL"/>
        </w:rPr>
        <w:t>DE-dzp.272-104/25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0DF229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B3DACC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81B210A" w14:textId="49F121FD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 pkt</w:t>
      </w:r>
      <w:r w:rsidR="004620F2">
        <w:rPr>
          <w:rFonts w:cs="Calibri"/>
          <w:bCs/>
          <w:iCs/>
          <w:color w:val="000000"/>
          <w:lang w:val="x-none" w:eastAsia="x-none"/>
        </w:rPr>
        <w:t xml:space="preserve"> 1, pkt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3CF846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B17425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65955D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C3F804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284BA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3EC14A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E1E8B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AAAE3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5F7052F" w14:textId="24AE494D" w:rsidR="005103B9" w:rsidRPr="009475A8" w:rsidRDefault="008F3D36" w:rsidP="004620F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8A722" w14:textId="77777777" w:rsidR="00F60679" w:rsidRDefault="00F60679" w:rsidP="0038231F">
      <w:pPr>
        <w:spacing w:after="0" w:line="240" w:lineRule="auto"/>
      </w:pPr>
      <w:r>
        <w:separator/>
      </w:r>
    </w:p>
  </w:endnote>
  <w:endnote w:type="continuationSeparator" w:id="0">
    <w:p w14:paraId="0C8B1785" w14:textId="77777777" w:rsidR="00F60679" w:rsidRDefault="00F606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96574" w14:textId="77777777" w:rsidR="000D750C" w:rsidRDefault="000D75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A006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ED6E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15329" w14:textId="77777777" w:rsidR="000D750C" w:rsidRDefault="000D75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D0D76" w14:textId="77777777" w:rsidR="00F60679" w:rsidRDefault="00F60679" w:rsidP="0038231F">
      <w:pPr>
        <w:spacing w:after="0" w:line="240" w:lineRule="auto"/>
      </w:pPr>
      <w:r>
        <w:separator/>
      </w:r>
    </w:p>
  </w:footnote>
  <w:footnote w:type="continuationSeparator" w:id="0">
    <w:p w14:paraId="32055AC6" w14:textId="77777777" w:rsidR="00F60679" w:rsidRDefault="00F60679" w:rsidP="0038231F">
      <w:pPr>
        <w:spacing w:after="0" w:line="240" w:lineRule="auto"/>
      </w:pPr>
      <w:r>
        <w:continuationSeparator/>
      </w:r>
    </w:p>
  </w:footnote>
  <w:footnote w:id="1">
    <w:p w14:paraId="7B6308A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14FA87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15DA7" w14:textId="77777777" w:rsidR="000D750C" w:rsidRDefault="000D75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4604" w14:textId="77777777" w:rsidR="000D750C" w:rsidRDefault="000D75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7E994" w14:textId="77777777" w:rsidR="000D750C" w:rsidRDefault="000D75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942005">
    <w:abstractNumId w:val="7"/>
  </w:num>
  <w:num w:numId="2" w16cid:durableId="491874479">
    <w:abstractNumId w:val="0"/>
  </w:num>
  <w:num w:numId="3" w16cid:durableId="1631399832">
    <w:abstractNumId w:val="6"/>
  </w:num>
  <w:num w:numId="4" w16cid:durableId="668366904">
    <w:abstractNumId w:val="9"/>
  </w:num>
  <w:num w:numId="5" w16cid:durableId="1048577013">
    <w:abstractNumId w:val="8"/>
  </w:num>
  <w:num w:numId="6" w16cid:durableId="220944944">
    <w:abstractNumId w:val="5"/>
  </w:num>
  <w:num w:numId="7" w16cid:durableId="610481205">
    <w:abstractNumId w:val="1"/>
  </w:num>
  <w:num w:numId="8" w16cid:durableId="224532722">
    <w:abstractNumId w:val="3"/>
  </w:num>
  <w:num w:numId="9" w16cid:durableId="1009915544">
    <w:abstractNumId w:val="2"/>
  </w:num>
  <w:num w:numId="10" w16cid:durableId="1811286148">
    <w:abstractNumId w:val="4"/>
  </w:num>
  <w:num w:numId="11" w16cid:durableId="16604288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67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D750C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20F2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067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D08C6"/>
  <w15:chartTrackingRefBased/>
  <w15:docId w15:val="{34ED8B36-4D63-48EF-91B3-2B464415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2025-03-06T13:09:00Z</cp:lastPrinted>
  <dcterms:created xsi:type="dcterms:W3CDTF">2025-03-06T13:08:00Z</dcterms:created>
  <dcterms:modified xsi:type="dcterms:W3CDTF">2025-03-06T13:09:00Z</dcterms:modified>
</cp:coreProperties>
</file>