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C43DE" w14:textId="1E150DFF" w:rsidR="00750EA1" w:rsidRPr="00373316" w:rsidRDefault="00750EA1" w:rsidP="00373316">
      <w:pPr>
        <w:pStyle w:val="Nagwek3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373316">
        <w:rPr>
          <w:rFonts w:ascii="Times New Roman" w:hAnsi="Times New Roman"/>
          <w:sz w:val="22"/>
          <w:szCs w:val="22"/>
        </w:rPr>
        <w:t>Załącznik nr 1</w:t>
      </w:r>
    </w:p>
    <w:p w14:paraId="6EB4739D" w14:textId="77777777" w:rsidR="00750EA1" w:rsidRPr="00373316" w:rsidRDefault="00750EA1" w:rsidP="00750EA1">
      <w:pPr>
        <w:tabs>
          <w:tab w:val="left" w:pos="694"/>
          <w:tab w:val="right" w:pos="9000"/>
        </w:tabs>
        <w:jc w:val="center"/>
        <w:rPr>
          <w:b/>
        </w:rPr>
      </w:pPr>
      <w:r w:rsidRPr="00373316">
        <w:rPr>
          <w:b/>
        </w:rPr>
        <w:t>FORMULARZ OFERTY</w:t>
      </w:r>
    </w:p>
    <w:p w14:paraId="1BC43151" w14:textId="77777777" w:rsidR="00750EA1" w:rsidRDefault="00750EA1" w:rsidP="00750EA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0A4BDD3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5B1339D7" w14:textId="77777777" w:rsidR="00750EA1" w:rsidRDefault="00750EA1" w:rsidP="00750EA1">
      <w:pPr>
        <w:tabs>
          <w:tab w:val="right" w:pos="8222"/>
        </w:tabs>
        <w:suppressAutoHyphens/>
        <w:autoSpaceDN w:val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</w:p>
    <w:p w14:paraId="0B9EE66B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69FA4D44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427324F6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565DC37D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66216F3F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BB59FC0" w14:textId="77777777" w:rsidR="00750EA1" w:rsidRDefault="00750EA1" w:rsidP="00750EA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71BE56BF" w14:textId="77777777" w:rsidR="00750EA1" w:rsidRDefault="00750EA1" w:rsidP="00750EA1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2E12E0F6" w14:textId="77777777" w:rsidR="00750EA1" w:rsidRDefault="00750EA1" w:rsidP="00750EA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254D15B6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1946A084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4588A0AD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2588D395" w14:textId="77777777" w:rsidR="00750EA1" w:rsidRDefault="00750EA1" w:rsidP="00750EA1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14:paraId="0D29C097" w14:textId="77777777" w:rsidR="00750EA1" w:rsidRDefault="00750EA1" w:rsidP="00750E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14:paraId="15CE22F2" w14:textId="77777777" w:rsidR="00750EA1" w:rsidRDefault="00750EA1" w:rsidP="00750EA1">
      <w:pPr>
        <w:ind w:firstLine="3969"/>
        <w:rPr>
          <w:b/>
        </w:rPr>
      </w:pPr>
    </w:p>
    <w:p w14:paraId="201F5956" w14:textId="5CC0AB05" w:rsidR="00750EA1" w:rsidRDefault="00750EA1" w:rsidP="00750EA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B7602" w:rsidRPr="006B7602">
        <w:rPr>
          <w:b/>
        </w:rPr>
        <w:t xml:space="preserve">dostawa zestawów mieszadeł magnetycznych i wytrząsarek dla </w:t>
      </w:r>
      <w:proofErr w:type="spellStart"/>
      <w:r w:rsidR="006B7602" w:rsidRPr="006B7602">
        <w:rPr>
          <w:b/>
        </w:rPr>
        <w:t>WIMiC</w:t>
      </w:r>
      <w:proofErr w:type="spellEnd"/>
      <w:r w:rsidR="006B7602" w:rsidRPr="006B7602">
        <w:rPr>
          <w:b/>
        </w:rPr>
        <w:t xml:space="preserve"> - DE-dzp.272-136/25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93B73C0" w14:textId="77777777" w:rsidR="00112C13" w:rsidRDefault="00112C13" w:rsidP="00750EA1">
      <w:pPr>
        <w:widowControl w:val="0"/>
        <w:ind w:right="1"/>
        <w:jc w:val="both"/>
        <w:rPr>
          <w:b/>
          <w:u w:val="single"/>
        </w:rPr>
      </w:pPr>
    </w:p>
    <w:p w14:paraId="666DC3BE" w14:textId="039654AF" w:rsidR="00112C13" w:rsidRPr="00112C13" w:rsidRDefault="00112C13" w:rsidP="00750EA1">
      <w:pPr>
        <w:widowControl w:val="0"/>
        <w:ind w:right="1"/>
        <w:jc w:val="both"/>
        <w:rPr>
          <w:b/>
          <w:u w:val="single"/>
        </w:rPr>
      </w:pPr>
      <w:r w:rsidRPr="00112C13">
        <w:rPr>
          <w:b/>
          <w:u w:val="single"/>
        </w:rPr>
        <w:t>Zadanie nr 1</w:t>
      </w:r>
    </w:p>
    <w:p w14:paraId="6DB2ED4A" w14:textId="77777777" w:rsidR="00750EA1" w:rsidRDefault="00750EA1" w:rsidP="00750EA1">
      <w:pPr>
        <w:tabs>
          <w:tab w:val="right" w:pos="9000"/>
        </w:tabs>
      </w:pPr>
    </w:p>
    <w:tbl>
      <w:tblPr>
        <w:tblW w:w="927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596"/>
        <w:gridCol w:w="1643"/>
        <w:gridCol w:w="734"/>
        <w:gridCol w:w="1325"/>
        <w:gridCol w:w="1177"/>
        <w:gridCol w:w="732"/>
        <w:gridCol w:w="1475"/>
      </w:tblGrid>
      <w:tr w:rsidR="00750EA1" w14:paraId="6A4B49F8" w14:textId="77777777" w:rsidTr="0094596E">
        <w:trPr>
          <w:trHeight w:val="623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127A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B6C2D55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13D7A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458108" w14:textId="77777777" w:rsidR="00750EA1" w:rsidRDefault="00750EA1" w:rsidP="0045245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73D57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D0191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FFE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2B21D6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1DFFA2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57E4CB2F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53A20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67C3CEA" w14:textId="77777777" w:rsidR="00750EA1" w:rsidRDefault="00750EA1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739AA69" w14:textId="77777777" w:rsidR="00750EA1" w:rsidRDefault="00750EA1" w:rsidP="00452453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750EA1" w14:paraId="4AF9B7E5" w14:textId="77777777" w:rsidTr="0094596E">
        <w:trPr>
          <w:trHeight w:val="265"/>
        </w:trPr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1A867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86542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583D9B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403580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5179AC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B56CDD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1E28A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F0AC379" w14:textId="77777777" w:rsidR="00750EA1" w:rsidRDefault="00750EA1" w:rsidP="004524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750EA1" w14:paraId="6D1DB38E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910BC35" w14:textId="0422DE30" w:rsidR="00750EA1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2C4C" w14:textId="55D11103" w:rsidR="00750EA1" w:rsidRDefault="006B7602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Mieszadło </w:t>
            </w:r>
            <w:proofErr w:type="spellStart"/>
            <w:r>
              <w:rPr>
                <w:b/>
                <w:sz w:val="20"/>
                <w:szCs w:val="20"/>
              </w:rPr>
              <w:t>magnetczne</w:t>
            </w:r>
            <w:proofErr w:type="spellEnd"/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40CB" w14:textId="2C1CB928" w:rsidR="00750EA1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B75C6" w14:textId="52D247B1" w:rsidR="00750EA1" w:rsidRDefault="006B7602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4596E">
              <w:rPr>
                <w:sz w:val="20"/>
                <w:szCs w:val="20"/>
              </w:rPr>
              <w:t xml:space="preserve"> szt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21874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E6CA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2CC9D" w14:textId="77777777" w:rsidR="00750EA1" w:rsidRDefault="00750EA1" w:rsidP="00452453">
            <w:pPr>
              <w:ind w:right="-72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F09F58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94596E" w14:paraId="6DD979DD" w14:textId="77777777" w:rsidTr="0094596E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EC5BC2" w14:textId="4B250972" w:rsidR="0094596E" w:rsidRDefault="0094596E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D46D" w14:textId="77B594B3" w:rsidR="0094596E" w:rsidRDefault="006B7602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Wytrząsarka rolkowa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4739" w14:textId="5F6232C0" w:rsidR="0094596E" w:rsidRDefault="0094596E" w:rsidP="00452453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F4B" w14:textId="1DB2AA69" w:rsidR="0094596E" w:rsidRDefault="006B7602" w:rsidP="004524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4596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B2D1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C36" w14:textId="77777777" w:rsidR="0094596E" w:rsidRDefault="0094596E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C4C6C0" w14:textId="77777777" w:rsidR="0094596E" w:rsidRDefault="0094596E" w:rsidP="004524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09AA5C" w14:textId="77777777" w:rsidR="0094596E" w:rsidRDefault="0094596E" w:rsidP="00452453">
            <w:pPr>
              <w:ind w:right="425"/>
              <w:rPr>
                <w:sz w:val="20"/>
                <w:szCs w:val="20"/>
              </w:rPr>
            </w:pPr>
          </w:p>
        </w:tc>
      </w:tr>
      <w:tr w:rsidR="00750EA1" w14:paraId="24A84021" w14:textId="77777777" w:rsidTr="00373316">
        <w:trPr>
          <w:trHeight w:val="510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489596" w14:textId="6DBC85A8" w:rsidR="00750EA1" w:rsidRDefault="00750EA1" w:rsidP="0045245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74B1A" w14:textId="77777777" w:rsidR="00750EA1" w:rsidRDefault="00750EA1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  <w:p w14:paraId="239F799B" w14:textId="082E3E2B" w:rsidR="00B8251A" w:rsidRDefault="00B8251A" w:rsidP="0045245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brutto:………………………………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E82E" w14:textId="77777777" w:rsidR="00750EA1" w:rsidRDefault="00750EA1" w:rsidP="00452453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00161" w14:textId="77777777" w:rsidR="00750EA1" w:rsidRDefault="00750EA1" w:rsidP="00452453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1C9D2" w14:textId="77777777" w:rsidR="00750EA1" w:rsidRDefault="00750EA1" w:rsidP="00452453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5B0E65C" w14:textId="77777777" w:rsidR="00750EA1" w:rsidRDefault="00750EA1" w:rsidP="00750EA1">
      <w:pPr>
        <w:pStyle w:val="Tekstpodstawowy"/>
      </w:pPr>
    </w:p>
    <w:p w14:paraId="7527A813" w14:textId="4F97C0A7" w:rsidR="00112C13" w:rsidRDefault="00750EA1" w:rsidP="00112C1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do </w:t>
      </w:r>
      <w:r w:rsidR="006B7602">
        <w:rPr>
          <w:b/>
        </w:rPr>
        <w:t>…</w:t>
      </w:r>
      <w:r w:rsidR="00112C13">
        <w:rPr>
          <w:b/>
        </w:rPr>
        <w:t>.</w:t>
      </w:r>
      <w:r w:rsidR="006B7602">
        <w:rPr>
          <w:b/>
        </w:rPr>
        <w:t xml:space="preserve"> dni</w:t>
      </w:r>
      <w:r w:rsidR="008407D7">
        <w:rPr>
          <w:b/>
        </w:rPr>
        <w:t xml:space="preserve"> </w:t>
      </w:r>
      <w:r>
        <w:t xml:space="preserve">od daty </w:t>
      </w:r>
      <w:r w:rsidR="00373316">
        <w:t>podpisania umowy</w:t>
      </w:r>
      <w:r w:rsidR="00112C13" w:rsidRPr="008407D7">
        <w:rPr>
          <w:highlight w:val="yellow"/>
        </w:rPr>
        <w:t>/kryterium oceny ofert/</w:t>
      </w:r>
    </w:p>
    <w:p w14:paraId="793788FE" w14:textId="38009165" w:rsidR="00750EA1" w:rsidRDefault="00750EA1" w:rsidP="00750EA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…… m-</w:t>
      </w:r>
      <w:proofErr w:type="spellStart"/>
      <w:r>
        <w:t>cy</w:t>
      </w:r>
      <w:proofErr w:type="spellEnd"/>
      <w:r>
        <w:t xml:space="preserve"> </w:t>
      </w:r>
      <w:r w:rsidR="008407D7" w:rsidRPr="008407D7">
        <w:rPr>
          <w:highlight w:val="yellow"/>
        </w:rPr>
        <w:t>/kryterium oceny ofert/</w:t>
      </w:r>
    </w:p>
    <w:p w14:paraId="628F715B" w14:textId="153B0112" w:rsidR="00750EA1" w:rsidRDefault="00750EA1" w:rsidP="00750EA1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13A4DB98" w14:textId="368917B5" w:rsidR="00112C13" w:rsidRDefault="00112C13" w:rsidP="00750EA1">
      <w:pPr>
        <w:widowControl w:val="0"/>
        <w:jc w:val="both"/>
        <w:rPr>
          <w:bCs/>
          <w:i/>
          <w:iCs/>
          <w:sz w:val="22"/>
          <w:szCs w:val="22"/>
        </w:rPr>
      </w:pPr>
    </w:p>
    <w:p w14:paraId="16D2ED30" w14:textId="342A330A" w:rsidR="00112C13" w:rsidRPr="00112C13" w:rsidRDefault="00112C13" w:rsidP="00112C13">
      <w:pPr>
        <w:widowControl w:val="0"/>
        <w:ind w:right="1"/>
        <w:jc w:val="both"/>
        <w:rPr>
          <w:b/>
          <w:u w:val="single"/>
        </w:rPr>
      </w:pPr>
      <w:r w:rsidRPr="00112C13">
        <w:rPr>
          <w:b/>
          <w:u w:val="single"/>
        </w:rPr>
        <w:t xml:space="preserve">Zadanie nr </w:t>
      </w:r>
    </w:p>
    <w:p w14:paraId="34E211FF" w14:textId="77777777" w:rsidR="00112C13" w:rsidRDefault="00112C13" w:rsidP="00112C13">
      <w:pPr>
        <w:tabs>
          <w:tab w:val="right" w:pos="9000"/>
        </w:tabs>
      </w:pPr>
    </w:p>
    <w:tbl>
      <w:tblPr>
        <w:tblW w:w="927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1596"/>
        <w:gridCol w:w="1643"/>
        <w:gridCol w:w="734"/>
        <w:gridCol w:w="1325"/>
        <w:gridCol w:w="1177"/>
        <w:gridCol w:w="732"/>
        <w:gridCol w:w="1475"/>
      </w:tblGrid>
      <w:tr w:rsidR="00112C13" w14:paraId="2027B254" w14:textId="77777777" w:rsidTr="00D34390">
        <w:trPr>
          <w:trHeight w:val="623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D92905" w14:textId="77777777" w:rsidR="00112C13" w:rsidRDefault="00112C13" w:rsidP="00D34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907864D" w14:textId="77777777" w:rsidR="00112C13" w:rsidRDefault="00112C13" w:rsidP="00D343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urządzenia</w:t>
            </w:r>
          </w:p>
          <w:p w14:paraId="20B7F784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9F37A1" w14:textId="77777777" w:rsidR="00112C13" w:rsidRDefault="00112C13" w:rsidP="00D343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 model oferowanego urządzenia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25E991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7E1D7E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3E3EFD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7C037667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E24F6C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240D9B68" w14:textId="77777777" w:rsidR="00112C13" w:rsidRDefault="00112C13" w:rsidP="00D34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90FAEF6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9B7E677" w14:textId="77777777" w:rsidR="00112C13" w:rsidRDefault="00112C13" w:rsidP="00D34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0F112792" w14:textId="77777777" w:rsidR="00112C13" w:rsidRDefault="00112C13" w:rsidP="00D34390">
            <w:pPr>
              <w:ind w:right="25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12C13" w14:paraId="15CCA476" w14:textId="77777777" w:rsidTr="00D34390">
        <w:trPr>
          <w:trHeight w:val="265"/>
        </w:trPr>
        <w:tc>
          <w:tcPr>
            <w:tcW w:w="5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F11363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48192C3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E7F57E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C1B485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3732AD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9FE0F4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85BCC5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1A79A07" w14:textId="77777777" w:rsidR="00112C13" w:rsidRDefault="00112C13" w:rsidP="00D3439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112C13" w14:paraId="711E168B" w14:textId="77777777" w:rsidTr="00D34390">
        <w:trPr>
          <w:trHeight w:val="215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2BB2339" w14:textId="77777777" w:rsidR="00112C13" w:rsidRDefault="00112C13" w:rsidP="00D3439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2</w:t>
            </w:r>
          </w:p>
        </w:tc>
        <w:tc>
          <w:tcPr>
            <w:tcW w:w="159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331E0" w14:textId="77777777" w:rsidR="00112C13" w:rsidRDefault="00112C13" w:rsidP="00D343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Wytrząsarka rolkowa</w:t>
            </w:r>
          </w:p>
        </w:tc>
        <w:tc>
          <w:tcPr>
            <w:tcW w:w="16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34FD" w14:textId="77777777" w:rsidR="00112C13" w:rsidRDefault="00112C13" w:rsidP="00D34390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b/>
                <w:sz w:val="20"/>
                <w:szCs w:val="20"/>
                <w:lang w:eastAsia="zh-CN"/>
              </w:rPr>
              <w:t>………………..</w:t>
            </w:r>
          </w:p>
        </w:tc>
        <w:tc>
          <w:tcPr>
            <w:tcW w:w="7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CD36" w14:textId="77777777" w:rsidR="00112C13" w:rsidRDefault="00112C13" w:rsidP="00D34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81D6" w14:textId="77777777" w:rsidR="00112C13" w:rsidRDefault="00112C13" w:rsidP="00D34390">
            <w:pPr>
              <w:rPr>
                <w:sz w:val="20"/>
                <w:szCs w:val="20"/>
              </w:rPr>
            </w:pP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B3E7" w14:textId="77777777" w:rsidR="00112C13" w:rsidRDefault="00112C13" w:rsidP="00D34390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32717F" w14:textId="77777777" w:rsidR="00112C13" w:rsidRDefault="00112C13" w:rsidP="00D343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38E10B" w14:textId="77777777" w:rsidR="00112C13" w:rsidRDefault="00112C13" w:rsidP="00D34390">
            <w:pPr>
              <w:ind w:right="425"/>
              <w:rPr>
                <w:sz w:val="20"/>
                <w:szCs w:val="20"/>
              </w:rPr>
            </w:pPr>
          </w:p>
        </w:tc>
      </w:tr>
      <w:tr w:rsidR="00112C13" w14:paraId="21EBAC63" w14:textId="77777777" w:rsidTr="00D34390">
        <w:trPr>
          <w:trHeight w:val="510"/>
        </w:trPr>
        <w:tc>
          <w:tcPr>
            <w:tcW w:w="5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53D180" w14:textId="77777777" w:rsidR="00112C13" w:rsidRDefault="00112C13" w:rsidP="00D3439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29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8F0D7" w14:textId="77777777" w:rsidR="00112C13" w:rsidRDefault="00112C13" w:rsidP="00D343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  <w:p w14:paraId="425C6409" w14:textId="77777777" w:rsidR="00112C13" w:rsidRDefault="00112C13" w:rsidP="00D343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brutto:………………………………</w:t>
            </w:r>
          </w:p>
        </w:tc>
        <w:tc>
          <w:tcPr>
            <w:tcW w:w="11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97E4" w14:textId="77777777" w:rsidR="00112C13" w:rsidRDefault="00112C13" w:rsidP="00D34390">
            <w:pPr>
              <w:rPr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ADF1DF" w14:textId="77777777" w:rsidR="00112C13" w:rsidRDefault="00112C13" w:rsidP="00D34390">
            <w:pPr>
              <w:ind w:right="70"/>
              <w:jc w:val="center"/>
              <w:rPr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24F585" w14:textId="77777777" w:rsidR="00112C13" w:rsidRDefault="00112C13" w:rsidP="00D34390">
            <w:pPr>
              <w:ind w:right="425"/>
              <w:rPr>
                <w:sz w:val="20"/>
                <w:szCs w:val="20"/>
              </w:rPr>
            </w:pPr>
          </w:p>
        </w:tc>
      </w:tr>
    </w:tbl>
    <w:p w14:paraId="694106DD" w14:textId="77777777" w:rsidR="00112C13" w:rsidRDefault="00112C13" w:rsidP="00112C13">
      <w:pPr>
        <w:pStyle w:val="Tekstpodstawowy"/>
      </w:pPr>
    </w:p>
    <w:p w14:paraId="7EB12F43" w14:textId="77777777" w:rsidR="00112C13" w:rsidRDefault="00112C13" w:rsidP="00112C1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do …. dni </w:t>
      </w:r>
      <w:r>
        <w:t>od daty podpisania umowy</w:t>
      </w:r>
      <w:r w:rsidRPr="008407D7">
        <w:rPr>
          <w:highlight w:val="yellow"/>
        </w:rPr>
        <w:t>/kryterium oceny ofert/</w:t>
      </w:r>
    </w:p>
    <w:p w14:paraId="6E6F1B84" w14:textId="77777777" w:rsidR="00112C13" w:rsidRDefault="00112C13" w:rsidP="00112C1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całość przedmiotu zamówienia wynosi:</w:t>
      </w:r>
      <w:r>
        <w:t xml:space="preserve"> …… m-</w:t>
      </w:r>
      <w:proofErr w:type="spellStart"/>
      <w:r>
        <w:t>cy</w:t>
      </w:r>
      <w:proofErr w:type="spellEnd"/>
      <w:r>
        <w:t xml:space="preserve"> </w:t>
      </w:r>
      <w:r w:rsidRPr="008407D7">
        <w:rPr>
          <w:highlight w:val="yellow"/>
        </w:rPr>
        <w:t>/kryterium oceny ofert/</w:t>
      </w:r>
    </w:p>
    <w:p w14:paraId="377F92A9" w14:textId="77777777" w:rsidR="00112C13" w:rsidRDefault="00112C13" w:rsidP="00112C13">
      <w:pPr>
        <w:widowControl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*W przypadku nie podania okresu gwarancji,, Zamawiający przyjmie minimalny wymagany okres gwarancji.</w:t>
      </w:r>
    </w:p>
    <w:p w14:paraId="445F4B27" w14:textId="77777777" w:rsidR="00112C13" w:rsidRPr="00112C13" w:rsidRDefault="00112C13" w:rsidP="00750EA1">
      <w:pPr>
        <w:widowControl w:val="0"/>
        <w:jc w:val="both"/>
        <w:rPr>
          <w:bCs/>
          <w:iCs/>
          <w:sz w:val="22"/>
          <w:szCs w:val="22"/>
        </w:rPr>
      </w:pPr>
    </w:p>
    <w:p w14:paraId="177ED453" w14:textId="77777777" w:rsidR="00750EA1" w:rsidRDefault="00750EA1" w:rsidP="00750EA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7A421B5" w14:textId="77777777" w:rsidR="00750EA1" w:rsidRDefault="00750EA1" w:rsidP="00750EA1">
      <w:pPr>
        <w:ind w:right="-47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EAE0760" w14:textId="77777777" w:rsidR="00750EA1" w:rsidRDefault="00750EA1" w:rsidP="00750EA1">
      <w:pPr>
        <w:rPr>
          <w:b/>
          <w:sz w:val="22"/>
          <w:szCs w:val="22"/>
        </w:rPr>
      </w:pPr>
    </w:p>
    <w:p w14:paraId="255DDA00" w14:textId="77777777" w:rsidR="00750EA1" w:rsidRDefault="00750EA1" w:rsidP="00750EA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C80E9AD" w14:textId="77777777" w:rsidR="00750EA1" w:rsidRDefault="00750EA1" w:rsidP="00750EA1">
      <w:pPr>
        <w:tabs>
          <w:tab w:val="right" w:pos="9000"/>
        </w:tabs>
        <w:rPr>
          <w:sz w:val="22"/>
          <w:szCs w:val="22"/>
        </w:rPr>
      </w:pPr>
    </w:p>
    <w:p w14:paraId="189143C1" w14:textId="77777777" w:rsidR="00750EA1" w:rsidRDefault="00750EA1" w:rsidP="00750EA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7E0F58B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C389257" w14:textId="77777777" w:rsidR="00750EA1" w:rsidRDefault="00750EA1" w:rsidP="00750EA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280A1B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C899D0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C17A1C" w14:textId="77777777" w:rsidR="00750EA1" w:rsidRDefault="00750EA1" w:rsidP="00750EA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764AD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50EA1" w14:paraId="2760A9E2" w14:textId="77777777" w:rsidTr="004524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18BD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FB05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C1DF57F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B99E" w14:textId="77777777" w:rsidR="00750EA1" w:rsidRDefault="00750EA1" w:rsidP="0045245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50EA1" w14:paraId="383C6A1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20184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0A8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ECF1E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750EA1" w14:paraId="5401BDC8" w14:textId="77777777" w:rsidTr="004524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EFD67" w14:textId="77777777" w:rsidR="00750EA1" w:rsidRDefault="00750EA1" w:rsidP="0045245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145C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5F33F" w14:textId="77777777" w:rsidR="00750EA1" w:rsidRDefault="00750EA1" w:rsidP="0045245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1DA9246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92A617F" w14:textId="77777777" w:rsidR="00750EA1" w:rsidRDefault="00750EA1" w:rsidP="00750EA1">
      <w:pPr>
        <w:keepNext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09EB055B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8391AB9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C2FA8E" w14:textId="77777777" w:rsidR="00750EA1" w:rsidRDefault="00750EA1" w:rsidP="00750EA1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10130124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41F769A" w14:textId="77777777" w:rsidR="00750EA1" w:rsidRDefault="00750EA1" w:rsidP="00750EA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15D873" w14:textId="77777777" w:rsidR="00750EA1" w:rsidRDefault="00750EA1" w:rsidP="00750EA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F1D79D7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D7DA36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BDB30CC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EBBA3A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8544525" w14:textId="77777777" w:rsidR="00750EA1" w:rsidRDefault="00750EA1" w:rsidP="00750EA1">
      <w:pPr>
        <w:numPr>
          <w:ilvl w:val="1"/>
          <w:numId w:val="2"/>
        </w:numPr>
        <w:ind w:left="1434" w:hanging="357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3ED82DF" w14:textId="77777777" w:rsidR="00750EA1" w:rsidRDefault="00750EA1" w:rsidP="00750EA1">
      <w:pPr>
        <w:jc w:val="both"/>
        <w:rPr>
          <w:sz w:val="22"/>
          <w:szCs w:val="22"/>
        </w:rPr>
      </w:pPr>
    </w:p>
    <w:p w14:paraId="0E4B1DFD" w14:textId="50D31F03" w:rsidR="00FE545C" w:rsidRPr="00750EA1" w:rsidRDefault="00750EA1" w:rsidP="006B7602">
      <w:pPr>
        <w:tabs>
          <w:tab w:val="left" w:pos="540"/>
          <w:tab w:val="left" w:pos="780"/>
        </w:tabs>
        <w:suppressAutoHyphens/>
        <w:jc w:val="both"/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sectPr w:rsidR="00FE545C" w:rsidRPr="00750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80C7A" w14:textId="77777777" w:rsidR="0057645F" w:rsidRDefault="0057645F">
      <w:r>
        <w:separator/>
      </w:r>
    </w:p>
  </w:endnote>
  <w:endnote w:type="continuationSeparator" w:id="0">
    <w:p w14:paraId="6231F46F" w14:textId="77777777" w:rsidR="0057645F" w:rsidRDefault="0057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C844C" w14:textId="77777777" w:rsidR="0047521D" w:rsidRDefault="004752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D8B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4E005" w14:textId="77777777" w:rsidR="0047521D" w:rsidRDefault="00475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3AAEC3" w14:textId="77777777" w:rsidR="0057645F" w:rsidRDefault="0057645F">
      <w:r>
        <w:separator/>
      </w:r>
    </w:p>
  </w:footnote>
  <w:footnote w:type="continuationSeparator" w:id="0">
    <w:p w14:paraId="57F1A964" w14:textId="77777777" w:rsidR="0057645F" w:rsidRDefault="00576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BFE7DC" w14:textId="77777777" w:rsidR="0047521D" w:rsidRDefault="00475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42D2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1DFDCD" w14:textId="77777777" w:rsidR="0047521D" w:rsidRDefault="00475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0F1"/>
    <w:rsid w:val="00012286"/>
    <w:rsid w:val="000704FC"/>
    <w:rsid w:val="00071CCC"/>
    <w:rsid w:val="000B731D"/>
    <w:rsid w:val="000D6134"/>
    <w:rsid w:val="000E09C7"/>
    <w:rsid w:val="000E30F1"/>
    <w:rsid w:val="000F6589"/>
    <w:rsid w:val="00106636"/>
    <w:rsid w:val="00112C13"/>
    <w:rsid w:val="00116EC6"/>
    <w:rsid w:val="001801DD"/>
    <w:rsid w:val="001D4612"/>
    <w:rsid w:val="00207E98"/>
    <w:rsid w:val="002723B0"/>
    <w:rsid w:val="00315A4A"/>
    <w:rsid w:val="00373316"/>
    <w:rsid w:val="00395751"/>
    <w:rsid w:val="0047521D"/>
    <w:rsid w:val="004B7300"/>
    <w:rsid w:val="004C6753"/>
    <w:rsid w:val="0057645F"/>
    <w:rsid w:val="00595C87"/>
    <w:rsid w:val="005D2C65"/>
    <w:rsid w:val="005E6D94"/>
    <w:rsid w:val="0063384F"/>
    <w:rsid w:val="00643C6F"/>
    <w:rsid w:val="00646202"/>
    <w:rsid w:val="0065290F"/>
    <w:rsid w:val="006815F6"/>
    <w:rsid w:val="006B7602"/>
    <w:rsid w:val="00750EA1"/>
    <w:rsid w:val="007748F0"/>
    <w:rsid w:val="007A4321"/>
    <w:rsid w:val="00833933"/>
    <w:rsid w:val="008407D7"/>
    <w:rsid w:val="00853083"/>
    <w:rsid w:val="008B2F0C"/>
    <w:rsid w:val="008B4928"/>
    <w:rsid w:val="008D2AB8"/>
    <w:rsid w:val="008F1C66"/>
    <w:rsid w:val="0094596E"/>
    <w:rsid w:val="00970FE4"/>
    <w:rsid w:val="009A6030"/>
    <w:rsid w:val="00A0022B"/>
    <w:rsid w:val="00A346FE"/>
    <w:rsid w:val="00A47B4D"/>
    <w:rsid w:val="00A53DE1"/>
    <w:rsid w:val="00A83018"/>
    <w:rsid w:val="00B774DC"/>
    <w:rsid w:val="00B8251A"/>
    <w:rsid w:val="00BD5972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04AD2"/>
    <w:rsid w:val="00F51688"/>
    <w:rsid w:val="00F53146"/>
    <w:rsid w:val="00F91018"/>
    <w:rsid w:val="00FA0F30"/>
    <w:rsid w:val="00FA51A4"/>
    <w:rsid w:val="00FE545C"/>
    <w:rsid w:val="00FF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C3D2D"/>
  <w15:chartTrackingRefBased/>
  <w15:docId w15:val="{A3734644-C862-4BB8-976B-7EB976A5D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0EA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97AD00-5F56-4950-87D7-398EB4830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675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2025-01-28T09:25:00Z</dcterms:created>
  <dcterms:modified xsi:type="dcterms:W3CDTF">2025-03-20T13:08:00Z</dcterms:modified>
</cp:coreProperties>
</file>