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B27256" w14:textId="77777777" w:rsidR="00033595" w:rsidRPr="00240E71" w:rsidRDefault="00033595" w:rsidP="00033595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2DD94607" w14:textId="77777777" w:rsidR="00033595" w:rsidRDefault="00033595" w:rsidP="00033595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3604CE5" w14:textId="77777777" w:rsidR="00033595" w:rsidRPr="0022732C" w:rsidRDefault="00033595" w:rsidP="00033595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0729235" w14:textId="77777777" w:rsidR="00033595" w:rsidRDefault="00033595" w:rsidP="00033595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65FCAC0" w14:textId="77777777" w:rsidR="00033595" w:rsidRPr="0022732C" w:rsidRDefault="00033595" w:rsidP="0003359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03F21D3E" w14:textId="77777777" w:rsidR="00033595" w:rsidRPr="0022732C" w:rsidRDefault="00033595" w:rsidP="0003359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7A587FCE" w14:textId="77777777" w:rsidR="00033595" w:rsidRPr="0022732C" w:rsidRDefault="00033595" w:rsidP="0003359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302BE917" w14:textId="77777777" w:rsidR="00033595" w:rsidRPr="0022732C" w:rsidRDefault="00033595" w:rsidP="0003359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1F99D686" w14:textId="77777777" w:rsidR="00033595" w:rsidRPr="0022732C" w:rsidRDefault="00033595" w:rsidP="0003359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6BC78AE0" w14:textId="77777777" w:rsidR="00033595" w:rsidRPr="0022732C" w:rsidRDefault="00033595" w:rsidP="0003359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6127960E" w14:textId="77777777" w:rsidR="00033595" w:rsidRPr="0022732C" w:rsidRDefault="00033595" w:rsidP="0003359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46B47977" w14:textId="77777777" w:rsidR="00033595" w:rsidRPr="0022732C" w:rsidRDefault="00033595" w:rsidP="0003359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14A4B708" w14:textId="77777777" w:rsidR="00033595" w:rsidRPr="0022732C" w:rsidRDefault="00033595" w:rsidP="0003359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E0E577F" w14:textId="77777777" w:rsidR="00033595" w:rsidRDefault="00033595" w:rsidP="00033595">
      <w:pPr>
        <w:spacing w:line="360" w:lineRule="auto"/>
      </w:pPr>
      <w:r>
        <w:t>Do: Nazwa i siedziba Zamawiającego:</w:t>
      </w:r>
    </w:p>
    <w:p w14:paraId="573F4F58" w14:textId="77777777" w:rsidR="00033595" w:rsidRPr="00247153" w:rsidRDefault="00033595" w:rsidP="00033595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32D3C341" w14:textId="77777777" w:rsidR="00033595" w:rsidRPr="00247153" w:rsidRDefault="00033595" w:rsidP="00033595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00F657C1" w14:textId="77777777" w:rsidR="00033595" w:rsidRDefault="00033595" w:rsidP="00033595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05913101" w14:textId="77777777" w:rsidR="00033595" w:rsidRDefault="00033595" w:rsidP="00033595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2E119515" w14:textId="77777777" w:rsidR="00033595" w:rsidRDefault="00033595" w:rsidP="00033595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739121EC" w14:textId="77777777" w:rsidR="00033595" w:rsidRDefault="00033595" w:rsidP="00033595">
      <w:pPr>
        <w:ind w:firstLine="3969"/>
        <w:rPr>
          <w:b/>
        </w:rPr>
      </w:pPr>
    </w:p>
    <w:p w14:paraId="21CF4CBD" w14:textId="1D171F7A" w:rsidR="00033595" w:rsidRDefault="00033595" w:rsidP="00033595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- </w:t>
      </w:r>
      <w:r>
        <w:rPr>
          <w:b/>
        </w:rPr>
        <w:t>DE</w:t>
      </w:r>
      <w:r w:rsidRPr="00247153">
        <w:rPr>
          <w:b/>
        </w:rPr>
        <w:t>-</w:t>
      </w:r>
      <w:r>
        <w:rPr>
          <w:b/>
        </w:rPr>
        <w:t>d</w:t>
      </w:r>
      <w:r w:rsidRPr="00247153">
        <w:rPr>
          <w:b/>
        </w:rPr>
        <w:t>zp.272-</w:t>
      </w:r>
      <w:r>
        <w:rPr>
          <w:b/>
        </w:rPr>
        <w:t>1</w:t>
      </w:r>
      <w:r>
        <w:rPr>
          <w:b/>
        </w:rPr>
        <w:t>72</w:t>
      </w:r>
      <w:r w:rsidRPr="00247153">
        <w:rPr>
          <w:b/>
        </w:rPr>
        <w:t>/</w:t>
      </w:r>
      <w:r>
        <w:rPr>
          <w:b/>
        </w:rPr>
        <w:t>25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zgodnie z zasadami określonymi </w:t>
      </w:r>
      <w:r>
        <w:br/>
        <w:t>w specyfikacji warunków zamówienia.</w:t>
      </w:r>
    </w:p>
    <w:p w14:paraId="28BFC368" w14:textId="77777777" w:rsidR="00033595" w:rsidRDefault="00033595" w:rsidP="00033595">
      <w:pPr>
        <w:tabs>
          <w:tab w:val="right" w:pos="9000"/>
        </w:tabs>
      </w:pPr>
    </w:p>
    <w:p w14:paraId="5FB830F7" w14:textId="77777777" w:rsidR="00033595" w:rsidRPr="005F7BDF" w:rsidRDefault="00033595" w:rsidP="00033595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383B58CF" w14:textId="77777777" w:rsidR="00033595" w:rsidRPr="005F7BDF" w:rsidRDefault="00033595" w:rsidP="00033595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57CAD850" w14:textId="77777777" w:rsidR="00033595" w:rsidRPr="005F7BDF" w:rsidRDefault="00033595" w:rsidP="00033595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1BD94A1C" w14:textId="77777777" w:rsidR="00033595" w:rsidRPr="005F7BDF" w:rsidRDefault="00033595" w:rsidP="00033595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9FCCDDD" w14:textId="77777777" w:rsidR="00033595" w:rsidRPr="005F7BDF" w:rsidRDefault="00033595" w:rsidP="00033595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7272923D" w14:textId="77777777" w:rsidR="00033595" w:rsidRPr="002969BE" w:rsidRDefault="00033595" w:rsidP="00033595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30613136" w14:textId="77777777" w:rsidR="00033595" w:rsidRPr="002969BE" w:rsidRDefault="00033595" w:rsidP="00033595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1BA9B29F" w14:textId="77777777" w:rsidR="00033595" w:rsidRPr="002969BE" w:rsidRDefault="00033595" w:rsidP="00033595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zamówienia</w:t>
      </w:r>
      <w:r>
        <w:rPr>
          <w:b/>
          <w:sz w:val="22"/>
          <w:szCs w:val="22"/>
        </w:rPr>
        <w:t xml:space="preserve"> cząstkowego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5836349C" w14:textId="77777777" w:rsidR="00033595" w:rsidRPr="002969BE" w:rsidRDefault="00033595" w:rsidP="00033595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SWZ</w:t>
      </w:r>
      <w:r w:rsidRPr="002969BE">
        <w:rPr>
          <w:sz w:val="22"/>
          <w:szCs w:val="22"/>
        </w:rPr>
        <w:t xml:space="preserve">                            </w:t>
      </w:r>
    </w:p>
    <w:p w14:paraId="328D1D03" w14:textId="77777777" w:rsidR="00033595" w:rsidRPr="002969BE" w:rsidRDefault="00033595" w:rsidP="00033595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6A9EDBD9" w14:textId="77777777" w:rsidR="00033595" w:rsidRPr="00FE545C" w:rsidRDefault="00033595" w:rsidP="00033595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B64F2EA" w14:textId="77777777" w:rsidR="00033595" w:rsidRPr="00FE545C" w:rsidRDefault="00033595" w:rsidP="00033595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1AC7E81B" w14:textId="77777777" w:rsidR="00033595" w:rsidRDefault="00033595" w:rsidP="00033595">
      <w:pPr>
        <w:jc w:val="both"/>
        <w:rPr>
          <w:sz w:val="18"/>
          <w:szCs w:val="18"/>
        </w:rPr>
      </w:pPr>
    </w:p>
    <w:p w14:paraId="02201945" w14:textId="77777777" w:rsidR="00033595" w:rsidRDefault="00033595" w:rsidP="00033595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24762E28" w14:textId="77777777" w:rsidR="00033595" w:rsidRPr="00730EFE" w:rsidRDefault="00033595" w:rsidP="0003359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64D56FF3" w14:textId="77777777" w:rsidR="00033595" w:rsidRPr="001D671E" w:rsidRDefault="00033595" w:rsidP="0003359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6B34AFB1" w14:textId="77777777" w:rsidR="00033595" w:rsidRDefault="00033595" w:rsidP="0003359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F450126" w14:textId="77777777" w:rsidR="00033595" w:rsidRDefault="00033595" w:rsidP="0003359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54A05B7" w14:textId="77777777" w:rsidR="00033595" w:rsidRDefault="00033595" w:rsidP="0003359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3CA2170" w14:textId="77777777" w:rsidR="00033595" w:rsidRPr="001D671E" w:rsidRDefault="00033595" w:rsidP="00033595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33595" w:rsidRPr="00FE545C" w14:paraId="7C0B8ECE" w14:textId="77777777" w:rsidTr="001F199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718526" w14:textId="77777777" w:rsidR="00033595" w:rsidRPr="00FE545C" w:rsidRDefault="00033595" w:rsidP="001F199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0DFD3C" w14:textId="77777777" w:rsidR="00033595" w:rsidRPr="00FE545C" w:rsidRDefault="00033595" w:rsidP="001F199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65B8DF81" w14:textId="77777777" w:rsidR="00033595" w:rsidRPr="00FE545C" w:rsidRDefault="00033595" w:rsidP="001F199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63499C" w14:textId="77777777" w:rsidR="00033595" w:rsidRPr="00FE545C" w:rsidRDefault="00033595" w:rsidP="001F199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033595" w:rsidRPr="00FE545C" w14:paraId="7A45F2CE" w14:textId="77777777" w:rsidTr="001F199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26A53" w14:textId="77777777" w:rsidR="00033595" w:rsidRPr="00FE545C" w:rsidRDefault="00033595" w:rsidP="001F199C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65D32F" w14:textId="77777777" w:rsidR="00033595" w:rsidRPr="00FE545C" w:rsidRDefault="00033595" w:rsidP="001F199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639489" w14:textId="77777777" w:rsidR="00033595" w:rsidRPr="00FE545C" w:rsidRDefault="00033595" w:rsidP="001F199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033595" w:rsidRPr="00FE545C" w14:paraId="404062E1" w14:textId="77777777" w:rsidTr="001F199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80BB06" w14:textId="77777777" w:rsidR="00033595" w:rsidRPr="00FE545C" w:rsidRDefault="00033595" w:rsidP="001F199C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93CE7D" w14:textId="77777777" w:rsidR="00033595" w:rsidRPr="00FE545C" w:rsidRDefault="00033595" w:rsidP="001F199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656E2D" w14:textId="77777777" w:rsidR="00033595" w:rsidRPr="00FE545C" w:rsidRDefault="00033595" w:rsidP="001F199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11E23DD" w14:textId="77777777" w:rsidR="00033595" w:rsidRDefault="00033595" w:rsidP="0003359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7C528BC1" w14:textId="77777777" w:rsidR="00033595" w:rsidRPr="00D638CC" w:rsidRDefault="00033595" w:rsidP="00033595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05C86D58" w14:textId="77777777" w:rsidR="00033595" w:rsidRPr="002F276A" w:rsidRDefault="00033595" w:rsidP="00033595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75177C24" w14:textId="77777777" w:rsidR="00033595" w:rsidRPr="002F276A" w:rsidRDefault="00033595" w:rsidP="0003359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2102739B" w14:textId="77777777" w:rsidR="00033595" w:rsidRPr="002F276A" w:rsidRDefault="00033595" w:rsidP="0003359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619C4F7" w14:textId="77777777" w:rsidR="00033595" w:rsidRPr="002F276A" w:rsidRDefault="00033595" w:rsidP="0003359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55A638C2" w14:textId="77777777" w:rsidR="00033595" w:rsidRPr="002F276A" w:rsidRDefault="00033595" w:rsidP="0003359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4DC3C39" w14:textId="77777777" w:rsidR="00033595" w:rsidRDefault="00033595" w:rsidP="0003359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6FFF3710" w14:textId="77777777" w:rsidR="00033595" w:rsidRDefault="00033595" w:rsidP="00033595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CF05148" w14:textId="77777777" w:rsidR="00033595" w:rsidRDefault="00033595" w:rsidP="0003359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A6B035C" w14:textId="77777777" w:rsidR="00033595" w:rsidRDefault="00033595" w:rsidP="0003359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66CAFD9" w14:textId="77777777" w:rsidR="00033595" w:rsidRDefault="00033595" w:rsidP="0003359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2A2DFFC" w14:textId="77777777" w:rsidR="00033595" w:rsidRDefault="00033595" w:rsidP="0003359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D77C3AE" w14:textId="77777777" w:rsidR="00033595" w:rsidRDefault="00033595" w:rsidP="0003359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69AAABA" w14:textId="77777777" w:rsidR="00033595" w:rsidRPr="000B45FE" w:rsidRDefault="00033595" w:rsidP="0003359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694641B" w14:textId="77777777" w:rsidR="00033595" w:rsidRDefault="00033595" w:rsidP="00033595">
      <w:pPr>
        <w:jc w:val="both"/>
        <w:rPr>
          <w:sz w:val="22"/>
          <w:szCs w:val="22"/>
        </w:rPr>
      </w:pPr>
    </w:p>
    <w:p w14:paraId="45D14509" w14:textId="77777777" w:rsidR="00033595" w:rsidRDefault="00033595" w:rsidP="00033595">
      <w:pPr>
        <w:jc w:val="both"/>
        <w:rPr>
          <w:sz w:val="22"/>
          <w:szCs w:val="22"/>
        </w:rPr>
      </w:pPr>
    </w:p>
    <w:p w14:paraId="08525353" w14:textId="77777777" w:rsidR="00033595" w:rsidRDefault="00033595" w:rsidP="00033595">
      <w:pPr>
        <w:jc w:val="right"/>
        <w:rPr>
          <w:sz w:val="20"/>
          <w:szCs w:val="20"/>
        </w:rPr>
      </w:pPr>
    </w:p>
    <w:p w14:paraId="59533D97" w14:textId="77777777" w:rsidR="00033595" w:rsidRPr="00423B06" w:rsidRDefault="00033595" w:rsidP="00033595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696EAAA9" w14:textId="77777777" w:rsidR="00033595" w:rsidRPr="00012E38" w:rsidRDefault="00033595" w:rsidP="00033595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sectPr w:rsidR="00033595" w:rsidRPr="00012E3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8DD37F" w14:textId="77777777" w:rsidR="000969C8" w:rsidRDefault="000969C8">
      <w:r>
        <w:separator/>
      </w:r>
    </w:p>
  </w:endnote>
  <w:endnote w:type="continuationSeparator" w:id="0">
    <w:p w14:paraId="250A312C" w14:textId="77777777" w:rsidR="000969C8" w:rsidRDefault="00096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C23CD" w14:textId="77777777" w:rsidR="002B1B56" w:rsidRDefault="002B1B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5A8A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E3D3A" w14:textId="77777777" w:rsidR="002B1B56" w:rsidRDefault="002B1B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FA2D4" w14:textId="77777777" w:rsidR="000969C8" w:rsidRDefault="000969C8">
      <w:r>
        <w:separator/>
      </w:r>
    </w:p>
  </w:footnote>
  <w:footnote w:type="continuationSeparator" w:id="0">
    <w:p w14:paraId="0254CD57" w14:textId="77777777" w:rsidR="000969C8" w:rsidRDefault="000969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A31CA8" w14:textId="77777777" w:rsidR="002B1B56" w:rsidRDefault="002B1B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1F3C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886951" w14:textId="77777777" w:rsidR="002B1B56" w:rsidRDefault="002B1B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595918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56699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87856281">
    <w:abstractNumId w:val="0"/>
  </w:num>
  <w:num w:numId="4" w16cid:durableId="17883556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69C8"/>
    <w:rsid w:val="00012286"/>
    <w:rsid w:val="00033595"/>
    <w:rsid w:val="000704FC"/>
    <w:rsid w:val="00071CCC"/>
    <w:rsid w:val="000969C8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B1B56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3296498"/>
  <w15:chartTrackingRefBased/>
  <w15:docId w15:val="{0F4D9C0E-E369-45C5-B1C2-44ECED004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359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464</Words>
  <Characters>4159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2025-03-27T12:47:00Z</cp:lastPrinted>
  <dcterms:created xsi:type="dcterms:W3CDTF">2025-03-27T12:46:00Z</dcterms:created>
  <dcterms:modified xsi:type="dcterms:W3CDTF">2025-03-27T12:48:00Z</dcterms:modified>
</cp:coreProperties>
</file>