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271D10E7" w:rsidR="008F3D36" w:rsidRPr="00EA0EC7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EA0EC7" w:rsidRPr="00EA0EC7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Zapewnienie kompleksowej usługi cateringowej podczas konferencji międzynarodowych i spotkań </w:t>
      </w:r>
      <w:proofErr w:type="spellStart"/>
      <w:r w:rsidR="00EA0EC7" w:rsidRPr="00EA0EC7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networkingowych</w:t>
      </w:r>
      <w:proofErr w:type="spellEnd"/>
      <w:r w:rsidR="00EA0EC7" w:rsidRPr="00EA0EC7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w 2025r. dla CTK AGH dla projektu NAWA UNIVEREH Plus! – DE-dzp.272-167/25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97E3E" w14:textId="77777777" w:rsidR="002E1730" w:rsidRDefault="002E1730" w:rsidP="0038231F">
      <w:pPr>
        <w:spacing w:after="0" w:line="240" w:lineRule="auto"/>
      </w:pPr>
      <w:r>
        <w:separator/>
      </w:r>
    </w:p>
  </w:endnote>
  <w:endnote w:type="continuationSeparator" w:id="0">
    <w:p w14:paraId="428A611D" w14:textId="77777777" w:rsidR="002E1730" w:rsidRDefault="002E17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B9A4B" w14:textId="77777777" w:rsidR="002E1730" w:rsidRDefault="002E1730" w:rsidP="0038231F">
      <w:pPr>
        <w:spacing w:after="0" w:line="240" w:lineRule="auto"/>
      </w:pPr>
      <w:r>
        <w:separator/>
      </w:r>
    </w:p>
  </w:footnote>
  <w:footnote w:type="continuationSeparator" w:id="0">
    <w:p w14:paraId="57A9DDF3" w14:textId="77777777" w:rsidR="002E1730" w:rsidRDefault="002E1730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57FF1610" w:rsidR="00570E33" w:rsidRDefault="0053592A" w:rsidP="0053592A">
    <w:pPr>
      <w:pStyle w:val="NormalnyWeb"/>
    </w:pPr>
    <w:r>
      <w:rPr>
        <w:noProof/>
      </w:rPr>
      <w:drawing>
        <wp:inline distT="0" distB="0" distL="0" distR="0" wp14:anchorId="0A65CC7D" wp14:editId="6B5C88F5">
          <wp:extent cx="6122097" cy="993140"/>
          <wp:effectExtent l="0" t="0" r="0" b="0"/>
          <wp:docPr id="1" name="Obraz 1" descr="Obraz zawierający tekst, zrzut ekranu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5281" cy="1009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20</cp:revision>
  <cp:lastPrinted>2024-09-04T08:33:00Z</cp:lastPrinted>
  <dcterms:created xsi:type="dcterms:W3CDTF">2024-02-09T13:11:00Z</dcterms:created>
  <dcterms:modified xsi:type="dcterms:W3CDTF">2025-03-24T09:04:00Z</dcterms:modified>
</cp:coreProperties>
</file>