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8C2CD" w14:textId="77777777" w:rsidR="00FB7F50" w:rsidRPr="002245BE" w:rsidRDefault="00B73A9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73A9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73A94">
        <w:rPr>
          <w:sz w:val="22"/>
          <w:szCs w:val="22"/>
        </w:rPr>
        <w:t>2025-04-07</w:t>
      </w:r>
    </w:p>
    <w:p w14:paraId="43F5F0A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D1E7A75" w14:textId="77777777" w:rsidR="00B73A94" w:rsidRPr="00B73A94" w:rsidRDefault="00B73A94" w:rsidP="00FB7F50">
      <w:pPr>
        <w:spacing w:after="40"/>
        <w:rPr>
          <w:b/>
          <w:bCs/>
          <w:sz w:val="22"/>
          <w:szCs w:val="22"/>
        </w:rPr>
      </w:pPr>
      <w:r w:rsidRPr="00B73A94">
        <w:rPr>
          <w:b/>
          <w:bCs/>
          <w:sz w:val="22"/>
          <w:szCs w:val="22"/>
        </w:rPr>
        <w:t>Akademia Górniczo - Hutnicza</w:t>
      </w:r>
    </w:p>
    <w:p w14:paraId="254CA609" w14:textId="77777777" w:rsidR="00B73A94" w:rsidRPr="00B73A94" w:rsidRDefault="00B73A94" w:rsidP="00FB7F50">
      <w:pPr>
        <w:spacing w:after="40"/>
        <w:rPr>
          <w:b/>
          <w:bCs/>
          <w:sz w:val="22"/>
          <w:szCs w:val="22"/>
        </w:rPr>
      </w:pPr>
      <w:r w:rsidRPr="00B73A94">
        <w:rPr>
          <w:b/>
          <w:bCs/>
          <w:sz w:val="22"/>
          <w:szCs w:val="22"/>
        </w:rPr>
        <w:t>im. Stanisława Staszica w Krakowie</w:t>
      </w:r>
    </w:p>
    <w:p w14:paraId="088A5E58" w14:textId="77777777" w:rsidR="00FB7F50" w:rsidRPr="002245BE" w:rsidRDefault="00B73A94" w:rsidP="00FB7F50">
      <w:pPr>
        <w:spacing w:after="40"/>
        <w:rPr>
          <w:b/>
          <w:bCs/>
          <w:sz w:val="22"/>
          <w:szCs w:val="22"/>
        </w:rPr>
      </w:pPr>
      <w:r w:rsidRPr="00B73A94">
        <w:rPr>
          <w:b/>
          <w:bCs/>
          <w:sz w:val="22"/>
          <w:szCs w:val="22"/>
        </w:rPr>
        <w:t>Dział Zamówień Publicznych</w:t>
      </w:r>
    </w:p>
    <w:p w14:paraId="3F521CDA" w14:textId="77777777" w:rsidR="00FB7F50" w:rsidRPr="002245BE" w:rsidRDefault="00B73A94" w:rsidP="00FB7F50">
      <w:pPr>
        <w:rPr>
          <w:sz w:val="22"/>
          <w:szCs w:val="22"/>
        </w:rPr>
      </w:pPr>
      <w:r w:rsidRPr="00B73A9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73A94">
        <w:rPr>
          <w:sz w:val="22"/>
          <w:szCs w:val="22"/>
        </w:rPr>
        <w:t>30</w:t>
      </w:r>
    </w:p>
    <w:p w14:paraId="4C29AA97" w14:textId="77777777" w:rsidR="00FB7F50" w:rsidRPr="002245BE" w:rsidRDefault="00B73A94" w:rsidP="00FB7F50">
      <w:pPr>
        <w:rPr>
          <w:sz w:val="22"/>
          <w:szCs w:val="22"/>
        </w:rPr>
      </w:pPr>
      <w:r w:rsidRPr="00B73A9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73A94">
        <w:rPr>
          <w:sz w:val="22"/>
          <w:szCs w:val="22"/>
        </w:rPr>
        <w:t>Kraków</w:t>
      </w:r>
    </w:p>
    <w:p w14:paraId="7582430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1539F5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73A94" w:rsidRPr="00607F9B" w14:paraId="37016646" w14:textId="77777777" w:rsidTr="00630EEC">
        <w:trPr>
          <w:trHeight w:val="638"/>
        </w:trPr>
        <w:tc>
          <w:tcPr>
            <w:tcW w:w="959" w:type="dxa"/>
            <w:shd w:val="clear" w:color="auto" w:fill="auto"/>
          </w:tcPr>
          <w:p w14:paraId="2014C76A" w14:textId="77777777" w:rsidR="00B73A94" w:rsidRPr="00607F9B" w:rsidRDefault="00B73A94" w:rsidP="00630E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32FC2E" w14:textId="610A7711" w:rsidR="00B73A94" w:rsidRPr="00607F9B" w:rsidRDefault="00B73A94" w:rsidP="00630E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73A9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73A9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CD231F">
              <w:rPr>
                <w:b/>
                <w:bCs/>
                <w:sz w:val="22"/>
                <w:szCs w:val="22"/>
              </w:rPr>
              <w:t>D</w:t>
            </w:r>
            <w:r w:rsidRPr="00B73A94">
              <w:rPr>
                <w:b/>
                <w:bCs/>
                <w:sz w:val="22"/>
                <w:szCs w:val="22"/>
              </w:rPr>
              <w:t xml:space="preserve">ostawa materiałów, które stanowią nagrody w konkursie plastycznym zwanym Maratonem, realizowanym w ramach projektu LIFE </w:t>
            </w:r>
            <w:proofErr w:type="spellStart"/>
            <w:r w:rsidRPr="00B73A94">
              <w:rPr>
                <w:b/>
                <w:bCs/>
                <w:sz w:val="22"/>
                <w:szCs w:val="22"/>
              </w:rPr>
              <w:t>Mercury</w:t>
            </w:r>
            <w:proofErr w:type="spellEnd"/>
            <w:r w:rsidRPr="00B73A9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73A94">
              <w:rPr>
                <w:b/>
                <w:bCs/>
                <w:sz w:val="22"/>
                <w:szCs w:val="22"/>
              </w:rPr>
              <w:t>Free</w:t>
            </w:r>
            <w:proofErr w:type="spellEnd"/>
            <w:r w:rsidRPr="00B73A94">
              <w:rPr>
                <w:b/>
                <w:bCs/>
                <w:sz w:val="22"/>
                <w:szCs w:val="22"/>
              </w:rPr>
              <w:t xml:space="preserve"> - DE-dzp.272-160/25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BBD650B" w14:textId="6986AAE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73A94" w14:paraId="247FFB6D" w14:textId="77777777" w:rsidTr="00630EE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BDA3A20" w14:textId="77777777" w:rsidR="00B73A94" w:rsidRPr="00D26ED6" w:rsidRDefault="00B73A94" w:rsidP="00630EE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73A94">
              <w:rPr>
                <w:b/>
                <w:sz w:val="22"/>
                <w:szCs w:val="22"/>
              </w:rPr>
              <w:t>Delta Optical sp. z ograniczoną odpowiedzialnością sp. komandytowa</w:t>
            </w:r>
          </w:p>
          <w:p w14:paraId="3DF4C361" w14:textId="77777777" w:rsidR="00B73A94" w:rsidRPr="009F0E5C" w:rsidRDefault="00B73A94" w:rsidP="00630EEC">
            <w:pPr>
              <w:jc w:val="both"/>
              <w:rPr>
                <w:bCs/>
                <w:sz w:val="22"/>
                <w:szCs w:val="22"/>
              </w:rPr>
            </w:pPr>
            <w:r w:rsidRPr="00B73A94">
              <w:rPr>
                <w:bCs/>
                <w:sz w:val="22"/>
                <w:szCs w:val="22"/>
              </w:rPr>
              <w:t>Nowe Osiny, ul. Piękna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73A94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1F82D56" w14:textId="77777777" w:rsidR="00B73A94" w:rsidRPr="009F0E5C" w:rsidRDefault="00B73A94" w:rsidP="00630EEC">
            <w:pPr>
              <w:jc w:val="both"/>
              <w:rPr>
                <w:bCs/>
                <w:sz w:val="22"/>
                <w:szCs w:val="22"/>
              </w:rPr>
            </w:pPr>
            <w:r w:rsidRPr="00B73A94">
              <w:rPr>
                <w:bCs/>
                <w:sz w:val="22"/>
                <w:szCs w:val="22"/>
              </w:rPr>
              <w:t>05-300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73A94">
              <w:rPr>
                <w:bCs/>
                <w:sz w:val="22"/>
                <w:szCs w:val="22"/>
              </w:rPr>
              <w:t>Mińsk Mazowiecki</w:t>
            </w:r>
          </w:p>
          <w:p w14:paraId="58F038EC" w14:textId="77777777" w:rsidR="00B73A94" w:rsidRPr="00D26ED6" w:rsidRDefault="00B73A94" w:rsidP="00630E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2C4992B" w14:textId="77777777" w:rsidR="00B73A94" w:rsidRDefault="00B73A94" w:rsidP="00630EE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73A94">
              <w:rPr>
                <w:sz w:val="22"/>
                <w:szCs w:val="22"/>
              </w:rPr>
              <w:t xml:space="preserve">dostawa materiałów, które stanowią nagrody w konkursie plastycznym zwanym Maratonem, realizowanym w ramach projektu LIFE </w:t>
            </w:r>
            <w:proofErr w:type="spellStart"/>
            <w:r w:rsidRPr="00B73A94">
              <w:rPr>
                <w:sz w:val="22"/>
                <w:szCs w:val="22"/>
              </w:rPr>
              <w:t>Mercury</w:t>
            </w:r>
            <w:proofErr w:type="spellEnd"/>
            <w:r w:rsidRPr="00B73A94">
              <w:rPr>
                <w:sz w:val="22"/>
                <w:szCs w:val="22"/>
              </w:rPr>
              <w:t xml:space="preserve"> </w:t>
            </w:r>
            <w:proofErr w:type="spellStart"/>
            <w:r w:rsidRPr="00B73A94">
              <w:rPr>
                <w:sz w:val="22"/>
                <w:szCs w:val="22"/>
              </w:rPr>
              <w:t>Free</w:t>
            </w:r>
            <w:proofErr w:type="spellEnd"/>
            <w:r w:rsidRPr="00B73A94">
              <w:rPr>
                <w:sz w:val="22"/>
                <w:szCs w:val="22"/>
              </w:rPr>
              <w:t xml:space="preserve"> - DE-dzp.272-160/25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B34BB86" w14:textId="77777777" w:rsidR="00B73A94" w:rsidRPr="00D26ED6" w:rsidRDefault="00B73A94" w:rsidP="00630EE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73A94">
              <w:rPr>
                <w:b/>
                <w:sz w:val="22"/>
                <w:szCs w:val="22"/>
              </w:rPr>
              <w:t>30 420.02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10AC04C" w14:textId="77777777" w:rsidR="00B73A94" w:rsidRDefault="00B73A94" w:rsidP="00630EE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CDD59F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CD231F" w:rsidRPr="008567C7" w14:paraId="13CC2926" w14:textId="77777777" w:rsidTr="00CD231F">
        <w:trPr>
          <w:trHeight w:val="510"/>
        </w:trPr>
        <w:tc>
          <w:tcPr>
            <w:tcW w:w="500" w:type="pct"/>
            <w:vAlign w:val="center"/>
          </w:tcPr>
          <w:p w14:paraId="32D0481F" w14:textId="77777777" w:rsidR="00CD231F" w:rsidRPr="008567C7" w:rsidRDefault="00CD231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7B6B915E" w14:textId="77777777" w:rsidR="00CD231F" w:rsidRPr="008567C7" w:rsidRDefault="00CD231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68B4C79F" w14:textId="77777777" w:rsidR="00CD231F" w:rsidRPr="008567C7" w:rsidRDefault="00CD231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3A9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7A5AFDFE" w14:textId="77777777" w:rsidR="00CD231F" w:rsidRPr="008567C7" w:rsidRDefault="00CD231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3A9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800" w:type="pct"/>
            <w:vAlign w:val="center"/>
          </w:tcPr>
          <w:p w14:paraId="0FCEF44F" w14:textId="77777777" w:rsidR="00CD231F" w:rsidRPr="008567C7" w:rsidRDefault="00CD231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3A9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600" w:type="pct"/>
            <w:vAlign w:val="center"/>
          </w:tcPr>
          <w:p w14:paraId="682CA53E" w14:textId="77777777" w:rsidR="00CD231F" w:rsidRPr="008567C7" w:rsidRDefault="00CD231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D231F" w:rsidRPr="008567C7" w14:paraId="61A338C3" w14:textId="77777777" w:rsidTr="00CD231F">
        <w:tc>
          <w:tcPr>
            <w:tcW w:w="500" w:type="pct"/>
            <w:vAlign w:val="center"/>
          </w:tcPr>
          <w:p w14:paraId="1A534051" w14:textId="77777777" w:rsidR="00CD231F" w:rsidRPr="008567C7" w:rsidRDefault="00CD231F" w:rsidP="00630E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3A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06D72F08" w14:textId="77777777" w:rsidR="00CD231F" w:rsidRPr="002B6761" w:rsidRDefault="00CD231F" w:rsidP="00630EE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3A94">
              <w:rPr>
                <w:rFonts w:ascii="Times New Roman" w:hAnsi="Times New Roman" w:cs="Times New Roman"/>
                <w:b/>
                <w:sz w:val="18"/>
                <w:szCs w:val="18"/>
              </w:rPr>
              <w:t>Delta Optical sp. z ograniczoną odpowiedzialnością sp. komandytowa</w:t>
            </w:r>
          </w:p>
          <w:p w14:paraId="083403F3" w14:textId="77777777" w:rsidR="00CD231F" w:rsidRPr="008567C7" w:rsidRDefault="00CD231F" w:rsidP="00630EE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3A94">
              <w:rPr>
                <w:rFonts w:ascii="Times New Roman" w:hAnsi="Times New Roman" w:cs="Times New Roman"/>
                <w:bCs/>
                <w:sz w:val="18"/>
                <w:szCs w:val="18"/>
              </w:rPr>
              <w:t>Nowe Osiny, ul. Piękna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3A9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E88440A" w14:textId="77777777" w:rsidR="00CD231F" w:rsidRPr="001B7815" w:rsidRDefault="00CD231F" w:rsidP="00630EE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3A94">
              <w:rPr>
                <w:rFonts w:ascii="Times New Roman" w:hAnsi="Times New Roman" w:cs="Times New Roman"/>
                <w:bCs/>
                <w:sz w:val="18"/>
                <w:szCs w:val="18"/>
              </w:rPr>
              <w:t>05-300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3A94">
              <w:rPr>
                <w:rFonts w:ascii="Times New Roman" w:hAnsi="Times New Roman" w:cs="Times New Roman"/>
                <w:bCs/>
                <w:sz w:val="18"/>
                <w:szCs w:val="18"/>
              </w:rPr>
              <w:t>Mińsk Mazowiecki</w:t>
            </w:r>
          </w:p>
        </w:tc>
        <w:tc>
          <w:tcPr>
            <w:tcW w:w="800" w:type="pct"/>
            <w:vAlign w:val="center"/>
          </w:tcPr>
          <w:p w14:paraId="5CA70767" w14:textId="77777777" w:rsidR="00CD231F" w:rsidRPr="008567C7" w:rsidRDefault="00CD231F" w:rsidP="00630E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3A9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0ED3D71C" w14:textId="77777777" w:rsidR="00CD231F" w:rsidRPr="008567C7" w:rsidRDefault="00CD231F" w:rsidP="00630E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3A94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800" w:type="pct"/>
            <w:vAlign w:val="center"/>
          </w:tcPr>
          <w:p w14:paraId="6FEFF4BB" w14:textId="77777777" w:rsidR="00CD231F" w:rsidRPr="008567C7" w:rsidRDefault="00CD231F" w:rsidP="00630E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3A9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0" w:type="pct"/>
            <w:vAlign w:val="center"/>
          </w:tcPr>
          <w:p w14:paraId="5BA84671" w14:textId="77777777" w:rsidR="00CD231F" w:rsidRPr="008567C7" w:rsidRDefault="00CD231F" w:rsidP="00630E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3A9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DC5774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B7D512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19F432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66760" w14:textId="77777777" w:rsidR="005175EB" w:rsidRDefault="005175EB">
      <w:r>
        <w:separator/>
      </w:r>
    </w:p>
  </w:endnote>
  <w:endnote w:type="continuationSeparator" w:id="0">
    <w:p w14:paraId="4D533C09" w14:textId="77777777" w:rsidR="005175EB" w:rsidRDefault="00517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D338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01B2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28E09B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E17C95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3A02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91BE0" w14:textId="77777777" w:rsidR="005175EB" w:rsidRDefault="005175EB">
      <w:r>
        <w:separator/>
      </w:r>
    </w:p>
  </w:footnote>
  <w:footnote w:type="continuationSeparator" w:id="0">
    <w:p w14:paraId="186E3FA9" w14:textId="77777777" w:rsidR="005175EB" w:rsidRDefault="00517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EBC9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9752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8F7B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5E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175EB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3A94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D231F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8FD54B"/>
  <w15:chartTrackingRefBased/>
  <w15:docId w15:val="{1EA3800C-85E6-43B7-935A-D57F952BD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2025-04-07T11:40:00Z</cp:lastPrinted>
  <dcterms:created xsi:type="dcterms:W3CDTF">2025-04-07T11:40:00Z</dcterms:created>
  <dcterms:modified xsi:type="dcterms:W3CDTF">2025-04-07T11:40:00Z</dcterms:modified>
</cp:coreProperties>
</file>