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27560" w14:textId="77777777" w:rsidR="00FB7F50" w:rsidRPr="002245BE" w:rsidRDefault="006F5AC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F5AC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F5ACF">
        <w:rPr>
          <w:sz w:val="22"/>
          <w:szCs w:val="22"/>
        </w:rPr>
        <w:t>2025-04-11</w:t>
      </w:r>
    </w:p>
    <w:p w14:paraId="0D3DD40C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7FC809E" w14:textId="77777777" w:rsidR="006F5ACF" w:rsidRPr="006F5ACF" w:rsidRDefault="006F5ACF" w:rsidP="00FB7F50">
      <w:pPr>
        <w:spacing w:after="40"/>
        <w:rPr>
          <w:b/>
          <w:bCs/>
          <w:sz w:val="22"/>
          <w:szCs w:val="22"/>
        </w:rPr>
      </w:pPr>
      <w:r w:rsidRPr="006F5ACF">
        <w:rPr>
          <w:b/>
          <w:bCs/>
          <w:sz w:val="22"/>
          <w:szCs w:val="22"/>
        </w:rPr>
        <w:t>Akademia Górniczo - Hutnicza</w:t>
      </w:r>
    </w:p>
    <w:p w14:paraId="4CDEDFF9" w14:textId="77777777" w:rsidR="006F5ACF" w:rsidRPr="006F5ACF" w:rsidRDefault="006F5ACF" w:rsidP="00FB7F50">
      <w:pPr>
        <w:spacing w:after="40"/>
        <w:rPr>
          <w:b/>
          <w:bCs/>
          <w:sz w:val="22"/>
          <w:szCs w:val="22"/>
        </w:rPr>
      </w:pPr>
      <w:r w:rsidRPr="006F5ACF">
        <w:rPr>
          <w:b/>
          <w:bCs/>
          <w:sz w:val="22"/>
          <w:szCs w:val="22"/>
        </w:rPr>
        <w:t>im. Stanisława Staszica w Krakowie</w:t>
      </w:r>
    </w:p>
    <w:p w14:paraId="1D43449A" w14:textId="77777777" w:rsidR="00FB7F50" w:rsidRPr="002245BE" w:rsidRDefault="006F5ACF" w:rsidP="00FB7F50">
      <w:pPr>
        <w:spacing w:after="40"/>
        <w:rPr>
          <w:b/>
          <w:bCs/>
          <w:sz w:val="22"/>
          <w:szCs w:val="22"/>
        </w:rPr>
      </w:pPr>
      <w:r w:rsidRPr="006F5ACF">
        <w:rPr>
          <w:b/>
          <w:bCs/>
          <w:sz w:val="22"/>
          <w:szCs w:val="22"/>
        </w:rPr>
        <w:t>Dział Zamówień Publicznych</w:t>
      </w:r>
    </w:p>
    <w:p w14:paraId="38AB8610" w14:textId="77777777" w:rsidR="00FB7F50" w:rsidRPr="002245BE" w:rsidRDefault="006F5ACF" w:rsidP="00FB7F50">
      <w:pPr>
        <w:rPr>
          <w:sz w:val="22"/>
          <w:szCs w:val="22"/>
        </w:rPr>
      </w:pPr>
      <w:r w:rsidRPr="006F5ACF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F5ACF">
        <w:rPr>
          <w:sz w:val="22"/>
          <w:szCs w:val="22"/>
        </w:rPr>
        <w:t>30</w:t>
      </w:r>
    </w:p>
    <w:p w14:paraId="2742DD8B" w14:textId="77777777" w:rsidR="00FB7F50" w:rsidRPr="002245BE" w:rsidRDefault="006F5ACF" w:rsidP="00FB7F50">
      <w:pPr>
        <w:rPr>
          <w:sz w:val="22"/>
          <w:szCs w:val="22"/>
        </w:rPr>
      </w:pPr>
      <w:r w:rsidRPr="006F5ACF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F5ACF">
        <w:rPr>
          <w:sz w:val="22"/>
          <w:szCs w:val="22"/>
        </w:rPr>
        <w:t>Kraków</w:t>
      </w:r>
    </w:p>
    <w:p w14:paraId="4B39ED25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84B8182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F5ACF" w:rsidRPr="00607F9B" w14:paraId="7D786BB9" w14:textId="77777777" w:rsidTr="007D4BA3">
        <w:trPr>
          <w:trHeight w:val="638"/>
        </w:trPr>
        <w:tc>
          <w:tcPr>
            <w:tcW w:w="959" w:type="dxa"/>
            <w:shd w:val="clear" w:color="auto" w:fill="auto"/>
          </w:tcPr>
          <w:p w14:paraId="53B3FC44" w14:textId="77777777" w:rsidR="006F5ACF" w:rsidRPr="00607F9B" w:rsidRDefault="006F5ACF" w:rsidP="007D4BA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AE1A4B4" w14:textId="1DE9C3D5" w:rsidR="006F5ACF" w:rsidRPr="00607F9B" w:rsidRDefault="006F5ACF" w:rsidP="007D4BA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6F5ACF">
              <w:rPr>
                <w:sz w:val="22"/>
                <w:szCs w:val="22"/>
              </w:rPr>
              <w:t>podstawowy</w:t>
            </w:r>
            <w:r w:rsidR="00C25544">
              <w:rPr>
                <w:sz w:val="22"/>
                <w:szCs w:val="22"/>
              </w:rPr>
              <w:t>m</w:t>
            </w:r>
            <w:r w:rsidRPr="006F5ACF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6F5AC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F5ACF">
              <w:rPr>
                <w:b/>
                <w:bCs/>
                <w:sz w:val="22"/>
                <w:szCs w:val="22"/>
              </w:rPr>
              <w:t xml:space="preserve">Dostawa urządzenia laboratoryjnego do </w:t>
            </w:r>
            <w:proofErr w:type="spellStart"/>
            <w:r w:rsidRPr="006F5ACF">
              <w:rPr>
                <w:b/>
                <w:bCs/>
                <w:sz w:val="22"/>
                <w:szCs w:val="22"/>
              </w:rPr>
              <w:t>elektroprzędzenia</w:t>
            </w:r>
            <w:proofErr w:type="spellEnd"/>
            <w:r w:rsidRPr="006F5ACF">
              <w:rPr>
                <w:b/>
                <w:bCs/>
                <w:sz w:val="22"/>
                <w:szCs w:val="22"/>
              </w:rPr>
              <w:t xml:space="preserve"> do projektowania i produkcji </w:t>
            </w:r>
            <w:proofErr w:type="spellStart"/>
            <w:r w:rsidRPr="006F5ACF">
              <w:rPr>
                <w:b/>
                <w:bCs/>
                <w:sz w:val="22"/>
                <w:szCs w:val="22"/>
              </w:rPr>
              <w:t>nanowłókien</w:t>
            </w:r>
            <w:proofErr w:type="spellEnd"/>
            <w:r w:rsidRPr="006F5ACF">
              <w:rPr>
                <w:b/>
                <w:bCs/>
                <w:sz w:val="22"/>
                <w:szCs w:val="22"/>
              </w:rPr>
              <w:t xml:space="preserve"> i struktur typu </w:t>
            </w:r>
            <w:proofErr w:type="spellStart"/>
            <w:r w:rsidRPr="006F5ACF">
              <w:rPr>
                <w:b/>
                <w:bCs/>
                <w:sz w:val="22"/>
                <w:szCs w:val="22"/>
              </w:rPr>
              <w:t>Core</w:t>
            </w:r>
            <w:proofErr w:type="spellEnd"/>
            <w:r w:rsidRPr="006F5ACF">
              <w:rPr>
                <w:b/>
                <w:bCs/>
                <w:sz w:val="22"/>
                <w:szCs w:val="22"/>
              </w:rPr>
              <w:t xml:space="preserve">-Shell na potrzeby </w:t>
            </w:r>
            <w:proofErr w:type="spellStart"/>
            <w:r w:rsidRPr="006F5ACF">
              <w:rPr>
                <w:b/>
                <w:bCs/>
                <w:sz w:val="22"/>
                <w:szCs w:val="22"/>
              </w:rPr>
              <w:t>WFiIS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F5ACF">
              <w:rPr>
                <w:b/>
                <w:sz w:val="22"/>
                <w:szCs w:val="22"/>
              </w:rPr>
              <w:t>DE-dzp.272-133/25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FC98C59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F5ACF" w14:paraId="758D3280" w14:textId="77777777" w:rsidTr="007D4BA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4219FACA" w14:textId="77777777" w:rsidR="006F5ACF" w:rsidRPr="00C25544" w:rsidRDefault="006F5ACF" w:rsidP="007D4BA3">
            <w:pPr>
              <w:spacing w:before="60" w:after="4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C25544">
              <w:rPr>
                <w:b/>
                <w:sz w:val="22"/>
                <w:szCs w:val="22"/>
                <w:lang w:val="en-US"/>
              </w:rPr>
              <w:t>Technolutions</w:t>
            </w:r>
            <w:proofErr w:type="spellEnd"/>
            <w:r w:rsidRPr="00C25544">
              <w:rPr>
                <w:b/>
                <w:sz w:val="22"/>
                <w:szCs w:val="22"/>
                <w:lang w:val="en-US"/>
              </w:rPr>
              <w:t xml:space="preserve"> Sp. z o. o.</w:t>
            </w:r>
          </w:p>
          <w:p w14:paraId="79B6E3A8" w14:textId="77777777" w:rsidR="006F5ACF" w:rsidRPr="00C25544" w:rsidRDefault="006F5ACF" w:rsidP="007D4BA3">
            <w:pPr>
              <w:jc w:val="both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C25544">
              <w:rPr>
                <w:bCs/>
                <w:sz w:val="22"/>
                <w:szCs w:val="22"/>
                <w:lang w:val="en-US"/>
              </w:rPr>
              <w:t>Otolice</w:t>
            </w:r>
            <w:proofErr w:type="spellEnd"/>
            <w:r w:rsidRPr="00C25544">
              <w:rPr>
                <w:bCs/>
                <w:sz w:val="22"/>
                <w:szCs w:val="22"/>
                <w:lang w:val="en-US"/>
              </w:rPr>
              <w:t xml:space="preserve"> </w:t>
            </w:r>
            <w:r w:rsidRPr="00C25544">
              <w:rPr>
                <w:bCs/>
                <w:sz w:val="22"/>
                <w:szCs w:val="22"/>
                <w:lang w:val="en-US"/>
              </w:rPr>
              <w:t>38</w:t>
            </w:r>
            <w:r w:rsidRPr="00C25544">
              <w:rPr>
                <w:bCs/>
                <w:sz w:val="22"/>
                <w:szCs w:val="22"/>
                <w:lang w:val="en-US"/>
              </w:rPr>
              <w:t xml:space="preserve"> </w:t>
            </w:r>
          </w:p>
          <w:p w14:paraId="7848A0C9" w14:textId="77777777" w:rsidR="006F5ACF" w:rsidRPr="009F0E5C" w:rsidRDefault="006F5ACF" w:rsidP="007D4BA3">
            <w:pPr>
              <w:jc w:val="both"/>
              <w:rPr>
                <w:bCs/>
                <w:sz w:val="22"/>
                <w:szCs w:val="22"/>
              </w:rPr>
            </w:pPr>
            <w:r w:rsidRPr="006F5ACF">
              <w:rPr>
                <w:bCs/>
                <w:sz w:val="22"/>
                <w:szCs w:val="22"/>
              </w:rPr>
              <w:t>99-400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F5ACF">
              <w:rPr>
                <w:bCs/>
                <w:sz w:val="22"/>
                <w:szCs w:val="22"/>
              </w:rPr>
              <w:t>Łowicz</w:t>
            </w:r>
          </w:p>
          <w:p w14:paraId="154D297F" w14:textId="77777777" w:rsidR="006F5ACF" w:rsidRPr="00D26ED6" w:rsidRDefault="006F5ACF" w:rsidP="007D4BA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C3DA4F5" w14:textId="2C9C7317" w:rsidR="006F5ACF" w:rsidRDefault="006F5ACF" w:rsidP="007D4BA3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F5ACF">
              <w:rPr>
                <w:sz w:val="22"/>
                <w:szCs w:val="22"/>
              </w:rPr>
              <w:t>Dostaw</w:t>
            </w:r>
            <w:r w:rsidR="00C25544">
              <w:rPr>
                <w:sz w:val="22"/>
                <w:szCs w:val="22"/>
              </w:rPr>
              <w:t>ę</w:t>
            </w:r>
            <w:r w:rsidRPr="006F5ACF">
              <w:rPr>
                <w:sz w:val="22"/>
                <w:szCs w:val="22"/>
              </w:rPr>
              <w:t xml:space="preserve"> urządzenia laboratoryjnego do </w:t>
            </w:r>
            <w:proofErr w:type="spellStart"/>
            <w:r w:rsidRPr="006F5ACF">
              <w:rPr>
                <w:sz w:val="22"/>
                <w:szCs w:val="22"/>
              </w:rPr>
              <w:t>elektroprzędzenia</w:t>
            </w:r>
            <w:proofErr w:type="spellEnd"/>
            <w:r w:rsidRPr="006F5ACF">
              <w:rPr>
                <w:sz w:val="22"/>
                <w:szCs w:val="22"/>
              </w:rPr>
              <w:t xml:space="preserve"> do projektowania i produkcji </w:t>
            </w:r>
            <w:proofErr w:type="spellStart"/>
            <w:r w:rsidRPr="006F5ACF">
              <w:rPr>
                <w:sz w:val="22"/>
                <w:szCs w:val="22"/>
              </w:rPr>
              <w:t>nanowłókien</w:t>
            </w:r>
            <w:proofErr w:type="spellEnd"/>
            <w:r w:rsidRPr="006F5ACF">
              <w:rPr>
                <w:sz w:val="22"/>
                <w:szCs w:val="22"/>
              </w:rPr>
              <w:t xml:space="preserve"> i struktur typu </w:t>
            </w:r>
            <w:proofErr w:type="spellStart"/>
            <w:r w:rsidRPr="006F5ACF">
              <w:rPr>
                <w:sz w:val="22"/>
                <w:szCs w:val="22"/>
              </w:rPr>
              <w:t>Core</w:t>
            </w:r>
            <w:proofErr w:type="spellEnd"/>
            <w:r w:rsidRPr="006F5ACF">
              <w:rPr>
                <w:sz w:val="22"/>
                <w:szCs w:val="22"/>
              </w:rPr>
              <w:t xml:space="preserve">-Shell na potrzeby </w:t>
            </w:r>
            <w:proofErr w:type="spellStart"/>
            <w:r w:rsidRPr="006F5ACF">
              <w:rPr>
                <w:sz w:val="22"/>
                <w:szCs w:val="22"/>
              </w:rPr>
              <w:t>WFiIS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73EE3134" w14:textId="77777777" w:rsidR="006F5ACF" w:rsidRPr="00D26ED6" w:rsidRDefault="006F5ACF" w:rsidP="007D4BA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F5ACF">
              <w:rPr>
                <w:b/>
                <w:sz w:val="22"/>
                <w:szCs w:val="22"/>
              </w:rPr>
              <w:t>499 380.00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3E28ECE" w14:textId="77777777" w:rsidR="006F5ACF" w:rsidRDefault="006F5ACF" w:rsidP="007D4BA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44D74525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1E466D50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118484F8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23EDE07B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77C9A5F9" w14:textId="77777777" w:rsidR="002B6761" w:rsidRPr="008567C7" w:rsidRDefault="006F5AC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F5AC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0DF132C1" w14:textId="77777777" w:rsidR="002B6761" w:rsidRPr="008567C7" w:rsidRDefault="006F5AC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F5ACF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7934BBCD" w14:textId="2B3CADEE" w:rsidR="002B6761" w:rsidRPr="008567C7" w:rsidRDefault="00C2554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F5ACF">
              <w:rPr>
                <w:rFonts w:ascii="Times New Roman" w:hAnsi="Times New Roman" w:cs="Times New Roman"/>
                <w:bCs/>
                <w:sz w:val="18"/>
                <w:szCs w:val="18"/>
              </w:rPr>
              <w:t>Różnica</w:t>
            </w:r>
            <w:r w:rsidR="006F5ACF" w:rsidRPr="006F5AC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spadku napięcia na obu zasilaczach</w:t>
            </w:r>
          </w:p>
        </w:tc>
        <w:tc>
          <w:tcPr>
            <w:tcW w:w="1134" w:type="dxa"/>
            <w:vAlign w:val="center"/>
          </w:tcPr>
          <w:p w14:paraId="77158F52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12833B4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E543E0E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0DD8BBC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F5ACF" w:rsidRPr="008567C7" w14:paraId="0F62736C" w14:textId="77777777" w:rsidTr="007D4BA3">
        <w:tc>
          <w:tcPr>
            <w:tcW w:w="709" w:type="dxa"/>
            <w:vAlign w:val="center"/>
          </w:tcPr>
          <w:p w14:paraId="0EDC4A84" w14:textId="77777777" w:rsidR="006F5ACF" w:rsidRPr="008567C7" w:rsidRDefault="006F5ACF" w:rsidP="007D4B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5A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34236320" w14:textId="77777777" w:rsidR="006F5ACF" w:rsidRPr="00C25544" w:rsidRDefault="006F5ACF" w:rsidP="007D4BA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C25544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Technolutions</w:t>
            </w:r>
            <w:proofErr w:type="spellEnd"/>
            <w:r w:rsidRPr="00C25544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Sp. z o. o.</w:t>
            </w:r>
          </w:p>
          <w:p w14:paraId="4C9E8CCE" w14:textId="77777777" w:rsidR="006F5ACF" w:rsidRPr="00C25544" w:rsidRDefault="006F5ACF" w:rsidP="007D4BA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proofErr w:type="spellStart"/>
            <w:r w:rsidRPr="00C25544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Otolice</w:t>
            </w:r>
            <w:proofErr w:type="spellEnd"/>
            <w:r w:rsidRPr="00C25544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</w:t>
            </w:r>
            <w:r w:rsidRPr="00C25544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38</w:t>
            </w:r>
            <w:r w:rsidRPr="00C25544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</w:t>
            </w:r>
          </w:p>
          <w:p w14:paraId="798C8DEE" w14:textId="77777777" w:rsidR="006F5ACF" w:rsidRPr="001B7815" w:rsidRDefault="006F5ACF" w:rsidP="007D4BA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F5ACF">
              <w:rPr>
                <w:rFonts w:ascii="Times New Roman" w:hAnsi="Times New Roman" w:cs="Times New Roman"/>
                <w:bCs/>
                <w:sz w:val="18"/>
                <w:szCs w:val="18"/>
              </w:rPr>
              <w:t>99-400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F5ACF">
              <w:rPr>
                <w:rFonts w:ascii="Times New Roman" w:hAnsi="Times New Roman" w:cs="Times New Roman"/>
                <w:bCs/>
                <w:sz w:val="18"/>
                <w:szCs w:val="18"/>
              </w:rPr>
              <w:t>Łowicz</w:t>
            </w:r>
          </w:p>
        </w:tc>
        <w:tc>
          <w:tcPr>
            <w:tcW w:w="1134" w:type="dxa"/>
            <w:vAlign w:val="center"/>
          </w:tcPr>
          <w:p w14:paraId="202DCE29" w14:textId="77777777" w:rsidR="006F5ACF" w:rsidRPr="008567C7" w:rsidRDefault="006F5ACF" w:rsidP="007D4B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5AC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184AC78D" w14:textId="77777777" w:rsidR="006F5ACF" w:rsidRPr="008567C7" w:rsidRDefault="006F5ACF" w:rsidP="007D4B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5AC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07D618BC" w14:textId="77777777" w:rsidR="006F5ACF" w:rsidRPr="008567C7" w:rsidRDefault="006F5ACF" w:rsidP="007D4B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5AC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3B7F93BA" w14:textId="77777777" w:rsidR="006F5ACF" w:rsidRPr="008567C7" w:rsidRDefault="006F5ACF" w:rsidP="007D4B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8531F96" w14:textId="77777777" w:rsidR="006F5ACF" w:rsidRPr="008567C7" w:rsidRDefault="006F5ACF" w:rsidP="007D4B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7EF8F3E" w14:textId="77777777" w:rsidR="006F5ACF" w:rsidRPr="008567C7" w:rsidRDefault="006F5ACF" w:rsidP="007D4B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C56F784" w14:textId="77777777" w:rsidR="006F5ACF" w:rsidRPr="008567C7" w:rsidRDefault="006F5ACF" w:rsidP="007D4B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5AC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4EF2C25C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5217323D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5EEF40CD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CA2F78" w14:textId="77777777" w:rsidR="009C624F" w:rsidRDefault="009C624F">
      <w:r>
        <w:separator/>
      </w:r>
    </w:p>
  </w:endnote>
  <w:endnote w:type="continuationSeparator" w:id="0">
    <w:p w14:paraId="730599AF" w14:textId="77777777" w:rsidR="009C624F" w:rsidRDefault="009C6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F4B3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9BC1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1E2257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BC2F40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62365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3F8577" w14:textId="77777777" w:rsidR="009C624F" w:rsidRDefault="009C624F">
      <w:r>
        <w:separator/>
      </w:r>
    </w:p>
  </w:footnote>
  <w:footnote w:type="continuationSeparator" w:id="0">
    <w:p w14:paraId="49360B20" w14:textId="77777777" w:rsidR="009C624F" w:rsidRDefault="009C62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B0D0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AFD6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CE9C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624F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6F5ACF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C624F"/>
    <w:rsid w:val="009F0E5C"/>
    <w:rsid w:val="00A029B8"/>
    <w:rsid w:val="00A17CDB"/>
    <w:rsid w:val="00AA02AC"/>
    <w:rsid w:val="00B32D12"/>
    <w:rsid w:val="00B464D3"/>
    <w:rsid w:val="00B8185B"/>
    <w:rsid w:val="00BD2174"/>
    <w:rsid w:val="00C2554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80FF90"/>
  <w15:chartTrackingRefBased/>
  <w15:docId w15:val="{1AE2BE86-639D-4E46-97F4-B132D4994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2025-04-11T11:02:00Z</cp:lastPrinted>
  <dcterms:created xsi:type="dcterms:W3CDTF">2025-04-11T11:02:00Z</dcterms:created>
  <dcterms:modified xsi:type="dcterms:W3CDTF">2025-04-11T11:02:00Z</dcterms:modified>
</cp:coreProperties>
</file>