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020FB" w14:textId="77777777" w:rsidR="00B36EDA" w:rsidRPr="00E25590" w:rsidRDefault="00AA3674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E25590">
        <w:rPr>
          <w:sz w:val="20"/>
          <w:szCs w:val="20"/>
        </w:rPr>
        <w:t>Niepołomice</w:t>
      </w:r>
      <w:r w:rsidR="00B36EDA" w:rsidRPr="00E25590">
        <w:rPr>
          <w:sz w:val="20"/>
          <w:szCs w:val="20"/>
        </w:rPr>
        <w:t xml:space="preserve"> dnia: </w:t>
      </w:r>
      <w:r w:rsidRPr="00E25590">
        <w:rPr>
          <w:sz w:val="20"/>
          <w:szCs w:val="20"/>
        </w:rPr>
        <w:t>2025-04-11</w:t>
      </w:r>
    </w:p>
    <w:p w14:paraId="54EE1992" w14:textId="77777777" w:rsidR="00B36EDA" w:rsidRPr="00E25590" w:rsidRDefault="00AA3674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E25590">
        <w:rPr>
          <w:b/>
          <w:bCs/>
          <w:sz w:val="20"/>
          <w:szCs w:val="20"/>
        </w:rPr>
        <w:t>GMINA NIEPOŁOMICE</w:t>
      </w:r>
    </w:p>
    <w:p w14:paraId="4D57CE74" w14:textId="77777777" w:rsidR="00B36EDA" w:rsidRPr="00E25590" w:rsidRDefault="00AA3674" w:rsidP="00B36EDA">
      <w:pPr>
        <w:spacing w:line="360" w:lineRule="auto"/>
        <w:ind w:right="3969"/>
        <w:rPr>
          <w:sz w:val="20"/>
          <w:szCs w:val="20"/>
        </w:rPr>
      </w:pPr>
      <w:r w:rsidRPr="00E25590">
        <w:rPr>
          <w:sz w:val="20"/>
          <w:szCs w:val="20"/>
        </w:rPr>
        <w:t>Pl. Zwycięstwa</w:t>
      </w:r>
      <w:r w:rsidR="00B36EDA" w:rsidRPr="00E25590">
        <w:rPr>
          <w:sz w:val="20"/>
          <w:szCs w:val="20"/>
        </w:rPr>
        <w:t xml:space="preserve"> </w:t>
      </w:r>
      <w:r w:rsidRPr="00E25590">
        <w:rPr>
          <w:sz w:val="20"/>
          <w:szCs w:val="20"/>
        </w:rPr>
        <w:t>13</w:t>
      </w:r>
    </w:p>
    <w:p w14:paraId="3C981EDE" w14:textId="77777777" w:rsidR="00B36EDA" w:rsidRPr="00E25590" w:rsidRDefault="00AA3674" w:rsidP="00B36EDA">
      <w:pPr>
        <w:ind w:right="3969"/>
        <w:rPr>
          <w:sz w:val="20"/>
          <w:szCs w:val="20"/>
        </w:rPr>
      </w:pPr>
      <w:r w:rsidRPr="00E25590">
        <w:rPr>
          <w:sz w:val="20"/>
          <w:szCs w:val="20"/>
        </w:rPr>
        <w:t>32-005</w:t>
      </w:r>
      <w:r w:rsidR="00B36EDA" w:rsidRPr="00E25590">
        <w:rPr>
          <w:sz w:val="20"/>
          <w:szCs w:val="20"/>
        </w:rPr>
        <w:t xml:space="preserve"> </w:t>
      </w:r>
      <w:r w:rsidRPr="00E25590">
        <w:rPr>
          <w:sz w:val="20"/>
          <w:szCs w:val="20"/>
        </w:rPr>
        <w:t>Niepołomice</w:t>
      </w:r>
    </w:p>
    <w:p w14:paraId="17151F25" w14:textId="68C37D5B" w:rsidR="00B36EDA" w:rsidRPr="00E25590" w:rsidRDefault="00B36EDA" w:rsidP="00B36EDA">
      <w:pPr>
        <w:tabs>
          <w:tab w:val="right" w:pos="9072"/>
        </w:tabs>
        <w:spacing w:after="600"/>
        <w:ind w:right="3969"/>
        <w:jc w:val="both"/>
        <w:rPr>
          <w:bCs/>
          <w:sz w:val="20"/>
          <w:szCs w:val="20"/>
        </w:rPr>
      </w:pPr>
    </w:p>
    <w:p w14:paraId="20589061" w14:textId="77777777" w:rsidR="00B36EDA" w:rsidRPr="00E2559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25590" w14:paraId="32A0D454" w14:textId="77777777" w:rsidTr="00B36EDA">
        <w:tc>
          <w:tcPr>
            <w:tcW w:w="9923" w:type="dxa"/>
            <w:shd w:val="clear" w:color="auto" w:fill="F2F2F2"/>
            <w:hideMark/>
          </w:tcPr>
          <w:p w14:paraId="00A7AD16" w14:textId="77777777" w:rsidR="00B36EDA" w:rsidRPr="00E25590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2559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BA7E249" w14:textId="77777777" w:rsidR="00B36EDA" w:rsidRPr="00E2559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2559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EFE563B" w14:textId="77777777" w:rsidR="00B36EDA" w:rsidRPr="00E25590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5E3F0CB8" w14:textId="77777777" w:rsidR="00B36EDA" w:rsidRPr="00E25590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25590">
        <w:rPr>
          <w:rFonts w:eastAsia="Calibri"/>
          <w:sz w:val="20"/>
          <w:szCs w:val="20"/>
          <w:lang w:eastAsia="en-US"/>
        </w:rPr>
        <w:t xml:space="preserve">Dotyczy </w:t>
      </w:r>
      <w:r w:rsidRPr="00E25590">
        <w:rPr>
          <w:sz w:val="20"/>
          <w:szCs w:val="20"/>
        </w:rPr>
        <w:t>postępowania o udzielenie zamówienia publicznego</w:t>
      </w:r>
      <w:r w:rsidRPr="00E25590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25590" w14:paraId="672FB7A7" w14:textId="77777777" w:rsidTr="00B36EDA">
        <w:tc>
          <w:tcPr>
            <w:tcW w:w="2269" w:type="dxa"/>
            <w:shd w:val="clear" w:color="auto" w:fill="auto"/>
          </w:tcPr>
          <w:p w14:paraId="33D7CF47" w14:textId="77777777" w:rsidR="00B36EDA" w:rsidRPr="00E2559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937A7DD" w14:textId="77777777" w:rsidR="00B36EDA" w:rsidRPr="00E25590" w:rsidRDefault="00AA367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bCs/>
                <w:sz w:val="20"/>
                <w:szCs w:val="20"/>
              </w:rPr>
              <w:t>Remont cząstkowy nawierzchni asfaltowych na drogach gminnych na terenie Gminy Niepołomice oraz wykonanie poboczy przy asfaltowych drogach gminnych</w:t>
            </w:r>
          </w:p>
        </w:tc>
      </w:tr>
      <w:tr w:rsidR="00AA3674" w:rsidRPr="00E25590" w14:paraId="7AE0ACAC" w14:textId="77777777" w:rsidTr="00741290">
        <w:tc>
          <w:tcPr>
            <w:tcW w:w="2269" w:type="dxa"/>
            <w:shd w:val="clear" w:color="auto" w:fill="auto"/>
          </w:tcPr>
          <w:p w14:paraId="2CA570F0" w14:textId="77777777" w:rsidR="00AA3674" w:rsidRPr="00E25590" w:rsidRDefault="00AA3674" w:rsidP="007412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1EA76E9" w14:textId="77777777" w:rsidR="00AA3674" w:rsidRPr="00E25590" w:rsidRDefault="00AA3674" w:rsidP="007412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bCs/>
                <w:sz w:val="20"/>
                <w:szCs w:val="20"/>
              </w:rPr>
              <w:t>ZP.271.5.2025</w:t>
            </w:r>
          </w:p>
        </w:tc>
      </w:tr>
    </w:tbl>
    <w:p w14:paraId="184D2F22" w14:textId="77777777" w:rsidR="00B36EDA" w:rsidRPr="00E25590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6415ED83" w14:textId="77777777" w:rsidR="00B36EDA" w:rsidRPr="00E2559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E25590">
        <w:rPr>
          <w:sz w:val="20"/>
          <w:szCs w:val="20"/>
        </w:rPr>
        <w:t xml:space="preserve">Zamawiający, </w:t>
      </w:r>
      <w:r w:rsidR="00AA3674" w:rsidRPr="00E25590">
        <w:rPr>
          <w:b/>
          <w:sz w:val="20"/>
          <w:szCs w:val="20"/>
        </w:rPr>
        <w:t>GMINA NIEPOŁOMICE</w:t>
      </w:r>
      <w:r w:rsidRPr="00E25590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AA3674" w:rsidRPr="00E25590">
        <w:rPr>
          <w:sz w:val="20"/>
          <w:szCs w:val="20"/>
        </w:rPr>
        <w:t>(</w:t>
      </w:r>
      <w:proofErr w:type="spellStart"/>
      <w:r w:rsidR="00AA3674" w:rsidRPr="00E25590">
        <w:rPr>
          <w:sz w:val="20"/>
          <w:szCs w:val="20"/>
        </w:rPr>
        <w:t>t.j</w:t>
      </w:r>
      <w:proofErr w:type="spellEnd"/>
      <w:r w:rsidR="00AA3674" w:rsidRPr="00E25590">
        <w:rPr>
          <w:sz w:val="20"/>
          <w:szCs w:val="20"/>
        </w:rPr>
        <w:t>. Dz. U. z 2024 poz. 1320)</w:t>
      </w:r>
      <w:r w:rsidRPr="00E25590">
        <w:rPr>
          <w:sz w:val="20"/>
          <w:szCs w:val="20"/>
        </w:rPr>
        <w:t xml:space="preserve">, zwanej dalej „ustawą </w:t>
      </w:r>
      <w:proofErr w:type="spellStart"/>
      <w:r w:rsidRPr="00E25590">
        <w:rPr>
          <w:sz w:val="20"/>
          <w:szCs w:val="20"/>
        </w:rPr>
        <w:t>Pzp</w:t>
      </w:r>
      <w:proofErr w:type="spellEnd"/>
      <w:r w:rsidRPr="00E25590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A3674" w:rsidRPr="00E25590" w14:paraId="21EF0855" w14:textId="77777777" w:rsidTr="00AA36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5A357" w14:textId="77777777" w:rsidR="00AA3674" w:rsidRPr="00E25590" w:rsidRDefault="00AA3674" w:rsidP="0074129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 xml:space="preserve">Część nr </w:t>
            </w:r>
            <w:r w:rsidRPr="00E25590">
              <w:rPr>
                <w:b/>
                <w:bCs/>
                <w:sz w:val="20"/>
                <w:szCs w:val="20"/>
              </w:rPr>
              <w:t>1</w:t>
            </w:r>
            <w:r w:rsidRPr="00E25590">
              <w:rPr>
                <w:sz w:val="20"/>
                <w:szCs w:val="20"/>
              </w:rPr>
              <w:t xml:space="preserve">: </w:t>
            </w:r>
            <w:r w:rsidRPr="00E25590">
              <w:rPr>
                <w:sz w:val="20"/>
                <w:szCs w:val="20"/>
              </w:rPr>
              <w:t xml:space="preserve">Remont nawierzchni asfaltowych przy użyciu </w:t>
            </w:r>
            <w:proofErr w:type="spellStart"/>
            <w:r w:rsidRPr="00E25590">
              <w:rPr>
                <w:sz w:val="20"/>
                <w:szCs w:val="20"/>
              </w:rPr>
              <w:t>remontera</w:t>
            </w:r>
            <w:proofErr w:type="spellEnd"/>
          </w:p>
          <w:p w14:paraId="629817E5" w14:textId="77777777" w:rsidR="00AA3674" w:rsidRPr="00E25590" w:rsidRDefault="00AA3674" w:rsidP="00741290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25590">
              <w:rPr>
                <w:b/>
                <w:sz w:val="20"/>
                <w:szCs w:val="20"/>
              </w:rPr>
              <w:t>Przedsiębiorstwo Wielobranżowe MK MATRAB Michał Kaptur</w:t>
            </w:r>
          </w:p>
          <w:p w14:paraId="7FD99D7B" w14:textId="3E5D8C0B" w:rsidR="00AA3674" w:rsidRPr="00E25590" w:rsidRDefault="00E25590" w:rsidP="0074129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A3674" w:rsidRPr="00E25590">
              <w:rPr>
                <w:bCs/>
                <w:sz w:val="20"/>
                <w:szCs w:val="20"/>
              </w:rPr>
              <w:t>Zarabie</w:t>
            </w:r>
            <w:r w:rsidR="00AA3674" w:rsidRPr="00E25590">
              <w:rPr>
                <w:bCs/>
                <w:sz w:val="20"/>
                <w:szCs w:val="20"/>
              </w:rPr>
              <w:t xml:space="preserve"> </w:t>
            </w:r>
            <w:r w:rsidR="00AA3674" w:rsidRPr="00E25590">
              <w:rPr>
                <w:bCs/>
                <w:sz w:val="20"/>
                <w:szCs w:val="20"/>
              </w:rPr>
              <w:t>21</w:t>
            </w:r>
            <w:r w:rsidR="00AA3674" w:rsidRPr="00E25590">
              <w:rPr>
                <w:bCs/>
                <w:sz w:val="20"/>
                <w:szCs w:val="20"/>
              </w:rPr>
              <w:t xml:space="preserve"> </w:t>
            </w:r>
          </w:p>
          <w:p w14:paraId="5A7B6A19" w14:textId="77777777" w:rsidR="00AA3674" w:rsidRPr="00E25590" w:rsidRDefault="00AA3674" w:rsidP="0074129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bCs/>
                <w:sz w:val="20"/>
                <w:szCs w:val="20"/>
              </w:rPr>
              <w:t>32-410</w:t>
            </w:r>
            <w:r w:rsidRPr="00E25590">
              <w:rPr>
                <w:bCs/>
                <w:sz w:val="20"/>
                <w:szCs w:val="20"/>
              </w:rPr>
              <w:t xml:space="preserve"> </w:t>
            </w:r>
            <w:r w:rsidRPr="00E25590">
              <w:rPr>
                <w:bCs/>
                <w:sz w:val="20"/>
                <w:szCs w:val="20"/>
              </w:rPr>
              <w:t>DOBCZYCE</w:t>
            </w:r>
          </w:p>
          <w:p w14:paraId="4BA22902" w14:textId="77777777" w:rsidR="00AA3674" w:rsidRPr="00E25590" w:rsidRDefault="00AA3674" w:rsidP="0074129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za cenę wykonania przedmiotu zamówienia w wysokości </w:t>
            </w:r>
            <w:r w:rsidRPr="00E25590">
              <w:rPr>
                <w:b/>
                <w:sz w:val="20"/>
                <w:szCs w:val="20"/>
              </w:rPr>
              <w:t>189 543.00 zł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b/>
                <w:bCs/>
                <w:sz w:val="20"/>
                <w:szCs w:val="20"/>
              </w:rPr>
              <w:t>brutto</w:t>
            </w:r>
            <w:r w:rsidRPr="00E25590">
              <w:rPr>
                <w:bCs/>
                <w:sz w:val="20"/>
                <w:szCs w:val="20"/>
              </w:rPr>
              <w:t>.</w:t>
            </w:r>
          </w:p>
          <w:p w14:paraId="270C0918" w14:textId="77777777" w:rsidR="00AA3674" w:rsidRPr="00E25590" w:rsidRDefault="00AA3674" w:rsidP="00741290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559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5590">
              <w:rPr>
                <w:color w:val="000000"/>
                <w:sz w:val="20"/>
                <w:szCs w:val="20"/>
              </w:rPr>
              <w:t>:</w:t>
            </w:r>
          </w:p>
          <w:p w14:paraId="1B75AC82" w14:textId="03008B0E" w:rsidR="00E25590" w:rsidRPr="00E25590" w:rsidRDefault="00AA3674" w:rsidP="00E2559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Dokonano wybo</w:t>
            </w:r>
            <w:r w:rsidR="00E25590">
              <w:rPr>
                <w:sz w:val="20"/>
                <w:szCs w:val="20"/>
              </w:rPr>
              <w:t>r</w:t>
            </w:r>
            <w:r w:rsidRPr="00E25590">
              <w:rPr>
                <w:sz w:val="20"/>
                <w:szCs w:val="20"/>
              </w:rPr>
              <w:t>u oferty przedstawiającej najlepszy bilans ceny i kryterium poza cenowego</w:t>
            </w:r>
          </w:p>
          <w:p w14:paraId="13C5AF9E" w14:textId="5F27A285" w:rsidR="00E25590" w:rsidRPr="00E25590" w:rsidRDefault="00E25590" w:rsidP="00E25590"/>
        </w:tc>
      </w:tr>
      <w:tr w:rsidR="00AA3674" w:rsidRPr="00E25590" w14:paraId="354E9D00" w14:textId="77777777" w:rsidTr="00AA36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F66BD" w14:textId="77777777" w:rsidR="00AA3674" w:rsidRPr="00E25590" w:rsidRDefault="00AA3674" w:rsidP="0074129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 xml:space="preserve">Część nr </w:t>
            </w:r>
            <w:r w:rsidRPr="00E25590">
              <w:rPr>
                <w:b/>
                <w:bCs/>
                <w:sz w:val="20"/>
                <w:szCs w:val="20"/>
              </w:rPr>
              <w:t>2</w:t>
            </w:r>
            <w:r w:rsidRPr="00E25590">
              <w:rPr>
                <w:sz w:val="20"/>
                <w:szCs w:val="20"/>
              </w:rPr>
              <w:t xml:space="preserve">: </w:t>
            </w:r>
            <w:r w:rsidRPr="00E25590">
              <w:rPr>
                <w:sz w:val="20"/>
                <w:szCs w:val="20"/>
              </w:rPr>
              <w:t>Remont nawierzchni asfaltowych z MMA "na gorąco"</w:t>
            </w:r>
          </w:p>
          <w:p w14:paraId="51B553E6" w14:textId="77777777" w:rsidR="00AA3674" w:rsidRPr="00E25590" w:rsidRDefault="00AA3674" w:rsidP="00741290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25590">
              <w:rPr>
                <w:b/>
                <w:sz w:val="20"/>
                <w:szCs w:val="20"/>
              </w:rPr>
              <w:t>Przedsiębiorstwo Wielobranżowe MK MATRAB Michał Kaptur</w:t>
            </w:r>
          </w:p>
          <w:p w14:paraId="34608655" w14:textId="5C6CB917" w:rsidR="00AA3674" w:rsidRPr="00E25590" w:rsidRDefault="00E25590" w:rsidP="0074129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A3674" w:rsidRPr="00E25590">
              <w:rPr>
                <w:bCs/>
                <w:sz w:val="20"/>
                <w:szCs w:val="20"/>
              </w:rPr>
              <w:t>Zarabie</w:t>
            </w:r>
            <w:r w:rsidR="00AA3674" w:rsidRPr="00E25590">
              <w:rPr>
                <w:bCs/>
                <w:sz w:val="20"/>
                <w:szCs w:val="20"/>
              </w:rPr>
              <w:t xml:space="preserve"> </w:t>
            </w:r>
            <w:r w:rsidR="00AA3674" w:rsidRPr="00E25590">
              <w:rPr>
                <w:bCs/>
                <w:sz w:val="20"/>
                <w:szCs w:val="20"/>
              </w:rPr>
              <w:t>21</w:t>
            </w:r>
            <w:r w:rsidR="00AA3674" w:rsidRPr="00E25590">
              <w:rPr>
                <w:bCs/>
                <w:sz w:val="20"/>
                <w:szCs w:val="20"/>
              </w:rPr>
              <w:t xml:space="preserve"> </w:t>
            </w:r>
          </w:p>
          <w:p w14:paraId="760E344E" w14:textId="77777777" w:rsidR="00AA3674" w:rsidRPr="00E25590" w:rsidRDefault="00AA3674" w:rsidP="0074129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bCs/>
                <w:sz w:val="20"/>
                <w:szCs w:val="20"/>
              </w:rPr>
              <w:t>32-410</w:t>
            </w:r>
            <w:r w:rsidRPr="00E25590">
              <w:rPr>
                <w:bCs/>
                <w:sz w:val="20"/>
                <w:szCs w:val="20"/>
              </w:rPr>
              <w:t xml:space="preserve"> </w:t>
            </w:r>
            <w:r w:rsidRPr="00E25590">
              <w:rPr>
                <w:bCs/>
                <w:sz w:val="20"/>
                <w:szCs w:val="20"/>
              </w:rPr>
              <w:t>DOBCZYCE</w:t>
            </w:r>
          </w:p>
          <w:p w14:paraId="19F994D7" w14:textId="77777777" w:rsidR="00AA3674" w:rsidRPr="00E25590" w:rsidRDefault="00AA3674" w:rsidP="0074129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za cenę wykonania przedmiotu zamówienia w wysokości </w:t>
            </w:r>
            <w:r w:rsidRPr="00E25590">
              <w:rPr>
                <w:b/>
                <w:sz w:val="20"/>
                <w:szCs w:val="20"/>
              </w:rPr>
              <w:t>376 084.80 zł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b/>
                <w:bCs/>
                <w:sz w:val="20"/>
                <w:szCs w:val="20"/>
              </w:rPr>
              <w:t>brutto</w:t>
            </w:r>
            <w:r w:rsidRPr="00E25590">
              <w:rPr>
                <w:bCs/>
                <w:sz w:val="20"/>
                <w:szCs w:val="20"/>
              </w:rPr>
              <w:t>.</w:t>
            </w:r>
          </w:p>
          <w:p w14:paraId="16CFC35D" w14:textId="77777777" w:rsidR="00AA3674" w:rsidRPr="00E25590" w:rsidRDefault="00AA3674" w:rsidP="00741290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559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5590">
              <w:rPr>
                <w:color w:val="000000"/>
                <w:sz w:val="20"/>
                <w:szCs w:val="20"/>
              </w:rPr>
              <w:t>:</w:t>
            </w:r>
          </w:p>
          <w:p w14:paraId="600054C8" w14:textId="5F9F1ABB" w:rsidR="00E25590" w:rsidRPr="00E25590" w:rsidRDefault="00AA3674" w:rsidP="00E2559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Dokonano wybo</w:t>
            </w:r>
            <w:r w:rsidR="00E25590">
              <w:rPr>
                <w:sz w:val="20"/>
                <w:szCs w:val="20"/>
              </w:rPr>
              <w:t>r</w:t>
            </w:r>
            <w:r w:rsidRPr="00E25590">
              <w:rPr>
                <w:sz w:val="20"/>
                <w:szCs w:val="20"/>
              </w:rPr>
              <w:t>u oferty przedstawiającej najlepszy bilans ceny i kryterium poza cenowego</w:t>
            </w:r>
          </w:p>
          <w:p w14:paraId="3B8696A9" w14:textId="39A45C8B" w:rsidR="00E25590" w:rsidRPr="00E25590" w:rsidRDefault="00E25590" w:rsidP="00E25590"/>
        </w:tc>
      </w:tr>
      <w:tr w:rsidR="00AA3674" w:rsidRPr="00E25590" w14:paraId="0BE88793" w14:textId="77777777" w:rsidTr="00AA36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9C70B" w14:textId="77777777" w:rsidR="00AA3674" w:rsidRPr="00E25590" w:rsidRDefault="00AA3674" w:rsidP="0074129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E25590">
              <w:rPr>
                <w:b/>
                <w:bCs/>
                <w:sz w:val="20"/>
                <w:szCs w:val="20"/>
              </w:rPr>
              <w:t>3</w:t>
            </w:r>
            <w:r w:rsidRPr="00E25590">
              <w:rPr>
                <w:sz w:val="20"/>
                <w:szCs w:val="20"/>
              </w:rPr>
              <w:t xml:space="preserve">: </w:t>
            </w:r>
            <w:r w:rsidRPr="00E25590">
              <w:rPr>
                <w:sz w:val="20"/>
                <w:szCs w:val="20"/>
              </w:rPr>
              <w:t>Wykonanie poboczy z kruszywa przy asfaltowych drogach gminnych</w:t>
            </w:r>
          </w:p>
          <w:p w14:paraId="5A85B3C2" w14:textId="77777777" w:rsidR="00AA3674" w:rsidRPr="00E25590" w:rsidRDefault="00AA3674" w:rsidP="00741290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25590">
              <w:rPr>
                <w:b/>
                <w:sz w:val="20"/>
                <w:szCs w:val="20"/>
              </w:rPr>
              <w:t>Zakład Gospodarki Komunalnej Spółka z o.o.</w:t>
            </w:r>
          </w:p>
          <w:p w14:paraId="564DED3F" w14:textId="131DB113" w:rsidR="00AA3674" w:rsidRPr="00E25590" w:rsidRDefault="00E25590" w:rsidP="0074129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A3674" w:rsidRPr="00E25590">
              <w:rPr>
                <w:bCs/>
                <w:sz w:val="20"/>
                <w:szCs w:val="20"/>
              </w:rPr>
              <w:t>Wodna</w:t>
            </w:r>
            <w:r w:rsidR="00AA3674" w:rsidRPr="00E25590">
              <w:rPr>
                <w:bCs/>
                <w:sz w:val="20"/>
                <w:szCs w:val="20"/>
              </w:rPr>
              <w:t xml:space="preserve"> </w:t>
            </w:r>
            <w:r w:rsidR="00AA3674" w:rsidRPr="00E25590">
              <w:rPr>
                <w:bCs/>
                <w:sz w:val="20"/>
                <w:szCs w:val="20"/>
              </w:rPr>
              <w:t>4</w:t>
            </w:r>
            <w:r w:rsidR="00AA3674" w:rsidRPr="00E25590">
              <w:rPr>
                <w:bCs/>
                <w:sz w:val="20"/>
                <w:szCs w:val="20"/>
              </w:rPr>
              <w:t xml:space="preserve"> </w:t>
            </w:r>
          </w:p>
          <w:p w14:paraId="06936694" w14:textId="77777777" w:rsidR="00AA3674" w:rsidRPr="00E25590" w:rsidRDefault="00AA3674" w:rsidP="0074129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bCs/>
                <w:sz w:val="20"/>
                <w:szCs w:val="20"/>
              </w:rPr>
              <w:t>30-556</w:t>
            </w:r>
            <w:r w:rsidRPr="00E25590">
              <w:rPr>
                <w:bCs/>
                <w:sz w:val="20"/>
                <w:szCs w:val="20"/>
              </w:rPr>
              <w:t xml:space="preserve"> </w:t>
            </w:r>
            <w:r w:rsidRPr="00E25590">
              <w:rPr>
                <w:bCs/>
                <w:sz w:val="20"/>
                <w:szCs w:val="20"/>
              </w:rPr>
              <w:t>Kraków</w:t>
            </w:r>
          </w:p>
          <w:p w14:paraId="5FD2E353" w14:textId="77777777" w:rsidR="00AA3674" w:rsidRPr="00E25590" w:rsidRDefault="00AA3674" w:rsidP="0074129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za cenę wykonania przedmiotu zamówienia w wysokości </w:t>
            </w:r>
            <w:r w:rsidRPr="00E25590">
              <w:rPr>
                <w:b/>
                <w:sz w:val="20"/>
                <w:szCs w:val="20"/>
              </w:rPr>
              <w:t>129 210.00 zł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b/>
                <w:bCs/>
                <w:sz w:val="20"/>
                <w:szCs w:val="20"/>
              </w:rPr>
              <w:t>brutto</w:t>
            </w:r>
            <w:r w:rsidRPr="00E25590">
              <w:rPr>
                <w:bCs/>
                <w:sz w:val="20"/>
                <w:szCs w:val="20"/>
              </w:rPr>
              <w:t>.</w:t>
            </w:r>
          </w:p>
          <w:p w14:paraId="3867E3C2" w14:textId="77777777" w:rsidR="00AA3674" w:rsidRPr="00E25590" w:rsidRDefault="00AA3674" w:rsidP="00741290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559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5590">
              <w:rPr>
                <w:color w:val="000000"/>
                <w:sz w:val="20"/>
                <w:szCs w:val="20"/>
              </w:rPr>
              <w:t>:</w:t>
            </w:r>
          </w:p>
          <w:p w14:paraId="049965F1" w14:textId="3332166D" w:rsidR="00AA3674" w:rsidRPr="00E25590" w:rsidRDefault="00AA3674" w:rsidP="0074129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Dokonano wybo</w:t>
            </w:r>
            <w:r w:rsidR="00E25590">
              <w:rPr>
                <w:sz w:val="20"/>
                <w:szCs w:val="20"/>
              </w:rPr>
              <w:t>r</w:t>
            </w:r>
            <w:r w:rsidRPr="00E25590">
              <w:rPr>
                <w:sz w:val="20"/>
                <w:szCs w:val="20"/>
              </w:rPr>
              <w:t>u oferty przedstawiającej najlepszy bilans ceny i kryterium poza cenowego</w:t>
            </w:r>
            <w:r w:rsidR="00E25590">
              <w:rPr>
                <w:sz w:val="20"/>
                <w:szCs w:val="20"/>
              </w:rPr>
              <w:t>.</w:t>
            </w:r>
          </w:p>
        </w:tc>
      </w:tr>
    </w:tbl>
    <w:p w14:paraId="72A5CEA4" w14:textId="77777777" w:rsidR="00B36EDA" w:rsidRPr="00E25590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E2559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25590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25590" w14:paraId="781C468F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F56B47" w14:textId="77777777" w:rsidR="00B36EDA" w:rsidRPr="00E2559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25590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216CD1" w14:textId="77777777" w:rsidR="00B36EDA" w:rsidRPr="00E25590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25590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586897" w14:textId="77777777" w:rsidR="00B36EDA" w:rsidRPr="00E2559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25590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B13A74" w14:textId="77777777" w:rsidR="00B36EDA" w:rsidRPr="00E2559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25590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A3674" w:rsidRPr="00E25590" w14:paraId="391593BA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D4A8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 xml:space="preserve">Remont nawierzchni asfaltowych przy użyciu </w:t>
            </w:r>
            <w:proofErr w:type="spellStart"/>
            <w:r w:rsidRPr="00E25590">
              <w:rPr>
                <w:sz w:val="20"/>
                <w:szCs w:val="20"/>
              </w:rPr>
              <w:t>remontera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A22D8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Przedsiębiorstwo Wielobranżowe MK MATRAB Michał Kaptur</w:t>
            </w:r>
          </w:p>
          <w:p w14:paraId="0F07B561" w14:textId="644A9B9E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Zarabie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21</w:t>
            </w:r>
          </w:p>
          <w:p w14:paraId="35C5F5EC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32-410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349B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- 60.00</w:t>
            </w:r>
          </w:p>
          <w:p w14:paraId="4C86D7EE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9316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100,00</w:t>
            </w:r>
          </w:p>
        </w:tc>
      </w:tr>
      <w:tr w:rsidR="00AA3674" w:rsidRPr="00E25590" w14:paraId="5AD87846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0D3B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 xml:space="preserve">Remont nawierzchni asfaltowych przy użyciu </w:t>
            </w:r>
            <w:proofErr w:type="spellStart"/>
            <w:r w:rsidRPr="00E25590">
              <w:rPr>
                <w:sz w:val="20"/>
                <w:szCs w:val="20"/>
              </w:rPr>
              <w:t>remontera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54EEC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14:paraId="76E1A04D" w14:textId="461DD743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Wodna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4</w:t>
            </w:r>
          </w:p>
          <w:p w14:paraId="48CFB1D1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30-556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84E7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- 58.17</w:t>
            </w:r>
          </w:p>
          <w:p w14:paraId="1A2873ED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150E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98,17</w:t>
            </w:r>
          </w:p>
        </w:tc>
      </w:tr>
      <w:tr w:rsidR="00AA3674" w:rsidRPr="00E25590" w14:paraId="4F8D8913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0C7E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 xml:space="preserve">Remont nawierzchni asfaltowych przy użyciu </w:t>
            </w:r>
            <w:proofErr w:type="spellStart"/>
            <w:r w:rsidRPr="00E25590">
              <w:rPr>
                <w:sz w:val="20"/>
                <w:szCs w:val="20"/>
              </w:rPr>
              <w:t>remontera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B094E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FHU ADIM ADAM KRUSZYNA</w:t>
            </w:r>
          </w:p>
          <w:p w14:paraId="1750AC69" w14:textId="77777777" w:rsidR="00AA3674" w:rsidRPr="00E25590" w:rsidRDefault="00AA3674" w:rsidP="00741290">
            <w:pPr>
              <w:spacing w:line="276" w:lineRule="auto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Biskupice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134</w:t>
            </w:r>
          </w:p>
          <w:p w14:paraId="0CF2FF08" w14:textId="54E14AD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32-020</w:t>
            </w:r>
            <w:r w:rsidRPr="00E25590">
              <w:rPr>
                <w:sz w:val="20"/>
                <w:szCs w:val="20"/>
              </w:rPr>
              <w:t xml:space="preserve"> </w:t>
            </w:r>
            <w:r w:rsidR="00E25590">
              <w:rPr>
                <w:sz w:val="20"/>
                <w:szCs w:val="20"/>
              </w:rPr>
              <w:t>W</w:t>
            </w:r>
            <w:r w:rsidRPr="00E25590">
              <w:rPr>
                <w:sz w:val="20"/>
                <w:szCs w:val="20"/>
              </w:rPr>
              <w:t>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E82F0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- 50.23</w:t>
            </w:r>
          </w:p>
          <w:p w14:paraId="50621165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3238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90,23</w:t>
            </w:r>
          </w:p>
        </w:tc>
      </w:tr>
      <w:tr w:rsidR="00AA3674" w:rsidRPr="00E25590" w14:paraId="7D26DA98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08BFA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 xml:space="preserve">Remont nawierzchni asfaltowych przy użyciu </w:t>
            </w:r>
            <w:proofErr w:type="spellStart"/>
            <w:r w:rsidRPr="00E25590">
              <w:rPr>
                <w:sz w:val="20"/>
                <w:szCs w:val="20"/>
              </w:rPr>
              <w:t>remontera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A2C6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Anna Kwiatkowska KWIAT-KOP BUDOWNICTWO ROBOTY ZIEMNE</w:t>
            </w:r>
          </w:p>
          <w:p w14:paraId="17EF8589" w14:textId="7B0563D7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Norwida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2</w:t>
            </w:r>
          </w:p>
          <w:p w14:paraId="5AE29922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28-100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Busko 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8851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- 33.50</w:t>
            </w:r>
          </w:p>
          <w:p w14:paraId="688F5288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13B4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73,50</w:t>
            </w:r>
          </w:p>
        </w:tc>
      </w:tr>
      <w:tr w:rsidR="00AA3674" w:rsidRPr="00E25590" w14:paraId="46FAD45F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033C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2051D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Przedsiębiorstwo Wielobranżowe MK MATRAB Michał Kaptur</w:t>
            </w:r>
          </w:p>
          <w:p w14:paraId="5CDB0E16" w14:textId="4D2FFA37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Zarabie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21</w:t>
            </w:r>
          </w:p>
          <w:p w14:paraId="5AB8590D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32-410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399C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- 60.00</w:t>
            </w:r>
          </w:p>
          <w:p w14:paraId="60D81978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FDEA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100,00</w:t>
            </w:r>
          </w:p>
        </w:tc>
      </w:tr>
      <w:tr w:rsidR="00AA3674" w:rsidRPr="00E25590" w14:paraId="3ACACA60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1C9A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FFC7E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Anna Kwiatkowska KWIAT-KOP BUDOWNICTWO ROBOTY ZIEMNE</w:t>
            </w:r>
          </w:p>
          <w:p w14:paraId="0D861843" w14:textId="70093E51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Norwida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2</w:t>
            </w:r>
          </w:p>
          <w:p w14:paraId="6C5D7570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28-100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Busko 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F453E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- 59.26</w:t>
            </w:r>
          </w:p>
          <w:p w14:paraId="3FC04998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41F8A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99,26</w:t>
            </w:r>
          </w:p>
        </w:tc>
      </w:tr>
      <w:tr w:rsidR="00AA3674" w:rsidRPr="00E25590" w14:paraId="778054A3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852B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7041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14:paraId="478E38D7" w14:textId="2BB5AA69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Wodna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4</w:t>
            </w:r>
          </w:p>
          <w:p w14:paraId="36277808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30-556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4A246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- 56.95</w:t>
            </w:r>
          </w:p>
          <w:p w14:paraId="35422954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84372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96,95</w:t>
            </w:r>
          </w:p>
        </w:tc>
      </w:tr>
      <w:tr w:rsidR="00AA3674" w:rsidRPr="00E25590" w14:paraId="586CA4CB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E475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1E11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FHU ADIM ADAM KRUSZYNA</w:t>
            </w:r>
          </w:p>
          <w:p w14:paraId="4F66498B" w14:textId="77777777" w:rsidR="00AA3674" w:rsidRPr="00E25590" w:rsidRDefault="00AA3674" w:rsidP="00741290">
            <w:pPr>
              <w:spacing w:line="276" w:lineRule="auto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Biskupice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134</w:t>
            </w:r>
          </w:p>
          <w:p w14:paraId="22202B65" w14:textId="77DD1B78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32-020</w:t>
            </w:r>
            <w:r w:rsidRPr="00E25590">
              <w:rPr>
                <w:sz w:val="20"/>
                <w:szCs w:val="20"/>
              </w:rPr>
              <w:t xml:space="preserve"> </w:t>
            </w:r>
            <w:r w:rsidR="00E25590">
              <w:rPr>
                <w:sz w:val="20"/>
                <w:szCs w:val="20"/>
              </w:rPr>
              <w:t>W</w:t>
            </w:r>
            <w:r w:rsidRPr="00E25590">
              <w:rPr>
                <w:sz w:val="20"/>
                <w:szCs w:val="20"/>
              </w:rPr>
              <w:t>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899F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- 51.24</w:t>
            </w:r>
          </w:p>
          <w:p w14:paraId="390580FD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36CA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91,24</w:t>
            </w:r>
          </w:p>
        </w:tc>
      </w:tr>
      <w:tr w:rsidR="00AA3674" w:rsidRPr="00E25590" w14:paraId="76E68B61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EF8A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 xml:space="preserve">Wykonanie poboczy </w:t>
            </w:r>
            <w:r w:rsidRPr="00E25590">
              <w:rPr>
                <w:sz w:val="20"/>
                <w:szCs w:val="20"/>
              </w:rPr>
              <w:lastRenderedPageBreak/>
              <w:t>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45B45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lastRenderedPageBreak/>
              <w:t xml:space="preserve">Zakład Gospodarki </w:t>
            </w:r>
            <w:r w:rsidRPr="00E25590">
              <w:rPr>
                <w:b/>
                <w:bCs/>
                <w:sz w:val="20"/>
                <w:szCs w:val="20"/>
              </w:rPr>
              <w:lastRenderedPageBreak/>
              <w:t>Komunalnej Spółka z o.o.</w:t>
            </w:r>
          </w:p>
          <w:p w14:paraId="72EE539C" w14:textId="6E40CF3E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Wodna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4</w:t>
            </w:r>
          </w:p>
          <w:p w14:paraId="3C0A76F1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30-556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CB59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lastRenderedPageBreak/>
              <w:t>1 - Cena - 60.00</w:t>
            </w:r>
          </w:p>
          <w:p w14:paraId="26630055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lastRenderedPageBreak/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7F0A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AA3674" w:rsidRPr="00E25590" w14:paraId="06618673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05E6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ED32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Przedsiębiorstwo Wielobranżowe MK MATRAB Michał Kaptur</w:t>
            </w:r>
          </w:p>
          <w:p w14:paraId="0DFC6A30" w14:textId="08DA9AD2" w:rsidR="00AA3674" w:rsidRPr="00E25590" w:rsidRDefault="00E25590" w:rsidP="0074129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3674" w:rsidRPr="00E25590">
              <w:rPr>
                <w:sz w:val="20"/>
                <w:szCs w:val="20"/>
              </w:rPr>
              <w:t>Zarabie</w:t>
            </w:r>
            <w:r w:rsidR="00AA3674" w:rsidRPr="00E25590">
              <w:rPr>
                <w:sz w:val="20"/>
                <w:szCs w:val="20"/>
              </w:rPr>
              <w:t xml:space="preserve"> </w:t>
            </w:r>
            <w:r w:rsidR="00AA3674" w:rsidRPr="00E25590">
              <w:rPr>
                <w:sz w:val="20"/>
                <w:szCs w:val="20"/>
              </w:rPr>
              <w:t>21</w:t>
            </w:r>
          </w:p>
          <w:p w14:paraId="278270CE" w14:textId="77777777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32-410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5F9C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- 58.04</w:t>
            </w:r>
          </w:p>
          <w:p w14:paraId="5816B62B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68EF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98,04</w:t>
            </w:r>
          </w:p>
        </w:tc>
      </w:tr>
      <w:tr w:rsidR="00AA3674" w:rsidRPr="00E25590" w14:paraId="765062C7" w14:textId="77777777" w:rsidTr="00AA36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935C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</w:t>
            </w:r>
            <w:r w:rsidRPr="00E25590">
              <w:rPr>
                <w:sz w:val="20"/>
                <w:szCs w:val="20"/>
              </w:rPr>
              <w:t xml:space="preserve"> - </w:t>
            </w:r>
            <w:r w:rsidRPr="00E25590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5295B" w14:textId="77777777" w:rsidR="00AA3674" w:rsidRPr="00E25590" w:rsidRDefault="00AA3674" w:rsidP="00741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5590">
              <w:rPr>
                <w:b/>
                <w:bCs/>
                <w:sz w:val="20"/>
                <w:szCs w:val="20"/>
              </w:rPr>
              <w:t>FHU ADIM ADAM KRUSZYNA</w:t>
            </w:r>
          </w:p>
          <w:p w14:paraId="66C06857" w14:textId="77777777" w:rsidR="00AA3674" w:rsidRPr="00E25590" w:rsidRDefault="00AA3674" w:rsidP="00741290">
            <w:pPr>
              <w:spacing w:line="276" w:lineRule="auto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Biskupice</w:t>
            </w:r>
            <w:r w:rsidRPr="00E25590">
              <w:rPr>
                <w:sz w:val="20"/>
                <w:szCs w:val="20"/>
              </w:rPr>
              <w:t xml:space="preserve"> </w:t>
            </w:r>
            <w:r w:rsidRPr="00E25590">
              <w:rPr>
                <w:sz w:val="20"/>
                <w:szCs w:val="20"/>
              </w:rPr>
              <w:t>134</w:t>
            </w:r>
          </w:p>
          <w:p w14:paraId="7E6FBB1A" w14:textId="474B6A19" w:rsidR="00AA3674" w:rsidRPr="00E25590" w:rsidRDefault="00AA3674" w:rsidP="00741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32-020</w:t>
            </w:r>
            <w:r w:rsidRPr="00E25590">
              <w:rPr>
                <w:sz w:val="20"/>
                <w:szCs w:val="20"/>
              </w:rPr>
              <w:t xml:space="preserve"> </w:t>
            </w:r>
            <w:r w:rsidR="00E25590">
              <w:rPr>
                <w:sz w:val="20"/>
                <w:szCs w:val="20"/>
              </w:rPr>
              <w:t>W</w:t>
            </w:r>
            <w:r w:rsidRPr="00E25590">
              <w:rPr>
                <w:sz w:val="20"/>
                <w:szCs w:val="20"/>
              </w:rPr>
              <w:t>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CB0F" w14:textId="77777777" w:rsidR="00AA3674" w:rsidRPr="00E25590" w:rsidRDefault="00AA3674" w:rsidP="00741290">
            <w:pPr>
              <w:spacing w:before="40" w:after="40"/>
              <w:rPr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1 - Cena - 54.57</w:t>
            </w:r>
          </w:p>
          <w:p w14:paraId="389FC69B" w14:textId="77777777" w:rsidR="00AA3674" w:rsidRPr="00E25590" w:rsidRDefault="00AA3674" w:rsidP="007412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FF13" w14:textId="77777777" w:rsidR="00AA3674" w:rsidRPr="00E25590" w:rsidRDefault="00AA3674" w:rsidP="00741290">
            <w:pPr>
              <w:jc w:val="center"/>
              <w:rPr>
                <w:color w:val="000000"/>
                <w:sz w:val="20"/>
                <w:szCs w:val="20"/>
              </w:rPr>
            </w:pPr>
            <w:r w:rsidRPr="00E25590">
              <w:rPr>
                <w:sz w:val="20"/>
                <w:szCs w:val="20"/>
              </w:rPr>
              <w:t xml:space="preserve">  94,57</w:t>
            </w:r>
          </w:p>
        </w:tc>
      </w:tr>
      <w:bookmarkEnd w:id="0"/>
    </w:tbl>
    <w:p w14:paraId="2CD31E08" w14:textId="751ED4F4" w:rsidR="008642B3" w:rsidRPr="00E25590" w:rsidRDefault="008642B3" w:rsidP="00E25590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E2559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143C8" w14:textId="77777777" w:rsidR="00A81793" w:rsidRDefault="00A81793">
      <w:r>
        <w:separator/>
      </w:r>
    </w:p>
  </w:endnote>
  <w:endnote w:type="continuationSeparator" w:id="0">
    <w:p w14:paraId="38FD68E1" w14:textId="77777777" w:rsidR="00A81793" w:rsidRDefault="00A81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0C30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BD993" w14:textId="0C67BE69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DA0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8539A" w14:textId="77777777" w:rsidR="00A81793" w:rsidRDefault="00A81793">
      <w:r>
        <w:separator/>
      </w:r>
    </w:p>
  </w:footnote>
  <w:footnote w:type="continuationSeparator" w:id="0">
    <w:p w14:paraId="719676E7" w14:textId="77777777" w:rsidR="00A81793" w:rsidRDefault="00A81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EE7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7F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CCD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79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81793"/>
    <w:rsid w:val="00A91321"/>
    <w:rsid w:val="00AA02AC"/>
    <w:rsid w:val="00AA3674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559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44777"/>
  <w15:chartTrackingRefBased/>
  <w15:docId w15:val="{09BAD605-7A9A-4257-B1C2-8E97A33E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617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2025-04-11T11:34:00Z</cp:lastPrinted>
  <dcterms:created xsi:type="dcterms:W3CDTF">2025-04-11T11:34:00Z</dcterms:created>
  <dcterms:modified xsi:type="dcterms:W3CDTF">2025-04-11T11:34:00Z</dcterms:modified>
</cp:coreProperties>
</file>